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50B20">
        <w:rPr>
          <w:b/>
          <w:i w:val="0"/>
          <w:sz w:val="22"/>
          <w:szCs w:val="22"/>
        </w:rPr>
        <w:t>3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D45EAB" w:rsidRPr="00D45EAB">
        <w:rPr>
          <w:rFonts w:ascii="Times New Roman" w:hAnsi="Times New Roman"/>
          <w:b/>
        </w:rPr>
        <w:t>NA/P/382/2018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5EAB" w:rsidRPr="00D45EA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5EAB" w:rsidRPr="00D45EA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D45EAB" w:rsidRPr="00D45EA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D45EAB" w:rsidRPr="00D45EA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D45EAB" w:rsidRPr="00D45EA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D45EAB" w:rsidRPr="00D45EAB">
        <w:rPr>
          <w:rFonts w:ascii="Times New Roman" w:hAnsi="Times New Roman"/>
        </w:rPr>
        <w:t>(</w:t>
      </w:r>
      <w:proofErr w:type="spellStart"/>
      <w:r w:rsidR="00D45EAB" w:rsidRPr="00D45EAB">
        <w:rPr>
          <w:rFonts w:ascii="Times New Roman" w:hAnsi="Times New Roman"/>
        </w:rPr>
        <w:t>t.j</w:t>
      </w:r>
      <w:proofErr w:type="spellEnd"/>
      <w:r w:rsidR="00D45EAB" w:rsidRPr="00D45EAB">
        <w:rPr>
          <w:rFonts w:ascii="Times New Roman" w:hAnsi="Times New Roman"/>
        </w:rPr>
        <w:t xml:space="preserve">. Dz. U. z 2017 r. poz. 1579 z </w:t>
      </w:r>
      <w:proofErr w:type="spellStart"/>
      <w:r w:rsidR="00D45EAB" w:rsidRPr="00D45EAB">
        <w:rPr>
          <w:rFonts w:ascii="Times New Roman" w:hAnsi="Times New Roman"/>
        </w:rPr>
        <w:t>późn</w:t>
      </w:r>
      <w:proofErr w:type="spellEnd"/>
      <w:r w:rsidR="00D45EAB" w:rsidRPr="00D45EAB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45EAB" w:rsidRPr="00D45EAB">
        <w:rPr>
          <w:rFonts w:ascii="Times New Roman" w:hAnsi="Times New Roman"/>
          <w:b/>
        </w:rPr>
        <w:t>Zakup mikroskopu sił atomowych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D45EAB" w:rsidRPr="00D45EA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D45EAB" w:rsidRPr="00997D0F" w:rsidRDefault="00D45EAB" w:rsidP="00D45EA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D45EAB" w:rsidRPr="00023477" w:rsidRDefault="00D45EAB" w:rsidP="00D45EA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D45EAB" w:rsidRPr="00997D0F" w:rsidRDefault="00D45EAB" w:rsidP="00D45EA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45EAB" w:rsidRPr="000247FF" w:rsidRDefault="00D45EAB" w:rsidP="00D45EA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D45EAB" w:rsidRPr="000247FF" w:rsidRDefault="00D45EAB" w:rsidP="00D45EA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lastRenderedPageBreak/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D45EAB" w:rsidRPr="00292198" w:rsidRDefault="00D45EAB" w:rsidP="00D45EA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D45EAB" w:rsidRPr="000247FF" w:rsidRDefault="00D45EAB" w:rsidP="00D45EA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D45EAB" w:rsidRDefault="00D45EAB" w:rsidP="00D45EAB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2469" w:rsidRDefault="00CD2469" w:rsidP="0038231F">
      <w:pPr>
        <w:spacing w:after="0" w:line="240" w:lineRule="auto"/>
      </w:pPr>
      <w:r>
        <w:separator/>
      </w:r>
    </w:p>
  </w:endnote>
  <w:endnote w:type="continuationSeparator" w:id="0">
    <w:p w:rsidR="00CD2469" w:rsidRDefault="00CD246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EAB" w:rsidRDefault="00D45E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50B2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50B20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EAB" w:rsidRDefault="00D45E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2469" w:rsidRDefault="00CD2469" w:rsidP="0038231F">
      <w:pPr>
        <w:spacing w:after="0" w:line="240" w:lineRule="auto"/>
      </w:pPr>
      <w:r>
        <w:separator/>
      </w:r>
    </w:p>
  </w:footnote>
  <w:footnote w:type="continuationSeparator" w:id="0">
    <w:p w:rsidR="00CD2469" w:rsidRDefault="00CD246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EAB" w:rsidRDefault="00D45E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EAB" w:rsidRDefault="00D45E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5EAB" w:rsidRDefault="00D45E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2469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2469"/>
    <w:rsid w:val="00D23F3D"/>
    <w:rsid w:val="00D34D9A"/>
    <w:rsid w:val="00D409DE"/>
    <w:rsid w:val="00D42C9B"/>
    <w:rsid w:val="00D45EA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50B20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CDA4471-D6BA-4C8E-8247-2B80D4A2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6BFA5-A1B0-4CA2-80D2-1C5AC1213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720</Words>
  <Characters>4323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2016-07-26T11:32:00Z</cp:lastPrinted>
  <dcterms:created xsi:type="dcterms:W3CDTF">2018-12-05T06:51:00Z</dcterms:created>
  <dcterms:modified xsi:type="dcterms:W3CDTF">2018-12-05T06:51:00Z</dcterms:modified>
</cp:coreProperties>
</file>