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E3BF2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02E6D" w:rsidRPr="00802E6D">
        <w:rPr>
          <w:rFonts w:ascii="Times New Roman" w:hAnsi="Times New Roman"/>
          <w:b/>
        </w:rPr>
        <w:t>NA/P/416/2018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2E6D" w:rsidRPr="00802E6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2E6D" w:rsidRPr="00802E6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02E6D" w:rsidRPr="00802E6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2E6D" w:rsidRPr="00802E6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02E6D" w:rsidRPr="00802E6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02E6D" w:rsidRPr="00802E6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E3BF2" w:rsidRDefault="00313417" w:rsidP="003E3BF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2E6D" w:rsidRPr="00802E6D">
        <w:rPr>
          <w:rFonts w:ascii="Times New Roman" w:hAnsi="Times New Roman"/>
          <w:b/>
        </w:rPr>
        <w:t>Dostawa ciągnika rolniczego dla Działu Gospodarczego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2E6D" w:rsidRPr="00802E6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02E6D" w:rsidRPr="00997D0F" w:rsidRDefault="00802E6D" w:rsidP="00802E6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02E6D" w:rsidRPr="00023477" w:rsidRDefault="00802E6D" w:rsidP="00802E6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bookmarkStart w:id="0" w:name="_GoBack"/>
      <w:bookmarkEnd w:id="0"/>
    </w:p>
    <w:p w:rsidR="00802E6D" w:rsidRPr="00997D0F" w:rsidRDefault="00802E6D" w:rsidP="00802E6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02E6D" w:rsidRPr="000247FF" w:rsidRDefault="00802E6D" w:rsidP="00802E6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02E6D" w:rsidRPr="000247FF" w:rsidRDefault="00802E6D" w:rsidP="00802E6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3E3B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16E" w:rsidRDefault="0014416E" w:rsidP="0038231F">
      <w:pPr>
        <w:spacing w:after="0" w:line="240" w:lineRule="auto"/>
      </w:pPr>
      <w:r>
        <w:separator/>
      </w:r>
    </w:p>
  </w:endnote>
  <w:endnote w:type="continuationSeparator" w:id="0">
    <w:p w:rsidR="0014416E" w:rsidRDefault="001441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6D" w:rsidRDefault="00802E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3B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3B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6D" w:rsidRDefault="00802E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16E" w:rsidRDefault="0014416E" w:rsidP="0038231F">
      <w:pPr>
        <w:spacing w:after="0" w:line="240" w:lineRule="auto"/>
      </w:pPr>
      <w:r>
        <w:separator/>
      </w:r>
    </w:p>
  </w:footnote>
  <w:footnote w:type="continuationSeparator" w:id="0">
    <w:p w:rsidR="0014416E" w:rsidRDefault="001441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6D" w:rsidRDefault="00802E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6D" w:rsidRDefault="00802E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6D" w:rsidRDefault="00802E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16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416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3BF2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E6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3484EB-7439-47B6-B38E-275CF523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FA4C4-B99F-4791-9E73-66CF2D1F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2018-12-05T09:15:00Z</cp:lastPrinted>
  <dcterms:created xsi:type="dcterms:W3CDTF">2018-12-05T09:15:00Z</dcterms:created>
  <dcterms:modified xsi:type="dcterms:W3CDTF">2018-12-05T09:15:00Z</dcterms:modified>
</cp:coreProperties>
</file>