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05312" w:rsidRDefault="006676AE" w:rsidP="0020531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F07FF" w:rsidRPr="00CF07FF">
        <w:rPr>
          <w:b/>
          <w:i w:val="0"/>
          <w:sz w:val="22"/>
          <w:szCs w:val="22"/>
        </w:rPr>
        <w:t>2</w:t>
      </w:r>
      <w:r w:rsidR="00CC0F0E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CC0F0E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F07FF" w:rsidRPr="00CF07FF">
        <w:rPr>
          <w:rFonts w:ascii="Times New Roman" w:hAnsi="Times New Roman"/>
          <w:b/>
        </w:rPr>
        <w:t>NA/P/421/2018</w:t>
      </w:r>
    </w:p>
    <w:p w:rsidR="00C4103F" w:rsidRPr="00E24546" w:rsidRDefault="006676AE" w:rsidP="00CC0F0E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07FF" w:rsidRPr="00CF07F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07FF" w:rsidRPr="00CF07F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F07FF" w:rsidRPr="00CF07F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C0F0E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07FF" w:rsidRPr="00CF07F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F07FF" w:rsidRPr="00CF07FF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CC0F0E" w:rsidRDefault="007936D6" w:rsidP="00CC0F0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CC0F0E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CC0F0E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F07FF" w:rsidRPr="00CF07FF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CC0F0E" w:rsidRDefault="00313417" w:rsidP="00CC0F0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F07FF" w:rsidRPr="00CF07FF">
        <w:rPr>
          <w:rFonts w:ascii="Times New Roman" w:hAnsi="Times New Roman"/>
          <w:b/>
        </w:rPr>
        <w:t>Dostawa zestawu do druku 3D.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F07FF" w:rsidRPr="00CF07F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205312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CC0F0E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5D478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A75178" w:rsidRDefault="00A75178" w:rsidP="00A7517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</w:t>
      </w:r>
      <w:r w:rsidRPr="00F8042D">
        <w:rPr>
          <w:rFonts w:ascii="Arial" w:hAnsi="Arial" w:cs="Arial"/>
          <w:i/>
          <w:sz w:val="16"/>
          <w:szCs w:val="16"/>
        </w:rPr>
        <w:lastRenderedPageBreak/>
        <w:t>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0C9" w:rsidRDefault="009560C9" w:rsidP="0038231F">
      <w:pPr>
        <w:spacing w:after="0" w:line="240" w:lineRule="auto"/>
      </w:pPr>
      <w:r>
        <w:separator/>
      </w:r>
    </w:p>
  </w:endnote>
  <w:endnote w:type="continuationSeparator" w:id="0">
    <w:p w:rsidR="009560C9" w:rsidRDefault="00956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FF" w:rsidRDefault="00CF07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3C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3C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FF" w:rsidRDefault="00CF07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0C9" w:rsidRDefault="009560C9" w:rsidP="0038231F">
      <w:pPr>
        <w:spacing w:after="0" w:line="240" w:lineRule="auto"/>
      </w:pPr>
      <w:r>
        <w:separator/>
      </w:r>
    </w:p>
  </w:footnote>
  <w:footnote w:type="continuationSeparator" w:id="0">
    <w:p w:rsidR="009560C9" w:rsidRDefault="00956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FF" w:rsidRDefault="00CF07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FF" w:rsidRDefault="00CF07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FF" w:rsidRDefault="00CF07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0C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0531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478D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0C9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17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0F0E"/>
    <w:rsid w:val="00CD0851"/>
    <w:rsid w:val="00CF07FF"/>
    <w:rsid w:val="00D23F3D"/>
    <w:rsid w:val="00D34D9A"/>
    <w:rsid w:val="00D409DE"/>
    <w:rsid w:val="00D42C9B"/>
    <w:rsid w:val="00D531D5"/>
    <w:rsid w:val="00D7532C"/>
    <w:rsid w:val="00D93CE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6898DF-52A5-4822-9E0F-BCCF2CEB8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5B87D-5EA5-4D5C-BB9D-14098E3E3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2016-07-26T11:32:00Z</cp:lastPrinted>
  <dcterms:created xsi:type="dcterms:W3CDTF">2018-12-06T12:45:00Z</dcterms:created>
  <dcterms:modified xsi:type="dcterms:W3CDTF">2018-12-06T12:45:00Z</dcterms:modified>
</cp:coreProperties>
</file>