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1176F" w:rsidRDefault="006676AE" w:rsidP="0091176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7A48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E68C2" w:rsidRPr="00EE68C2">
        <w:rPr>
          <w:rFonts w:ascii="Times New Roman" w:hAnsi="Times New Roman"/>
          <w:b/>
        </w:rPr>
        <w:t>NA/P/398/2018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68C2" w:rsidRPr="00EE68C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68C2" w:rsidRPr="00EE68C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E68C2" w:rsidRPr="00EE68C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E68C2" w:rsidRPr="00EE68C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E68C2" w:rsidRPr="00EE68C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7A48">
        <w:rPr>
          <w:rFonts w:ascii="Times New Roman" w:hAnsi="Times New Roman"/>
        </w:rPr>
        <w:t>(</w:t>
      </w:r>
      <w:proofErr w:type="spellStart"/>
      <w:r w:rsidR="00137A48">
        <w:rPr>
          <w:rFonts w:ascii="Times New Roman" w:hAnsi="Times New Roman"/>
        </w:rPr>
        <w:t>t.j</w:t>
      </w:r>
      <w:proofErr w:type="spellEnd"/>
      <w:r w:rsidR="00137A48">
        <w:rPr>
          <w:rFonts w:ascii="Times New Roman" w:hAnsi="Times New Roman"/>
        </w:rPr>
        <w:t>. Dz. U. z 2018 r. poz. 1986</w:t>
      </w:r>
      <w:r w:rsidR="00EE68C2" w:rsidRPr="00EE68C2">
        <w:rPr>
          <w:rFonts w:ascii="Times New Roman" w:hAnsi="Times New Roman"/>
        </w:rPr>
        <w:t xml:space="preserve">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137A48" w:rsidRDefault="00313417" w:rsidP="00137A4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E68C2" w:rsidRPr="00EE68C2">
        <w:rPr>
          <w:rFonts w:ascii="Times New Roman" w:hAnsi="Times New Roman"/>
          <w:b/>
        </w:rPr>
        <w:t xml:space="preserve">Rozbudowa budynku AL - Laboratorium kompatybilności elektromagnetycznej - dla potrzeb </w:t>
      </w:r>
      <w:proofErr w:type="spellStart"/>
      <w:r w:rsidR="00EE68C2" w:rsidRPr="00EE68C2">
        <w:rPr>
          <w:rFonts w:ascii="Times New Roman" w:hAnsi="Times New Roman"/>
          <w:b/>
        </w:rPr>
        <w:t>WEiI</w:t>
      </w:r>
      <w:proofErr w:type="spellEnd"/>
      <w:r w:rsidR="00EE68C2" w:rsidRPr="00EE68C2">
        <w:rPr>
          <w:rFonts w:ascii="Times New Roman" w:hAnsi="Times New Roman"/>
          <w:b/>
        </w:rPr>
        <w:t xml:space="preserve"> </w:t>
      </w:r>
      <w:proofErr w:type="spellStart"/>
      <w:r w:rsidR="00EE68C2" w:rsidRPr="00EE68C2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E68C2" w:rsidRPr="00EE68C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E68C2" w:rsidRPr="00997D0F" w:rsidRDefault="00EE68C2" w:rsidP="00EE68C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E68C2" w:rsidRPr="00023477" w:rsidRDefault="00EE68C2" w:rsidP="00EE68C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E68C2" w:rsidRPr="00997D0F" w:rsidRDefault="00EE68C2" w:rsidP="00EE68C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E68C2" w:rsidRPr="000247FF" w:rsidRDefault="00EE68C2" w:rsidP="00EE68C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E68C2" w:rsidRPr="000247FF" w:rsidRDefault="00EE68C2" w:rsidP="00EE68C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EE68C2" w:rsidRPr="00292198" w:rsidRDefault="00EE68C2" w:rsidP="00EE68C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E68C2" w:rsidRPr="000247FF" w:rsidRDefault="00EE68C2" w:rsidP="00EE68C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91176F" w:rsidRDefault="00EE68C2" w:rsidP="0091176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137A48" w:rsidRDefault="00137A48" w:rsidP="00137A4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137A48" w:rsidRDefault="00137A48" w:rsidP="00137A4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9117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1176F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993" w:left="1417" w:header="284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68F" w:rsidRDefault="0058568F" w:rsidP="0038231F">
      <w:pPr>
        <w:spacing w:after="0" w:line="240" w:lineRule="auto"/>
      </w:pPr>
      <w:r>
        <w:separator/>
      </w:r>
    </w:p>
  </w:endnote>
  <w:endnote w:type="continuationSeparator" w:id="0">
    <w:p w:rsidR="0058568F" w:rsidRDefault="005856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17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17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68F" w:rsidRDefault="0058568F" w:rsidP="0038231F">
      <w:pPr>
        <w:spacing w:after="0" w:line="240" w:lineRule="auto"/>
      </w:pPr>
      <w:r>
        <w:separator/>
      </w:r>
    </w:p>
  </w:footnote>
  <w:footnote w:type="continuationSeparator" w:id="0">
    <w:p w:rsidR="0058568F" w:rsidRDefault="005856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76F" w:rsidRDefault="0091176F">
    <w:pPr>
      <w:pStyle w:val="Nagwek"/>
    </w:pPr>
    <w:r w:rsidRPr="006369E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6" type="#_x0000_t75" alt="FE_POIR_poziom_pl-1_rgb" style="width:499.5pt;height:68.25pt;visibility:visible;mso-wrap-style:square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68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7A4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568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176F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68C2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F2FBE5C-C3D3-42B1-8013-6D027B48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C630B-C295-4A15-BF60-42DEAE692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729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2018-12-06T09:39:00Z</cp:lastPrinted>
  <dcterms:created xsi:type="dcterms:W3CDTF">2018-12-06T09:39:00Z</dcterms:created>
  <dcterms:modified xsi:type="dcterms:W3CDTF">2018-12-06T09:39:00Z</dcterms:modified>
</cp:coreProperties>
</file>