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9E2361" w:rsidP="001A443E">
      <w:pPr>
        <w:jc w:val="right"/>
        <w:rPr>
          <w:b/>
          <w:bCs/>
          <w:sz w:val="24"/>
        </w:rPr>
      </w:pPr>
      <w:r w:rsidRPr="009E2361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9E2361">
        <w:rPr>
          <w:sz w:val="24"/>
        </w:rPr>
        <w:t>2018-12-10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9E2361" w:rsidRPr="009E2361" w:rsidRDefault="009E2361" w:rsidP="0018613E">
      <w:pPr>
        <w:spacing w:after="40"/>
        <w:rPr>
          <w:b/>
          <w:bCs/>
          <w:sz w:val="24"/>
        </w:rPr>
      </w:pPr>
      <w:r w:rsidRPr="009E2361">
        <w:rPr>
          <w:b/>
          <w:bCs/>
          <w:sz w:val="24"/>
        </w:rPr>
        <w:t>Politechnika Rzeszowska</w:t>
      </w:r>
    </w:p>
    <w:p w:rsidR="00A80738" w:rsidRDefault="009E2361" w:rsidP="0018613E">
      <w:pPr>
        <w:spacing w:after="40"/>
        <w:rPr>
          <w:b/>
          <w:bCs/>
          <w:sz w:val="24"/>
        </w:rPr>
      </w:pPr>
      <w:r w:rsidRPr="009E2361">
        <w:rPr>
          <w:b/>
          <w:bCs/>
          <w:sz w:val="24"/>
        </w:rPr>
        <w:t>Dział Logistyki i Zamówień Publicznych</w:t>
      </w:r>
    </w:p>
    <w:p w:rsidR="00A80738" w:rsidRPr="0018613E" w:rsidRDefault="009E2361" w:rsidP="00A80738">
      <w:pPr>
        <w:rPr>
          <w:bCs/>
          <w:sz w:val="24"/>
        </w:rPr>
      </w:pPr>
      <w:r w:rsidRPr="009E2361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9E2361">
        <w:rPr>
          <w:bCs/>
          <w:sz w:val="24"/>
        </w:rPr>
        <w:t>12</w:t>
      </w:r>
    </w:p>
    <w:p w:rsidR="00A80738" w:rsidRPr="009651BB" w:rsidRDefault="009E2361" w:rsidP="009651BB">
      <w:pPr>
        <w:rPr>
          <w:bCs/>
          <w:sz w:val="24"/>
        </w:rPr>
      </w:pPr>
      <w:r w:rsidRPr="009E2361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9E2361">
        <w:rPr>
          <w:bCs/>
          <w:sz w:val="24"/>
        </w:rPr>
        <w:t>Rzeszów</w:t>
      </w:r>
    </w:p>
    <w:p w:rsidR="00A80738" w:rsidRDefault="001A443E" w:rsidP="009651BB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E2361" w:rsidRPr="009E2361">
        <w:rPr>
          <w:b/>
          <w:sz w:val="24"/>
          <w:szCs w:val="24"/>
        </w:rPr>
        <w:t>NA/P/404/2018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651BB" w:rsidRDefault="00A80738" w:rsidP="009651B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E2361" w:rsidRPr="009E236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9E2361" w:rsidP="00CB5EDB">
      <w:pPr>
        <w:pStyle w:val="Tekstpodstawowywcity"/>
        <w:spacing w:before="120" w:after="240"/>
        <w:ind w:firstLine="0"/>
        <w:jc w:val="center"/>
      </w:pPr>
      <w:r w:rsidRPr="009E2361">
        <w:rPr>
          <w:b/>
        </w:rPr>
        <w:t>Dostawa, montaż i ustawienie mebli dla jednostek Politechniki Rzeszowskiej. Dostawa krzeseł, foteli obrotowych dla jednostek Politechniki Rzeszowskiej.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E2361" w:rsidRPr="009E2361">
        <w:rPr>
          <w:sz w:val="24"/>
          <w:szCs w:val="24"/>
        </w:rPr>
        <w:t>(t.j.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9E2361" w:rsidRPr="009E2361">
        <w:rPr>
          <w:sz w:val="24"/>
          <w:szCs w:val="24"/>
        </w:rPr>
        <w:t>07/12/2018</w:t>
      </w:r>
      <w:r w:rsidRPr="00FF4AB1">
        <w:rPr>
          <w:sz w:val="24"/>
          <w:szCs w:val="24"/>
        </w:rPr>
        <w:t xml:space="preserve"> o godz. </w:t>
      </w:r>
      <w:r w:rsidR="009E2361" w:rsidRPr="009E2361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E2361" w:rsidRPr="006646D9" w:rsidTr="00092D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E2361" w:rsidRPr="00A3048A" w:rsidRDefault="009E2361" w:rsidP="00092D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E2361">
              <w:rPr>
                <w:sz w:val="24"/>
                <w:szCs w:val="24"/>
              </w:rPr>
              <w:t>części 1 zamówienia w wysokości 10 000.00 zł brutto;</w:t>
            </w:r>
          </w:p>
        </w:tc>
      </w:tr>
      <w:tr w:rsidR="009E2361" w:rsidRPr="006646D9" w:rsidTr="00092D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E2361" w:rsidRPr="00A3048A" w:rsidRDefault="009E2361" w:rsidP="00092D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E2361">
              <w:rPr>
                <w:sz w:val="24"/>
                <w:szCs w:val="24"/>
              </w:rPr>
              <w:t>części 2 zamówienia w wysokości 5 000.00 zł brutto;</w:t>
            </w:r>
          </w:p>
        </w:tc>
      </w:tr>
      <w:tr w:rsidR="009E2361" w:rsidRPr="006646D9" w:rsidTr="00092D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E2361" w:rsidRPr="00A3048A" w:rsidRDefault="009E2361" w:rsidP="00092D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E2361">
              <w:rPr>
                <w:sz w:val="24"/>
                <w:szCs w:val="24"/>
              </w:rPr>
              <w:t>części 3 zamówienia w wysokości 1 600.00 zł brutto;</w:t>
            </w:r>
          </w:p>
        </w:tc>
      </w:tr>
      <w:tr w:rsidR="009E2361" w:rsidRPr="006646D9" w:rsidTr="00092D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E2361" w:rsidRPr="00A3048A" w:rsidRDefault="009E2361" w:rsidP="00092D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E2361">
              <w:rPr>
                <w:sz w:val="24"/>
                <w:szCs w:val="24"/>
              </w:rPr>
              <w:t>części 4 zamówienia w wysokości 4 800.00 zł brutto;</w:t>
            </w:r>
          </w:p>
        </w:tc>
      </w:tr>
      <w:tr w:rsidR="009E2361" w:rsidRPr="006646D9" w:rsidTr="00092D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E2361" w:rsidRPr="00A3048A" w:rsidRDefault="009E2361" w:rsidP="00092D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E2361">
              <w:rPr>
                <w:sz w:val="24"/>
                <w:szCs w:val="24"/>
              </w:rPr>
              <w:t>części 5 zamówienia w wysokości 2 500.00 zł brutto;</w:t>
            </w:r>
          </w:p>
        </w:tc>
      </w:tr>
      <w:tr w:rsidR="009E2361" w:rsidRPr="006646D9" w:rsidTr="00092D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E2361" w:rsidRPr="00A3048A" w:rsidRDefault="009E2361" w:rsidP="00092D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E2361">
              <w:rPr>
                <w:sz w:val="24"/>
                <w:szCs w:val="24"/>
              </w:rPr>
              <w:t>części 6 zamówienia w wysokości 800.00 zł brutto;</w:t>
            </w:r>
          </w:p>
        </w:tc>
      </w:tr>
      <w:tr w:rsidR="009E2361" w:rsidRPr="006646D9" w:rsidTr="00092D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E2361" w:rsidRPr="00A3048A" w:rsidRDefault="009E2361" w:rsidP="00092D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E2361">
              <w:rPr>
                <w:sz w:val="24"/>
                <w:szCs w:val="24"/>
              </w:rPr>
              <w:t>części 7 zamówienia w wysokości 970.00 zł brutto;</w:t>
            </w:r>
          </w:p>
        </w:tc>
      </w:tr>
      <w:tr w:rsidR="009E2361" w:rsidRPr="006646D9" w:rsidTr="00092D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E2361" w:rsidRPr="00A3048A" w:rsidRDefault="009E2361" w:rsidP="00092D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E2361">
              <w:rPr>
                <w:sz w:val="24"/>
                <w:szCs w:val="24"/>
              </w:rPr>
              <w:t>części 8 zamówienia w wysokości 410.00 zł brutto;</w:t>
            </w:r>
          </w:p>
        </w:tc>
      </w:tr>
      <w:tr w:rsidR="009E2361" w:rsidRPr="006646D9" w:rsidTr="00092D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E2361" w:rsidRPr="00A3048A" w:rsidRDefault="009E2361" w:rsidP="00092D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E2361">
              <w:rPr>
                <w:sz w:val="24"/>
                <w:szCs w:val="24"/>
              </w:rPr>
              <w:t>części 9 zamówienia w wysokości 4 000.00 zł brutto;</w:t>
            </w:r>
          </w:p>
        </w:tc>
      </w:tr>
      <w:tr w:rsidR="009E2361" w:rsidRPr="006646D9" w:rsidTr="00092D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E2361" w:rsidRPr="00A3048A" w:rsidRDefault="009E2361" w:rsidP="00092D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E2361">
              <w:rPr>
                <w:sz w:val="24"/>
                <w:szCs w:val="24"/>
              </w:rPr>
              <w:t>części 10 zamówienia w wysokości 400.00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9E2361" w:rsidRPr="00075CD0" w:rsidTr="00092DA1">
        <w:tc>
          <w:tcPr>
            <w:tcW w:w="82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1</w:t>
            </w:r>
          </w:p>
        </w:tc>
        <w:tc>
          <w:tcPr>
            <w:tcW w:w="2295" w:type="dxa"/>
            <w:shd w:val="clear" w:color="auto" w:fill="auto"/>
          </w:tcPr>
          <w:p w:rsidR="009E2361" w:rsidRPr="00CB5EDB" w:rsidRDefault="009E2361" w:rsidP="00092DA1">
            <w:pPr>
              <w:spacing w:before="40"/>
            </w:pPr>
            <w:r w:rsidRPr="009E2361">
              <w:t>WENA Beata Turek</w:t>
            </w:r>
          </w:p>
          <w:p w:rsidR="009E2361" w:rsidRPr="00CB5EDB" w:rsidRDefault="009E2361" w:rsidP="00092DA1">
            <w:r w:rsidRPr="009E2361">
              <w:t>Zimna Woda / Jasła</w:t>
            </w:r>
            <w:r w:rsidRPr="00CB5EDB">
              <w:t xml:space="preserve"> </w:t>
            </w:r>
            <w:r w:rsidRPr="009E2361">
              <w:t>57</w:t>
            </w:r>
            <w:r w:rsidRPr="00CB5EDB">
              <w:t xml:space="preserve"> </w:t>
            </w:r>
          </w:p>
          <w:p w:rsidR="009E2361" w:rsidRPr="00CB5EDB" w:rsidRDefault="009E2361" w:rsidP="00092DA1">
            <w:pPr>
              <w:spacing w:before="40" w:after="40"/>
              <w:jc w:val="both"/>
            </w:pPr>
            <w:r w:rsidRPr="009E2361">
              <w:t>38-203</w:t>
            </w:r>
            <w:r w:rsidRPr="00CB5EDB">
              <w:t xml:space="preserve"> </w:t>
            </w:r>
            <w:r w:rsidRPr="009E2361">
              <w:t>Szebnie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7 900.00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31.12.2018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zgodnie z SIWZ</w:t>
            </w:r>
          </w:p>
        </w:tc>
      </w:tr>
      <w:tr w:rsidR="009E2361" w:rsidRPr="00075CD0" w:rsidTr="00092DA1">
        <w:tc>
          <w:tcPr>
            <w:tcW w:w="82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2</w:t>
            </w:r>
          </w:p>
        </w:tc>
        <w:tc>
          <w:tcPr>
            <w:tcW w:w="2295" w:type="dxa"/>
            <w:shd w:val="clear" w:color="auto" w:fill="auto"/>
          </w:tcPr>
          <w:p w:rsidR="009E2361" w:rsidRPr="00CB5EDB" w:rsidRDefault="009E2361" w:rsidP="00092DA1">
            <w:pPr>
              <w:spacing w:before="40"/>
            </w:pPr>
            <w:r w:rsidRPr="009E2361">
              <w:t>WENA Beata Turek</w:t>
            </w:r>
          </w:p>
          <w:p w:rsidR="009E2361" w:rsidRPr="00CB5EDB" w:rsidRDefault="009E2361" w:rsidP="00092DA1">
            <w:r w:rsidRPr="009E2361">
              <w:t>Zimna Woda / Jasła</w:t>
            </w:r>
            <w:r w:rsidRPr="00CB5EDB">
              <w:t xml:space="preserve"> </w:t>
            </w:r>
            <w:r w:rsidRPr="009E2361">
              <w:t>57</w:t>
            </w:r>
            <w:r w:rsidRPr="00CB5EDB">
              <w:t xml:space="preserve"> </w:t>
            </w:r>
          </w:p>
          <w:p w:rsidR="009E2361" w:rsidRPr="00CB5EDB" w:rsidRDefault="009E2361" w:rsidP="00092DA1">
            <w:pPr>
              <w:spacing w:before="40" w:after="40"/>
              <w:jc w:val="both"/>
            </w:pPr>
            <w:r w:rsidRPr="009E2361">
              <w:t>38-203</w:t>
            </w:r>
            <w:r w:rsidRPr="00CB5EDB">
              <w:t xml:space="preserve"> </w:t>
            </w:r>
            <w:r w:rsidRPr="009E2361">
              <w:t>Szebnie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5 500.00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31.12.2018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zgodnie z SIWZ</w:t>
            </w:r>
          </w:p>
        </w:tc>
      </w:tr>
      <w:tr w:rsidR="009E2361" w:rsidRPr="00075CD0" w:rsidTr="00092DA1">
        <w:tc>
          <w:tcPr>
            <w:tcW w:w="82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9</w:t>
            </w:r>
          </w:p>
        </w:tc>
        <w:tc>
          <w:tcPr>
            <w:tcW w:w="2295" w:type="dxa"/>
            <w:shd w:val="clear" w:color="auto" w:fill="auto"/>
          </w:tcPr>
          <w:p w:rsidR="009E2361" w:rsidRPr="00CB5EDB" w:rsidRDefault="009E2361" w:rsidP="00092DA1">
            <w:pPr>
              <w:spacing w:before="40"/>
            </w:pPr>
            <w:r w:rsidRPr="009E2361">
              <w:t>WENA Beata Turek</w:t>
            </w:r>
          </w:p>
          <w:p w:rsidR="009E2361" w:rsidRPr="00CB5EDB" w:rsidRDefault="009E2361" w:rsidP="00092DA1">
            <w:r w:rsidRPr="009E2361">
              <w:t>Zimna Woda / Jasła</w:t>
            </w:r>
            <w:r w:rsidRPr="00CB5EDB">
              <w:t xml:space="preserve"> </w:t>
            </w:r>
            <w:r w:rsidRPr="009E2361">
              <w:t>57</w:t>
            </w:r>
            <w:r w:rsidRPr="00CB5EDB">
              <w:t xml:space="preserve"> </w:t>
            </w:r>
          </w:p>
          <w:p w:rsidR="009E2361" w:rsidRPr="00CB5EDB" w:rsidRDefault="009E2361" w:rsidP="00092DA1">
            <w:pPr>
              <w:spacing w:before="40" w:after="40"/>
              <w:jc w:val="both"/>
            </w:pPr>
            <w:r w:rsidRPr="009E2361">
              <w:t>38-203</w:t>
            </w:r>
            <w:r w:rsidRPr="00CB5EDB">
              <w:t xml:space="preserve"> </w:t>
            </w:r>
            <w:r w:rsidRPr="009E2361">
              <w:t>Szebnie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5 200.00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31.12.2018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zgodnie z SIWZ</w:t>
            </w:r>
          </w:p>
        </w:tc>
      </w:tr>
      <w:tr w:rsidR="009E2361" w:rsidRPr="00075CD0" w:rsidTr="00092DA1">
        <w:tc>
          <w:tcPr>
            <w:tcW w:w="82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1</w:t>
            </w:r>
          </w:p>
        </w:tc>
        <w:tc>
          <w:tcPr>
            <w:tcW w:w="2295" w:type="dxa"/>
            <w:shd w:val="clear" w:color="auto" w:fill="auto"/>
          </w:tcPr>
          <w:p w:rsidR="009E2361" w:rsidRPr="00CB5EDB" w:rsidRDefault="009E2361" w:rsidP="00092DA1">
            <w:pPr>
              <w:spacing w:before="40"/>
            </w:pPr>
            <w:r w:rsidRPr="009E2361">
              <w:t>Tronus Polska sp. z o.o.</w:t>
            </w:r>
          </w:p>
          <w:p w:rsidR="009E2361" w:rsidRPr="00CB5EDB" w:rsidRDefault="009E2361" w:rsidP="00092DA1">
            <w:r w:rsidRPr="009E2361">
              <w:t>Ordona</w:t>
            </w:r>
            <w:r w:rsidRPr="00CB5EDB">
              <w:t xml:space="preserve"> </w:t>
            </w:r>
            <w:r w:rsidRPr="009E2361">
              <w:t>2a</w:t>
            </w:r>
            <w:r w:rsidRPr="00CB5EDB">
              <w:t xml:space="preserve"> </w:t>
            </w:r>
          </w:p>
          <w:p w:rsidR="009E2361" w:rsidRPr="00CB5EDB" w:rsidRDefault="009E2361" w:rsidP="00092DA1">
            <w:pPr>
              <w:spacing w:before="40" w:after="40"/>
              <w:jc w:val="both"/>
            </w:pPr>
            <w:r w:rsidRPr="009E2361">
              <w:t>01-237</w:t>
            </w:r>
            <w:r w:rsidRPr="00CB5EDB">
              <w:t xml:space="preserve"> </w:t>
            </w:r>
            <w:r w:rsidRPr="009E236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22 847.25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31.12.2018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zgodnie z SIWZ</w:t>
            </w:r>
          </w:p>
        </w:tc>
      </w:tr>
      <w:tr w:rsidR="009E2361" w:rsidRPr="00075CD0" w:rsidTr="00092DA1">
        <w:tc>
          <w:tcPr>
            <w:tcW w:w="82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2</w:t>
            </w:r>
          </w:p>
        </w:tc>
        <w:tc>
          <w:tcPr>
            <w:tcW w:w="2295" w:type="dxa"/>
            <w:shd w:val="clear" w:color="auto" w:fill="auto"/>
          </w:tcPr>
          <w:p w:rsidR="009E2361" w:rsidRPr="00CB5EDB" w:rsidRDefault="009E2361" w:rsidP="00092DA1">
            <w:pPr>
              <w:spacing w:before="40"/>
            </w:pPr>
            <w:r w:rsidRPr="009E2361">
              <w:t>Tronus Polska sp. z o.o.</w:t>
            </w:r>
          </w:p>
          <w:p w:rsidR="009E2361" w:rsidRPr="00CB5EDB" w:rsidRDefault="009E2361" w:rsidP="00092DA1">
            <w:r w:rsidRPr="009E2361">
              <w:t>Ordona</w:t>
            </w:r>
            <w:r w:rsidRPr="00CB5EDB">
              <w:t xml:space="preserve"> </w:t>
            </w:r>
            <w:r w:rsidRPr="009E2361">
              <w:t>2a</w:t>
            </w:r>
            <w:r w:rsidRPr="00CB5EDB">
              <w:t xml:space="preserve"> </w:t>
            </w:r>
          </w:p>
          <w:p w:rsidR="009E2361" w:rsidRPr="00CB5EDB" w:rsidRDefault="009E2361" w:rsidP="00092DA1">
            <w:pPr>
              <w:spacing w:before="40" w:after="40"/>
              <w:jc w:val="both"/>
            </w:pPr>
            <w:r w:rsidRPr="009E2361">
              <w:t>01-237</w:t>
            </w:r>
            <w:r w:rsidRPr="00CB5EDB">
              <w:t xml:space="preserve"> </w:t>
            </w:r>
            <w:r w:rsidRPr="009E236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9 997.44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31.12.2018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zgodnie z SIWZ</w:t>
            </w:r>
          </w:p>
        </w:tc>
      </w:tr>
      <w:tr w:rsidR="009E2361" w:rsidRPr="00075CD0" w:rsidTr="00092DA1">
        <w:tc>
          <w:tcPr>
            <w:tcW w:w="82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3</w:t>
            </w:r>
          </w:p>
        </w:tc>
        <w:tc>
          <w:tcPr>
            <w:tcW w:w="2295" w:type="dxa"/>
            <w:shd w:val="clear" w:color="auto" w:fill="auto"/>
          </w:tcPr>
          <w:p w:rsidR="009E2361" w:rsidRPr="00CB5EDB" w:rsidRDefault="009E2361" w:rsidP="00092DA1">
            <w:pPr>
              <w:spacing w:before="40"/>
            </w:pPr>
            <w:r w:rsidRPr="009E2361">
              <w:t>Tronus Polska sp. z o.o.</w:t>
            </w:r>
          </w:p>
          <w:p w:rsidR="009E2361" w:rsidRPr="00CB5EDB" w:rsidRDefault="009E2361" w:rsidP="00092DA1">
            <w:r w:rsidRPr="009E2361">
              <w:t>Ordona</w:t>
            </w:r>
            <w:r w:rsidRPr="00CB5EDB">
              <w:t xml:space="preserve"> </w:t>
            </w:r>
            <w:r w:rsidRPr="009E2361">
              <w:t>2a</w:t>
            </w:r>
            <w:r w:rsidRPr="00CB5EDB">
              <w:t xml:space="preserve"> </w:t>
            </w:r>
          </w:p>
          <w:p w:rsidR="009E2361" w:rsidRPr="00CB5EDB" w:rsidRDefault="009E2361" w:rsidP="00092DA1">
            <w:pPr>
              <w:spacing w:before="40" w:after="40"/>
              <w:jc w:val="both"/>
            </w:pPr>
            <w:r w:rsidRPr="009E2361">
              <w:t>01-237</w:t>
            </w:r>
            <w:r w:rsidRPr="00CB5EDB">
              <w:t xml:space="preserve"> </w:t>
            </w:r>
            <w:r w:rsidRPr="009E236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4 428.00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31.12.2018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zgodnie z SIWZ</w:t>
            </w:r>
          </w:p>
        </w:tc>
      </w:tr>
      <w:tr w:rsidR="009E2361" w:rsidRPr="00075CD0" w:rsidTr="00092DA1">
        <w:tc>
          <w:tcPr>
            <w:tcW w:w="82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4</w:t>
            </w:r>
          </w:p>
        </w:tc>
        <w:tc>
          <w:tcPr>
            <w:tcW w:w="2295" w:type="dxa"/>
            <w:shd w:val="clear" w:color="auto" w:fill="auto"/>
          </w:tcPr>
          <w:p w:rsidR="009E2361" w:rsidRPr="00CB5EDB" w:rsidRDefault="009E2361" w:rsidP="00092DA1">
            <w:pPr>
              <w:spacing w:before="40"/>
            </w:pPr>
            <w:r w:rsidRPr="009E2361">
              <w:t>Tronus Polska sp. z o.o.</w:t>
            </w:r>
          </w:p>
          <w:p w:rsidR="009E2361" w:rsidRPr="00CB5EDB" w:rsidRDefault="009E2361" w:rsidP="00092DA1">
            <w:r w:rsidRPr="009E2361">
              <w:t>Ordona</w:t>
            </w:r>
            <w:r w:rsidRPr="00CB5EDB">
              <w:t xml:space="preserve"> </w:t>
            </w:r>
            <w:r w:rsidRPr="009E2361">
              <w:t>2a</w:t>
            </w:r>
            <w:r w:rsidRPr="00CB5EDB">
              <w:t xml:space="preserve"> </w:t>
            </w:r>
          </w:p>
          <w:p w:rsidR="009E2361" w:rsidRPr="00CB5EDB" w:rsidRDefault="009E2361" w:rsidP="00092DA1">
            <w:pPr>
              <w:spacing w:before="40" w:after="40"/>
              <w:jc w:val="both"/>
            </w:pPr>
            <w:r w:rsidRPr="009E2361">
              <w:t>01-237</w:t>
            </w:r>
            <w:r w:rsidRPr="00CB5EDB">
              <w:t xml:space="preserve"> </w:t>
            </w:r>
            <w:r w:rsidRPr="009E236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5 904.00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31.12.2018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zgodnie z SIWZ</w:t>
            </w:r>
          </w:p>
        </w:tc>
      </w:tr>
      <w:tr w:rsidR="009E2361" w:rsidRPr="00075CD0" w:rsidTr="00092DA1">
        <w:tc>
          <w:tcPr>
            <w:tcW w:w="82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5</w:t>
            </w:r>
          </w:p>
        </w:tc>
        <w:tc>
          <w:tcPr>
            <w:tcW w:w="2295" w:type="dxa"/>
            <w:shd w:val="clear" w:color="auto" w:fill="auto"/>
          </w:tcPr>
          <w:p w:rsidR="009E2361" w:rsidRPr="00CB5EDB" w:rsidRDefault="009E2361" w:rsidP="00092DA1">
            <w:pPr>
              <w:spacing w:before="40"/>
            </w:pPr>
            <w:r w:rsidRPr="009E2361">
              <w:t>Tronus Polska sp. z o.o.</w:t>
            </w:r>
          </w:p>
          <w:p w:rsidR="009E2361" w:rsidRPr="00CB5EDB" w:rsidRDefault="009E2361" w:rsidP="00092DA1">
            <w:r w:rsidRPr="009E2361">
              <w:t>Ordona</w:t>
            </w:r>
            <w:r w:rsidRPr="00CB5EDB">
              <w:t xml:space="preserve"> </w:t>
            </w:r>
            <w:r w:rsidRPr="009E2361">
              <w:t>2a</w:t>
            </w:r>
            <w:r w:rsidRPr="00CB5EDB">
              <w:t xml:space="preserve"> </w:t>
            </w:r>
          </w:p>
          <w:p w:rsidR="009E2361" w:rsidRPr="00CB5EDB" w:rsidRDefault="009E2361" w:rsidP="00092DA1">
            <w:pPr>
              <w:spacing w:before="40" w:after="40"/>
              <w:jc w:val="both"/>
            </w:pPr>
            <w:r w:rsidRPr="009E2361">
              <w:t>01-237</w:t>
            </w:r>
            <w:r w:rsidRPr="00CB5EDB">
              <w:t xml:space="preserve"> </w:t>
            </w:r>
            <w:r w:rsidRPr="009E236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33 837.30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31.12.2018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zgodnie z SIWZ</w:t>
            </w:r>
          </w:p>
        </w:tc>
      </w:tr>
      <w:tr w:rsidR="009E2361" w:rsidRPr="00075CD0" w:rsidTr="00092DA1">
        <w:tc>
          <w:tcPr>
            <w:tcW w:w="82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6</w:t>
            </w:r>
          </w:p>
        </w:tc>
        <w:tc>
          <w:tcPr>
            <w:tcW w:w="2295" w:type="dxa"/>
            <w:shd w:val="clear" w:color="auto" w:fill="auto"/>
          </w:tcPr>
          <w:p w:rsidR="009E2361" w:rsidRPr="00CB5EDB" w:rsidRDefault="009E2361" w:rsidP="00092DA1">
            <w:pPr>
              <w:spacing w:before="40"/>
            </w:pPr>
            <w:r w:rsidRPr="009E2361">
              <w:t>Tronus Polska sp. z o.o.</w:t>
            </w:r>
          </w:p>
          <w:p w:rsidR="009E2361" w:rsidRPr="00CB5EDB" w:rsidRDefault="009E2361" w:rsidP="00092DA1">
            <w:r w:rsidRPr="009E2361">
              <w:t>Ordona</w:t>
            </w:r>
            <w:r w:rsidRPr="00CB5EDB">
              <w:t xml:space="preserve"> </w:t>
            </w:r>
            <w:r w:rsidRPr="009E2361">
              <w:t>2a</w:t>
            </w:r>
            <w:r w:rsidRPr="00CB5EDB">
              <w:t xml:space="preserve"> </w:t>
            </w:r>
          </w:p>
          <w:p w:rsidR="009E2361" w:rsidRPr="00CB5EDB" w:rsidRDefault="009E2361" w:rsidP="00092DA1">
            <w:pPr>
              <w:spacing w:before="40" w:after="40"/>
              <w:jc w:val="both"/>
            </w:pPr>
            <w:r w:rsidRPr="009E2361">
              <w:t>01-237</w:t>
            </w:r>
            <w:r w:rsidRPr="00CB5EDB">
              <w:t xml:space="preserve"> </w:t>
            </w:r>
            <w:r w:rsidRPr="009E236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435.42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31.12.2018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zgodnie z SIWZ</w:t>
            </w:r>
          </w:p>
        </w:tc>
      </w:tr>
      <w:tr w:rsidR="009E2361" w:rsidRPr="00075CD0" w:rsidTr="00092DA1">
        <w:tc>
          <w:tcPr>
            <w:tcW w:w="82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7</w:t>
            </w:r>
          </w:p>
        </w:tc>
        <w:tc>
          <w:tcPr>
            <w:tcW w:w="2295" w:type="dxa"/>
            <w:shd w:val="clear" w:color="auto" w:fill="auto"/>
          </w:tcPr>
          <w:p w:rsidR="009E2361" w:rsidRPr="00CB5EDB" w:rsidRDefault="009E2361" w:rsidP="00092DA1">
            <w:pPr>
              <w:spacing w:before="40"/>
            </w:pPr>
            <w:r w:rsidRPr="009E2361">
              <w:t>Tronus Polska sp. z o.o.</w:t>
            </w:r>
          </w:p>
          <w:p w:rsidR="009E2361" w:rsidRPr="00CB5EDB" w:rsidRDefault="009E2361" w:rsidP="00092DA1">
            <w:r w:rsidRPr="009E2361">
              <w:t>Ordona</w:t>
            </w:r>
            <w:r w:rsidRPr="00CB5EDB">
              <w:t xml:space="preserve"> </w:t>
            </w:r>
            <w:r w:rsidRPr="009E2361">
              <w:t>2a</w:t>
            </w:r>
            <w:r w:rsidRPr="00CB5EDB">
              <w:t xml:space="preserve"> </w:t>
            </w:r>
          </w:p>
          <w:p w:rsidR="009E2361" w:rsidRPr="00CB5EDB" w:rsidRDefault="009E2361" w:rsidP="00092DA1">
            <w:pPr>
              <w:spacing w:before="40" w:after="40"/>
              <w:jc w:val="both"/>
            </w:pPr>
            <w:r w:rsidRPr="009E2361">
              <w:t>01-237</w:t>
            </w:r>
            <w:r w:rsidRPr="00CB5EDB">
              <w:t xml:space="preserve"> </w:t>
            </w:r>
            <w:r w:rsidRPr="009E236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3 303.78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31.12.2018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zgodnie z SIWZ</w:t>
            </w:r>
          </w:p>
        </w:tc>
      </w:tr>
      <w:tr w:rsidR="009E2361" w:rsidRPr="00075CD0" w:rsidTr="00092DA1">
        <w:tc>
          <w:tcPr>
            <w:tcW w:w="82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8</w:t>
            </w:r>
          </w:p>
        </w:tc>
        <w:tc>
          <w:tcPr>
            <w:tcW w:w="2295" w:type="dxa"/>
            <w:shd w:val="clear" w:color="auto" w:fill="auto"/>
          </w:tcPr>
          <w:p w:rsidR="009E2361" w:rsidRPr="00CB5EDB" w:rsidRDefault="009E2361" w:rsidP="00092DA1">
            <w:pPr>
              <w:spacing w:before="40"/>
            </w:pPr>
            <w:r w:rsidRPr="009E2361">
              <w:t>Tronus Polska sp. z o.o.</w:t>
            </w:r>
          </w:p>
          <w:p w:rsidR="009E2361" w:rsidRPr="00CB5EDB" w:rsidRDefault="009E2361" w:rsidP="00092DA1">
            <w:r w:rsidRPr="009E2361">
              <w:t>Ordona</w:t>
            </w:r>
            <w:r w:rsidRPr="00CB5EDB">
              <w:t xml:space="preserve"> </w:t>
            </w:r>
            <w:r w:rsidRPr="009E2361">
              <w:t>2a</w:t>
            </w:r>
            <w:r w:rsidRPr="00CB5EDB">
              <w:t xml:space="preserve"> </w:t>
            </w:r>
          </w:p>
          <w:p w:rsidR="009E2361" w:rsidRPr="00CB5EDB" w:rsidRDefault="009E2361" w:rsidP="00092DA1">
            <w:pPr>
              <w:spacing w:before="40" w:after="40"/>
              <w:jc w:val="both"/>
            </w:pPr>
            <w:r w:rsidRPr="009E2361">
              <w:t>01-237</w:t>
            </w:r>
            <w:r w:rsidRPr="00CB5EDB">
              <w:t xml:space="preserve"> </w:t>
            </w:r>
            <w:r w:rsidRPr="009E236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5 904.00 z</w:t>
            </w:r>
            <w:bookmarkStart w:id="0" w:name="_GoBack"/>
            <w:bookmarkEnd w:id="0"/>
            <w:r w:rsidRPr="009E2361">
              <w:t>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31.12.2018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zgodnie z SIWZ</w:t>
            </w:r>
          </w:p>
        </w:tc>
      </w:tr>
      <w:tr w:rsidR="009E2361" w:rsidRPr="00075CD0" w:rsidTr="00092DA1">
        <w:tc>
          <w:tcPr>
            <w:tcW w:w="82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9</w:t>
            </w:r>
          </w:p>
        </w:tc>
        <w:tc>
          <w:tcPr>
            <w:tcW w:w="2295" w:type="dxa"/>
            <w:shd w:val="clear" w:color="auto" w:fill="auto"/>
          </w:tcPr>
          <w:p w:rsidR="009E2361" w:rsidRPr="00CB5EDB" w:rsidRDefault="009E2361" w:rsidP="00092DA1">
            <w:pPr>
              <w:spacing w:before="40"/>
            </w:pPr>
            <w:r w:rsidRPr="009E2361">
              <w:t>Tronus Polska sp. z o.o.</w:t>
            </w:r>
          </w:p>
          <w:p w:rsidR="009E2361" w:rsidRPr="00CB5EDB" w:rsidRDefault="009E2361" w:rsidP="00092DA1">
            <w:r w:rsidRPr="009E2361">
              <w:t>Ordona</w:t>
            </w:r>
            <w:r w:rsidRPr="00CB5EDB">
              <w:t xml:space="preserve"> </w:t>
            </w:r>
            <w:r w:rsidRPr="009E2361">
              <w:t>2a</w:t>
            </w:r>
            <w:r w:rsidRPr="00CB5EDB">
              <w:t xml:space="preserve"> </w:t>
            </w:r>
          </w:p>
          <w:p w:rsidR="009E2361" w:rsidRPr="00CB5EDB" w:rsidRDefault="009E2361" w:rsidP="00092DA1">
            <w:pPr>
              <w:spacing w:before="40" w:after="40"/>
              <w:jc w:val="both"/>
            </w:pPr>
            <w:r w:rsidRPr="009E2361">
              <w:t>01-237</w:t>
            </w:r>
            <w:r w:rsidRPr="00CB5EDB">
              <w:t xml:space="preserve"> </w:t>
            </w:r>
            <w:r w:rsidRPr="009E236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5 408.31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31.12.2018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zgodnie z SIWZ</w:t>
            </w:r>
          </w:p>
        </w:tc>
      </w:tr>
      <w:tr w:rsidR="009E2361" w:rsidRPr="00075CD0" w:rsidTr="00092DA1">
        <w:tc>
          <w:tcPr>
            <w:tcW w:w="82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10</w:t>
            </w:r>
          </w:p>
        </w:tc>
        <w:tc>
          <w:tcPr>
            <w:tcW w:w="2295" w:type="dxa"/>
            <w:shd w:val="clear" w:color="auto" w:fill="auto"/>
          </w:tcPr>
          <w:p w:rsidR="009E2361" w:rsidRPr="00CB5EDB" w:rsidRDefault="009E2361" w:rsidP="00092DA1">
            <w:pPr>
              <w:spacing w:before="40"/>
            </w:pPr>
            <w:r w:rsidRPr="009E2361">
              <w:t>Tronus Polska sp. z o.o.</w:t>
            </w:r>
          </w:p>
          <w:p w:rsidR="009E2361" w:rsidRPr="00CB5EDB" w:rsidRDefault="009E2361" w:rsidP="00092DA1">
            <w:r w:rsidRPr="009E2361">
              <w:t>Ordona</w:t>
            </w:r>
            <w:r w:rsidRPr="00CB5EDB">
              <w:t xml:space="preserve"> </w:t>
            </w:r>
            <w:r w:rsidRPr="009E2361">
              <w:t>2a</w:t>
            </w:r>
            <w:r w:rsidRPr="00CB5EDB">
              <w:t xml:space="preserve"> </w:t>
            </w:r>
          </w:p>
          <w:p w:rsidR="009E2361" w:rsidRPr="00CB5EDB" w:rsidRDefault="009E2361" w:rsidP="00092DA1">
            <w:pPr>
              <w:spacing w:before="40" w:after="40"/>
              <w:jc w:val="both"/>
            </w:pPr>
            <w:r w:rsidRPr="009E2361">
              <w:t>01-237</w:t>
            </w:r>
            <w:r w:rsidRPr="00CB5EDB">
              <w:t xml:space="preserve"> </w:t>
            </w:r>
            <w:r w:rsidRPr="009E236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833.94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31.12.2018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E2361" w:rsidRPr="00CB5EDB" w:rsidRDefault="009E2361" w:rsidP="00092DA1">
            <w:pPr>
              <w:spacing w:before="120" w:after="120"/>
              <w:jc w:val="center"/>
            </w:pPr>
            <w:r w:rsidRPr="009E2361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4DB2" w:rsidRDefault="000B4DB2">
      <w:r>
        <w:separator/>
      </w:r>
    </w:p>
  </w:endnote>
  <w:endnote w:type="continuationSeparator" w:id="0">
    <w:p w:rsidR="000B4DB2" w:rsidRDefault="000B4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07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07F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107F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4DB2" w:rsidRDefault="000B4DB2">
      <w:r>
        <w:separator/>
      </w:r>
    </w:p>
  </w:footnote>
  <w:footnote w:type="continuationSeparator" w:id="0">
    <w:p w:rsidR="000B4DB2" w:rsidRDefault="000B4D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361" w:rsidRDefault="009E23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361" w:rsidRDefault="009E23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361" w:rsidRDefault="009E23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4DB2"/>
    <w:rsid w:val="0001764B"/>
    <w:rsid w:val="0003529D"/>
    <w:rsid w:val="00075CD0"/>
    <w:rsid w:val="00092C61"/>
    <w:rsid w:val="000B4DB2"/>
    <w:rsid w:val="0014428B"/>
    <w:rsid w:val="0018613E"/>
    <w:rsid w:val="001A443E"/>
    <w:rsid w:val="002107F4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651BB"/>
    <w:rsid w:val="009E2361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C390D30-E0F3-410E-8B2C-13E47E2AE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107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107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477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2018-12-10T09:35:00Z</cp:lastPrinted>
  <dcterms:created xsi:type="dcterms:W3CDTF">2018-12-10T09:36:00Z</dcterms:created>
  <dcterms:modified xsi:type="dcterms:W3CDTF">2018-12-10T09:36:00Z</dcterms:modified>
</cp:coreProperties>
</file>