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2E429D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E429D">
        <w:rPr>
          <w:rFonts w:ascii="Times New Roman" w:hAnsi="Times New Roman"/>
          <w:b/>
          <w:sz w:val="24"/>
          <w:szCs w:val="24"/>
        </w:rPr>
        <w:t xml:space="preserve">Znak sprawy: </w:t>
      </w:r>
      <w:r w:rsidR="008D06B1" w:rsidRPr="002E429D">
        <w:rPr>
          <w:rFonts w:ascii="Times New Roman" w:hAnsi="Times New Roman"/>
          <w:b/>
          <w:sz w:val="24"/>
          <w:szCs w:val="24"/>
        </w:rPr>
        <w:t>NA/O423/2018</w:t>
      </w:r>
      <w:r w:rsidRPr="002E429D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D06B1" w:rsidRPr="002E429D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2E429D">
        <w:rPr>
          <w:rFonts w:ascii="Times New Roman" w:hAnsi="Times New Roman"/>
          <w:sz w:val="24"/>
          <w:szCs w:val="24"/>
        </w:rPr>
        <w:t xml:space="preserve">, </w:t>
      </w:r>
      <w:r w:rsidR="008D06B1" w:rsidRPr="002E429D">
        <w:rPr>
          <w:rFonts w:ascii="Times New Roman" w:hAnsi="Times New Roman"/>
          <w:sz w:val="24"/>
          <w:szCs w:val="24"/>
        </w:rPr>
        <w:t>2018-12-10</w:t>
      </w:r>
    </w:p>
    <w:p w:rsidR="007926B3" w:rsidRPr="002E429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2E429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E429D">
        <w:t>Podstawa pr</w:t>
      </w:r>
      <w:r w:rsidR="00F11D06" w:rsidRPr="002E429D">
        <w:t xml:space="preserve">awna ogłoszenia: art. 4 pkt. 8 </w:t>
      </w:r>
      <w:r w:rsidR="007427DE" w:rsidRPr="002E429D">
        <w:rPr>
          <w:bCs/>
        </w:rPr>
        <w:t xml:space="preserve">ustawy z dnia </w:t>
      </w:r>
      <w:r w:rsidR="007427DE" w:rsidRPr="002E429D">
        <w:t xml:space="preserve">29 stycznia 2004 roku Prawo zamówień publicznych </w:t>
      </w:r>
      <w:r w:rsidR="008D06B1" w:rsidRPr="002E429D">
        <w:t>(</w:t>
      </w:r>
      <w:proofErr w:type="spellStart"/>
      <w:r w:rsidR="008D06B1" w:rsidRPr="002E429D">
        <w:t>t.j</w:t>
      </w:r>
      <w:proofErr w:type="spellEnd"/>
      <w:r w:rsidR="008D06B1" w:rsidRPr="002E429D">
        <w:t xml:space="preserve">. Dz. U. z 2017 r. poz. 1579 z </w:t>
      </w:r>
      <w:proofErr w:type="spellStart"/>
      <w:r w:rsidR="008D06B1" w:rsidRPr="002E429D">
        <w:t>późn</w:t>
      </w:r>
      <w:proofErr w:type="spellEnd"/>
      <w:r w:rsidR="008D06B1" w:rsidRPr="002E429D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D06B1" w:rsidP="00583EF9">
      <w:pPr>
        <w:spacing w:line="360" w:lineRule="auto"/>
        <w:rPr>
          <w:b/>
        </w:rPr>
      </w:pPr>
      <w:proofErr w:type="spellStart"/>
      <w:r w:rsidRPr="008D06B1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8D06B1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D06B1">
        <w:rPr>
          <w:rFonts w:ascii="Arial" w:hAnsi="Arial" w:cs="Arial"/>
          <w:sz w:val="22"/>
          <w:szCs w:val="22"/>
          <w:lang w:val="de-DE"/>
        </w:rPr>
        <w:t xml:space="preserve"> </w:t>
      </w:r>
      <w:r w:rsidR="002E429D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D06B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D06B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2E429D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2E429D" w:rsidTr="002E429D">
        <w:tc>
          <w:tcPr>
            <w:tcW w:w="9284" w:type="dxa"/>
            <w:shd w:val="clear" w:color="auto" w:fill="F3F3F3"/>
            <w:vAlign w:val="center"/>
          </w:tcPr>
          <w:p w:rsidR="002E429D" w:rsidRPr="00CA0351" w:rsidRDefault="002E429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E429D" w:rsidTr="002E429D">
        <w:tc>
          <w:tcPr>
            <w:tcW w:w="9284" w:type="dxa"/>
          </w:tcPr>
          <w:p w:rsidR="002E429D" w:rsidRDefault="002E429D" w:rsidP="0092432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D06B1">
              <w:t>Dostawa zestawu specjalistycznych układów sterowania z elementami wykonawczymi i pomiarowymi cz. 1</w:t>
            </w:r>
          </w:p>
          <w:p w:rsidR="002E429D" w:rsidRDefault="002E429D" w:rsidP="0092432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D06B1">
              <w:t>31711100-4 - Elektroniczne elementy składowe</w:t>
            </w:r>
            <w:r>
              <w:t xml:space="preserve"> </w:t>
            </w:r>
          </w:p>
          <w:p w:rsidR="002E429D" w:rsidRDefault="002E429D" w:rsidP="0092432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E429D" w:rsidRPr="008D06B1" w:rsidRDefault="002E429D" w:rsidP="0092432F">
            <w:pPr>
              <w:spacing w:after="120"/>
              <w:jc w:val="both"/>
            </w:pPr>
            <w:r>
              <w:t>P</w:t>
            </w:r>
            <w:r w:rsidRPr="008D06B1">
              <w:t>rzedmiot zamówienia: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>1)Programowalny układ sterowania wyposażony w interfejs komunikacyjny Ethernet z dodatkowym modułem wejść analogowych 4 kanałowy oraz dodatkowym modułem wyjść analogowych również 4 kanałowym.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>Układ wyposażony w blok zaciskowy na 50 portów.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>W skład układu sterowania powinno być dostarczone pełne środowisko producenta umożliwiające programowanie oraz symulowanie działania aplikacji.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>2) Ekran dotykowy HMI - TFT LCD z podświetleniem 10 cala rozdzielczość 800 x 480.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>3) Energooszczędna przetwornica częstotliwości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 xml:space="preserve">4) Kontroler pozycjonowania serwomechanizmów z kablami do podłączenia serwami </w:t>
            </w:r>
          </w:p>
          <w:p w:rsidR="002E429D" w:rsidRPr="008D06B1" w:rsidRDefault="002E429D" w:rsidP="0092432F">
            <w:pPr>
              <w:spacing w:after="120"/>
              <w:jc w:val="both"/>
            </w:pPr>
            <w:r w:rsidRPr="008D06B1">
              <w:t xml:space="preserve">5) Serwo silnik – 2 sztuki </w:t>
            </w:r>
          </w:p>
          <w:p w:rsidR="002E429D" w:rsidRDefault="002E429D" w:rsidP="0092432F">
            <w:pPr>
              <w:spacing w:after="120"/>
              <w:jc w:val="both"/>
            </w:pPr>
            <w:r w:rsidRPr="008D06B1">
              <w:t>6) Moduł bezpieczeństwa do sterowania serwami (2 sztuki)</w:t>
            </w:r>
          </w:p>
          <w:p w:rsidR="002E429D" w:rsidRDefault="002E429D" w:rsidP="0092432F">
            <w:pPr>
              <w:spacing w:after="120"/>
              <w:jc w:val="both"/>
              <w:rPr>
                <w:b/>
              </w:rPr>
            </w:pPr>
            <w:r w:rsidRPr="008D06B1">
              <w:rPr>
                <w:b/>
              </w:rPr>
              <w:t>Zamawiający nie dopuszcza składania ofert równoważnych</w:t>
            </w:r>
          </w:p>
          <w:p w:rsidR="002E429D" w:rsidRDefault="002E429D" w:rsidP="0092432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06B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D06B1" w:rsidRPr="003209A8" w:rsidTr="0092432F">
        <w:tc>
          <w:tcPr>
            <w:tcW w:w="8640" w:type="dxa"/>
          </w:tcPr>
          <w:p w:rsidR="008D06B1" w:rsidRPr="003209A8" w:rsidRDefault="008D06B1" w:rsidP="00334941">
            <w:pPr>
              <w:pStyle w:val="Tekstpodstawowy"/>
            </w:pPr>
            <w:r w:rsidRPr="008D06B1">
              <w:rPr>
                <w:b/>
              </w:rPr>
              <w:t>data zakończenia: 2018-12-31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D06B1" w:rsidRPr="003209A8" w:rsidRDefault="008D06B1" w:rsidP="0092432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C4" w:rsidRPr="00D10AC4" w:rsidRDefault="00D10AC4" w:rsidP="00D10AC4">
            <w:pPr>
              <w:spacing w:before="120"/>
              <w:rPr>
                <w:b/>
                <w:bCs/>
                <w:color w:val="000000"/>
              </w:rPr>
            </w:pPr>
            <w:r w:rsidRPr="00D10AC4">
              <w:rPr>
                <w:b/>
                <w:bCs/>
                <w:color w:val="000000"/>
              </w:rPr>
              <w:t>IV. OPIS SPOSOBU PRZYGOTOWANIA OFERTY</w:t>
            </w:r>
          </w:p>
          <w:p w:rsidR="00D10AC4" w:rsidRPr="00D10AC4" w:rsidRDefault="00D10AC4" w:rsidP="00D10AC4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D10AC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D10AC4" w:rsidRPr="00D10AC4" w:rsidRDefault="00D10AC4" w:rsidP="00D10AC4">
            <w:pPr>
              <w:spacing w:before="120"/>
              <w:jc w:val="both"/>
              <w:rPr>
                <w:b/>
              </w:rPr>
            </w:pPr>
            <w:r w:rsidRPr="00D10AC4">
              <w:rPr>
                <w:b/>
                <w:bCs/>
                <w:color w:val="000000"/>
              </w:rPr>
              <w:t xml:space="preserve">2 Do oferty należy dołączyć </w:t>
            </w:r>
            <w:r w:rsidRPr="00D10AC4">
              <w:rPr>
                <w:b/>
                <w:color w:val="000000"/>
              </w:rPr>
              <w:t>aktualny odpis z właściwego rejestru lub z centralnej ewidencji i informacji o działalności gospodarczej</w:t>
            </w:r>
            <w:r w:rsidR="00F9735F">
              <w:rPr>
                <w:b/>
                <w:color w:val="000000"/>
              </w:rPr>
              <w:t xml:space="preserve"> oraz opis oferowanego</w:t>
            </w:r>
            <w:bookmarkStart w:id="0" w:name="_GoBack"/>
            <w:bookmarkEnd w:id="0"/>
            <w:r w:rsidR="00F9735F">
              <w:rPr>
                <w:b/>
                <w:color w:val="000000"/>
              </w:rPr>
              <w:t xml:space="preserve"> produktu. </w:t>
            </w:r>
          </w:p>
          <w:p w:rsidR="00D10AC4" w:rsidRPr="00D10AC4" w:rsidRDefault="00D10AC4" w:rsidP="00D10AC4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D10AC4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10AC4" w:rsidRPr="00D10AC4" w:rsidRDefault="00D10AC4" w:rsidP="00D10AC4">
            <w:pPr>
              <w:spacing w:before="120"/>
              <w:jc w:val="both"/>
              <w:rPr>
                <w:b/>
                <w:color w:val="000000"/>
              </w:rPr>
            </w:pPr>
            <w:r w:rsidRPr="00D10AC4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10AC4" w:rsidRPr="00D10AC4" w:rsidRDefault="00D10AC4" w:rsidP="00D10AC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10AC4">
              <w:rPr>
                <w:bCs/>
                <w:iCs/>
                <w:lang w:eastAsia="x-none"/>
              </w:rPr>
              <w:t>4</w:t>
            </w:r>
            <w:r w:rsidRPr="00D10AC4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D10AC4" w:rsidRPr="00D10AC4" w:rsidRDefault="00D10AC4" w:rsidP="00D10AC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10AC4">
              <w:rPr>
                <w:bCs/>
                <w:iCs/>
                <w:lang w:eastAsia="x-none"/>
              </w:rPr>
              <w:t>5</w:t>
            </w:r>
            <w:r w:rsidRPr="00D10AC4">
              <w:rPr>
                <w:bCs/>
                <w:iCs/>
                <w:lang w:val="x-none" w:eastAsia="x-none"/>
              </w:rPr>
              <w:t>. Tre</w:t>
            </w:r>
            <w:r w:rsidRPr="00D10AC4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10AC4">
              <w:rPr>
                <w:bCs/>
                <w:iCs/>
                <w:lang w:val="x-none" w:eastAsia="x-none"/>
              </w:rPr>
              <w:t>oferty musi odpowiada</w:t>
            </w:r>
            <w:r w:rsidRPr="00D10AC4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10AC4">
              <w:rPr>
                <w:bCs/>
                <w:iCs/>
                <w:lang w:val="x-none" w:eastAsia="x-none"/>
              </w:rPr>
              <w:t>tre</w:t>
            </w:r>
            <w:r w:rsidRPr="00D10AC4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10AC4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10AC4" w:rsidRPr="00D10AC4" w:rsidRDefault="00D10AC4" w:rsidP="00D10AC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10AC4">
              <w:rPr>
                <w:bCs/>
                <w:iCs/>
                <w:lang w:eastAsia="x-none"/>
              </w:rPr>
              <w:t>6</w:t>
            </w:r>
            <w:r w:rsidRPr="00D10AC4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D10AC4" w:rsidRPr="00D10AC4" w:rsidRDefault="00D10AC4" w:rsidP="00D10AC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10AC4">
              <w:rPr>
                <w:bCs/>
                <w:iCs/>
                <w:lang w:eastAsia="x-none"/>
              </w:rPr>
              <w:t>7</w:t>
            </w:r>
            <w:r w:rsidRPr="00D10AC4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D10AC4" w:rsidRPr="00D10AC4" w:rsidRDefault="00D10AC4" w:rsidP="00D10AC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10AC4">
              <w:rPr>
                <w:bCs/>
                <w:iCs/>
                <w:lang w:eastAsia="x-none"/>
              </w:rPr>
              <w:t>8</w:t>
            </w:r>
            <w:r w:rsidRPr="00D10AC4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D10AC4" w:rsidRPr="00D10AC4" w:rsidRDefault="00D10AC4" w:rsidP="00D10AC4">
            <w:pPr>
              <w:jc w:val="both"/>
              <w:rPr>
                <w:b/>
              </w:rPr>
            </w:pPr>
            <w:r w:rsidRPr="00D10AC4">
              <w:t>9. Oferta musi być podpisana przez osobę uprawnioną do reprezentowania Wykonawcy, zgodnie z formą reprezentacji określoną w dokumentach rejestrowych, lub przez osobę posiadającą ważne pełnomocnictwo, które należy dołączyć do składanej oferty</w:t>
            </w:r>
          </w:p>
          <w:p w:rsidR="00D10AC4" w:rsidRPr="00D10AC4" w:rsidRDefault="00D10AC4" w:rsidP="00D10AC4">
            <w:pPr>
              <w:spacing w:before="120"/>
              <w:jc w:val="both"/>
              <w:rPr>
                <w:b/>
                <w:sz w:val="16"/>
                <w:szCs w:val="16"/>
              </w:rPr>
            </w:pPr>
          </w:p>
          <w:p w:rsidR="00D10AC4" w:rsidRPr="00D10AC4" w:rsidRDefault="00D10AC4" w:rsidP="00D10AC4">
            <w:pPr>
              <w:spacing w:before="120"/>
              <w:rPr>
                <w:color w:val="000000"/>
                <w:u w:val="single"/>
              </w:rPr>
            </w:pPr>
            <w:r w:rsidRPr="00D10AC4">
              <w:rPr>
                <w:color w:val="000000"/>
                <w:u w:val="single"/>
              </w:rPr>
              <w:t>Oferta powinna zawierać:</w:t>
            </w:r>
          </w:p>
          <w:p w:rsidR="00D10AC4" w:rsidRPr="00D10AC4" w:rsidRDefault="00D10AC4" w:rsidP="00D10AC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10AC4">
              <w:rPr>
                <w:color w:val="000000"/>
              </w:rPr>
              <w:t>Dane teleadresowe firmy - numer NIP , REGON firmy itp.</w:t>
            </w:r>
          </w:p>
          <w:p w:rsidR="00D10AC4" w:rsidRPr="00D10AC4" w:rsidRDefault="00D10AC4" w:rsidP="00D10AC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10AC4">
              <w:rPr>
                <w:color w:val="000000"/>
              </w:rPr>
              <w:t>Wskazanie osoby do kontaktu w sprawie oferty (numer telefonu i e-mail).</w:t>
            </w:r>
          </w:p>
          <w:p w:rsidR="00D10AC4" w:rsidRPr="00D10AC4" w:rsidRDefault="00D10AC4" w:rsidP="00D10AC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10AC4">
              <w:rPr>
                <w:color w:val="000000"/>
              </w:rPr>
              <w:t>Proponowaną cenę brutto za realizację zamówienia.</w:t>
            </w:r>
          </w:p>
          <w:p w:rsidR="00211900" w:rsidRDefault="00D10AC4" w:rsidP="00D10AC4">
            <w:pPr>
              <w:spacing w:before="120"/>
            </w:pPr>
            <w:r w:rsidRPr="00D10AC4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D10AC4" w:rsidRDefault="00211900" w:rsidP="00D10AC4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D10AC4">
              <w:rPr>
                <w:color w:val="000000"/>
                <w:spacing w:val="-4"/>
              </w:rPr>
              <w:t>.</w:t>
            </w:r>
          </w:p>
          <w:p w:rsidR="00211900" w:rsidRDefault="00211900" w:rsidP="00D10AC4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8D06B1" w:rsidRPr="008D06B1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8D06B1" w:rsidRPr="008D06B1">
              <w:t>Dostawa zestawu specjalistycznych układów sterowania z elementami wykonawczymi i pomiarowymi cz. 1</w:t>
            </w:r>
            <w:r w:rsidR="00393B64">
              <w:t xml:space="preserve"> NIE OTWIERAĆ przed </w:t>
            </w:r>
            <w:r w:rsidR="008D06B1" w:rsidRPr="008D06B1">
              <w:t>2018-12-1</w:t>
            </w:r>
            <w:r w:rsidR="000126DD">
              <w:t>3</w:t>
            </w:r>
            <w:r w:rsidR="00393B64">
              <w:t xml:space="preserve"> godz. </w:t>
            </w:r>
            <w:r w:rsidR="008D06B1" w:rsidRPr="008D06B1">
              <w:t>10:15</w:t>
            </w:r>
            <w:r w:rsidR="00393B64">
              <w:t xml:space="preserve"> - </w:t>
            </w:r>
            <w:r w:rsidR="008D06B1" w:rsidRPr="008D06B1">
              <w:rPr>
                <w:b/>
              </w:rPr>
              <w:t>NA/O423/2018</w:t>
            </w:r>
            <w:r w:rsidR="00393B64">
              <w:t>”</w:t>
            </w:r>
          </w:p>
          <w:p w:rsidR="000126DD" w:rsidRPr="000126DD" w:rsidRDefault="000126DD" w:rsidP="000126DD">
            <w:pPr>
              <w:jc w:val="both"/>
              <w:rPr>
                <w:i/>
                <w:color w:val="000000"/>
              </w:rPr>
            </w:pPr>
            <w:r w:rsidRPr="000126DD">
              <w:rPr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126DD" w:rsidRPr="000126DD" w:rsidRDefault="000126DD" w:rsidP="000126DD">
            <w:pPr>
              <w:jc w:val="both"/>
              <w:rPr>
                <w:i/>
                <w:color w:val="000000"/>
              </w:rPr>
            </w:pPr>
            <w:r w:rsidRPr="000126DD">
              <w:rPr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0126D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6D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126DD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0126DD" w:rsidRPr="000126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drogą e-mailową na adres </w:t>
            </w:r>
            <w:r w:rsidR="000126DD" w:rsidRPr="000126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="000126DD" w:rsidRPr="000126DD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kaczork@prz.edu.pl</w:t>
              </w:r>
            </w:hyperlink>
            <w:r w:rsidR="000126DD" w:rsidRPr="000126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lub w </w:t>
            </w:r>
            <w:r w:rsidRPr="000126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06B1" w:rsidRPr="000126DD">
              <w:rPr>
                <w:rFonts w:ascii="Times New Roman" w:hAnsi="Times New Roman"/>
                <w:sz w:val="24"/>
                <w:szCs w:val="24"/>
              </w:rPr>
              <w:t>siedzibie Zamawiającego</w:t>
            </w:r>
            <w:r w:rsidRPr="000126DD">
              <w:rPr>
                <w:rFonts w:ascii="Times New Roman" w:hAnsi="Times New Roman"/>
                <w:sz w:val="24"/>
                <w:szCs w:val="24"/>
              </w:rPr>
              <w:t xml:space="preserve">, pokój nr </w:t>
            </w:r>
            <w:r w:rsidR="008D06B1" w:rsidRPr="000126DD">
              <w:rPr>
                <w:rFonts w:ascii="Times New Roman" w:hAnsi="Times New Roman"/>
                <w:sz w:val="24"/>
                <w:szCs w:val="24"/>
              </w:rPr>
              <w:t>424-1, bud. V, al. Powstańców Warszawy 12, 35-959 Rzeszów</w:t>
            </w:r>
            <w:r w:rsidRPr="000126DD">
              <w:rPr>
                <w:rFonts w:ascii="Times New Roman" w:hAnsi="Times New Roman"/>
                <w:sz w:val="24"/>
                <w:szCs w:val="24"/>
              </w:rPr>
              <w:t xml:space="preserve"> do dnia </w:t>
            </w:r>
            <w:r w:rsidR="008D06B1" w:rsidRPr="000126DD">
              <w:rPr>
                <w:rFonts w:ascii="Times New Roman" w:hAnsi="Times New Roman"/>
                <w:sz w:val="24"/>
                <w:szCs w:val="24"/>
              </w:rPr>
              <w:t>2018-12-1</w:t>
            </w:r>
            <w:r w:rsidR="000126DD" w:rsidRPr="000126DD">
              <w:rPr>
                <w:rFonts w:ascii="Times New Roman" w:hAnsi="Times New Roman"/>
                <w:sz w:val="24"/>
                <w:szCs w:val="24"/>
              </w:rPr>
              <w:t>3</w:t>
            </w:r>
            <w:r w:rsidRPr="000126DD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8D06B1" w:rsidRPr="000126DD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0126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D06B1" w:rsidRPr="008D06B1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D06B1" w:rsidRPr="008D06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2018-12-1</w:t>
            </w:r>
            <w:r w:rsidR="000126D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3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D06B1" w:rsidRPr="008D06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D06B1" w:rsidRPr="008D06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D06B1" w:rsidRPr="008D06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0126DD" w:rsidRPr="000126DD" w:rsidRDefault="000126DD" w:rsidP="000126DD">
            <w:pPr>
              <w:jc w:val="both"/>
              <w:rPr>
                <w:color w:val="000000"/>
              </w:rPr>
            </w:pPr>
          </w:p>
          <w:p w:rsidR="000126DD" w:rsidRPr="000126DD" w:rsidRDefault="000126DD" w:rsidP="000126DD">
            <w:pPr>
              <w:keepNext/>
              <w:ind w:left="426" w:hanging="426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126DD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0126DD" w:rsidRPr="000126DD" w:rsidRDefault="000126DD" w:rsidP="000126D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126DD">
              <w:rPr>
                <w:rFonts w:eastAsia="Calibri"/>
                <w:bCs/>
              </w:rPr>
              <w:t xml:space="preserve">1) </w:t>
            </w:r>
            <w:r w:rsidRPr="000126DD">
              <w:rPr>
                <w:rFonts w:eastAsia="Calibri"/>
                <w:iCs/>
              </w:rPr>
              <w:t>Wykonawcy</w:t>
            </w:r>
            <w:r w:rsidRPr="000126DD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0126DD" w:rsidRPr="000126DD" w:rsidRDefault="000126DD" w:rsidP="000126D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126DD">
              <w:rPr>
                <w:rFonts w:eastAsia="Calibri"/>
                <w:bCs/>
              </w:rPr>
              <w:t>2) Treść złożonej oferty n</w:t>
            </w:r>
            <w:r w:rsidRPr="000126DD">
              <w:rPr>
                <w:rFonts w:eastAsia="Calibri"/>
              </w:rPr>
              <w:t xml:space="preserve">ie odpowiada warunkom postępowania. </w:t>
            </w:r>
          </w:p>
          <w:p w:rsidR="00F00921" w:rsidRDefault="000126DD" w:rsidP="000126DD">
            <w:pPr>
              <w:spacing w:after="120"/>
              <w:jc w:val="both"/>
              <w:rPr>
                <w:bCs/>
              </w:rPr>
            </w:pPr>
            <w:r w:rsidRPr="000126DD">
              <w:t>3) Oferty złożone po terminie.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966BC5" w:rsidRPr="00BA5C30" w:rsidTr="0092432F">
        <w:trPr>
          <w:trHeight w:val="402"/>
        </w:trPr>
        <w:tc>
          <w:tcPr>
            <w:tcW w:w="10248" w:type="dxa"/>
            <w:vAlign w:val="center"/>
            <w:hideMark/>
          </w:tcPr>
          <w:p w:rsidR="00966BC5" w:rsidRPr="00BA5C30" w:rsidRDefault="00966BC5" w:rsidP="0092432F">
            <w:pPr>
              <w:rPr>
                <w:bCs/>
                <w:color w:val="000000"/>
              </w:rPr>
            </w:pPr>
            <w:r w:rsidRPr="00BA5C30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966BC5" w:rsidRPr="00BA5C30" w:rsidTr="0092432F">
        <w:trPr>
          <w:trHeight w:val="402"/>
        </w:trPr>
        <w:tc>
          <w:tcPr>
            <w:tcW w:w="10248" w:type="dxa"/>
            <w:vAlign w:val="center"/>
            <w:hideMark/>
          </w:tcPr>
          <w:p w:rsidR="00966BC5" w:rsidRPr="00BA5C30" w:rsidRDefault="00966BC5" w:rsidP="0092432F">
            <w:pPr>
              <w:rPr>
                <w:bCs/>
                <w:color w:val="000000"/>
                <w:spacing w:val="-6"/>
              </w:rPr>
            </w:pPr>
            <w:r w:rsidRPr="00BA5C30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966BC5" w:rsidRPr="00BA5C30" w:rsidTr="0092432F">
        <w:trPr>
          <w:trHeight w:val="402"/>
        </w:trPr>
        <w:tc>
          <w:tcPr>
            <w:tcW w:w="10248" w:type="dxa"/>
            <w:vAlign w:val="center"/>
            <w:hideMark/>
          </w:tcPr>
          <w:p w:rsidR="00966BC5" w:rsidRPr="00BA5C30" w:rsidRDefault="00966BC5" w:rsidP="0092432F">
            <w:pPr>
              <w:jc w:val="both"/>
              <w:rPr>
                <w:spacing w:val="-6"/>
              </w:rPr>
            </w:pPr>
            <w:r w:rsidRPr="00BA5C30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966BC5" w:rsidRPr="00BA5C30" w:rsidTr="0092432F">
        <w:trPr>
          <w:trHeight w:val="402"/>
        </w:trPr>
        <w:tc>
          <w:tcPr>
            <w:tcW w:w="10248" w:type="dxa"/>
            <w:vAlign w:val="center"/>
            <w:hideMark/>
          </w:tcPr>
          <w:p w:rsidR="00966BC5" w:rsidRPr="00BA5C30" w:rsidRDefault="00966BC5" w:rsidP="0092432F">
            <w:pPr>
              <w:rPr>
                <w:bCs/>
                <w:color w:val="000000"/>
              </w:rPr>
            </w:pPr>
            <w:r w:rsidRPr="00BA5C30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966BC5" w:rsidRPr="00BA5C30" w:rsidTr="0092432F">
        <w:trPr>
          <w:trHeight w:val="402"/>
        </w:trPr>
        <w:tc>
          <w:tcPr>
            <w:tcW w:w="10248" w:type="dxa"/>
            <w:vAlign w:val="center"/>
          </w:tcPr>
          <w:p w:rsidR="00966BC5" w:rsidRPr="00BA5C30" w:rsidRDefault="00966BC5" w:rsidP="000F20DB">
            <w:pPr>
              <w:suppressAutoHyphens/>
              <w:spacing w:line="256" w:lineRule="auto"/>
              <w:contextualSpacing/>
              <w:jc w:val="both"/>
              <w:rPr>
                <w:rFonts w:eastAsia="Calibri"/>
                <w:b/>
                <w:bCs/>
                <w:lang w:eastAsia="ar-SA"/>
              </w:rPr>
            </w:pPr>
            <w:r w:rsidRPr="00BA5C30">
              <w:rPr>
                <w:rFonts w:eastAsia="Calibri"/>
                <w:lang w:eastAsia="en-US"/>
              </w:rPr>
              <w:t xml:space="preserve">XIV Każdorazowo, w języku polskim, powołując się na numer zapytania ofertowego można kierować pytania do Zamawiającego na adres Zamawiającego, </w:t>
            </w:r>
            <w:r w:rsidRPr="00BA5C30">
              <w:rPr>
                <w:rFonts w:eastAsia="Calibri"/>
                <w:lang w:val="en-US" w:eastAsia="en-US"/>
              </w:rPr>
              <w:t>e-</w:t>
            </w:r>
            <w:proofErr w:type="spellStart"/>
            <w:r w:rsidRPr="00BA5C30">
              <w:rPr>
                <w:rFonts w:eastAsia="Calibri"/>
                <w:lang w:val="en-US" w:eastAsia="en-US"/>
              </w:rPr>
              <w:t>mailem</w:t>
            </w:r>
            <w:proofErr w:type="spellEnd"/>
            <w:r w:rsidRPr="00BA5C30">
              <w:rPr>
                <w:rFonts w:eastAsia="Calibri"/>
                <w:lang w:val="en-US" w:eastAsia="en-US"/>
              </w:rPr>
              <w:t xml:space="preserve">: </w:t>
            </w:r>
            <w:hyperlink r:id="rId8" w:history="1">
              <w:r w:rsidR="00F40950" w:rsidRPr="00AF5485">
                <w:rPr>
                  <w:rStyle w:val="Hipercze"/>
                  <w:rFonts w:eastAsia="Calibri"/>
                  <w:lang w:eastAsia="ar-SA"/>
                </w:rPr>
                <w:t>kaczork@prz.edu.pl</w:t>
              </w:r>
            </w:hyperlink>
            <w:r w:rsidRPr="00BA5C30">
              <w:rPr>
                <w:rFonts w:eastAsia="Calibri"/>
                <w:lang w:eastAsia="ar-SA"/>
              </w:rPr>
              <w:t xml:space="preserve"> </w:t>
            </w:r>
          </w:p>
        </w:tc>
      </w:tr>
      <w:tr w:rsidR="00966BC5" w:rsidRPr="00BA5C30" w:rsidTr="0092432F">
        <w:trPr>
          <w:trHeight w:val="402"/>
        </w:trPr>
        <w:tc>
          <w:tcPr>
            <w:tcW w:w="10248" w:type="dxa"/>
            <w:vAlign w:val="center"/>
            <w:hideMark/>
          </w:tcPr>
          <w:p w:rsidR="00966BC5" w:rsidRPr="00BA5C30" w:rsidRDefault="00966BC5" w:rsidP="0092432F">
            <w:pPr>
              <w:rPr>
                <w:bCs/>
                <w:color w:val="000000"/>
              </w:rPr>
            </w:pPr>
            <w:r w:rsidRPr="00BA5C30">
              <w:rPr>
                <w:b/>
              </w:rPr>
              <w:t>XV W przypadku pytań dotyczących zapytania ofertowego, które wpłyną od Wykonawcy do Zamawiającego dzień przed terminem otwarcia ofert Zamawiający informuje, że nie mam obowiązku odpowiedzi na pytania</w:t>
            </w:r>
            <w:r w:rsidRPr="00BA5C30">
              <w:t>.</w:t>
            </w:r>
          </w:p>
        </w:tc>
      </w:tr>
    </w:tbl>
    <w:p w:rsidR="00FB1361" w:rsidRDefault="00FB1361" w:rsidP="00966BC5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966BC5" w:rsidRDefault="00966BC5" w:rsidP="00966BC5">
      <w:pPr>
        <w:jc w:val="right"/>
        <w:rPr>
          <w:rFonts w:ascii="Arial" w:hAnsi="Arial" w:cs="Arial"/>
          <w:b/>
          <w:sz w:val="20"/>
          <w:szCs w:val="20"/>
        </w:rPr>
      </w:pPr>
      <w:r w:rsidRPr="00966BC5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D06B1" w:rsidRPr="008D06B1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D06B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D06B1">
        <w:rPr>
          <w:rFonts w:ascii="Arial" w:hAnsi="Arial" w:cs="Arial"/>
        </w:rPr>
        <w:t>POLITECHNIKA RZESZOWSKA</w:t>
      </w:r>
    </w:p>
    <w:p w:rsidR="001B541E" w:rsidRPr="00A40632" w:rsidRDefault="008D06B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D06B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D06B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D06B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D06B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D06B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D06B1" w:rsidRPr="00F4095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D06B1" w:rsidRPr="008D06B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D06B1" w:rsidP="001B541E">
      <w:pPr>
        <w:ind w:left="142"/>
        <w:jc w:val="center"/>
        <w:rPr>
          <w:rFonts w:ascii="Arial" w:hAnsi="Arial" w:cs="Arial"/>
        </w:rPr>
      </w:pPr>
      <w:r w:rsidRPr="008D06B1">
        <w:rPr>
          <w:rFonts w:ascii="Arial" w:hAnsi="Arial" w:cs="Arial"/>
          <w:b/>
        </w:rPr>
        <w:t>Dostawa zestawu specjalistycznych układów sterowania z elementami wykonawczymi i pomiarowymi cz. 1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9735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F40950" w:rsidTr="00F40950">
        <w:tc>
          <w:tcPr>
            <w:tcW w:w="8859" w:type="dxa"/>
            <w:shd w:val="clear" w:color="auto" w:fill="F3F3F3"/>
            <w:vAlign w:val="center"/>
          </w:tcPr>
          <w:p w:rsidR="00F40950" w:rsidRPr="00CA0351" w:rsidRDefault="00F4095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40950" w:rsidTr="00F40950">
        <w:tc>
          <w:tcPr>
            <w:tcW w:w="8859" w:type="dxa"/>
          </w:tcPr>
          <w:p w:rsidR="00F40950" w:rsidRPr="002661CA" w:rsidRDefault="00F40950" w:rsidP="0092432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D06B1">
              <w:rPr>
                <w:rFonts w:ascii="Arial" w:hAnsi="Arial" w:cs="Arial"/>
                <w:b/>
                <w:sz w:val="22"/>
                <w:szCs w:val="22"/>
              </w:rPr>
              <w:t>Dostawa zestawu specjalistycznych układów sterowania z elementami wykonawczymi i pomiarowymi cz. 1</w:t>
            </w:r>
          </w:p>
          <w:p w:rsidR="00F40950" w:rsidRPr="002661CA" w:rsidRDefault="00F40950" w:rsidP="0092432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40950" w:rsidRPr="002661CA" w:rsidRDefault="00F40950" w:rsidP="0092432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</w:t>
            </w:r>
            <w:r>
              <w:rPr>
                <w:rFonts w:ascii="Arial" w:hAnsi="Arial" w:cs="Arial"/>
              </w:rPr>
              <w:t>...............................</w:t>
            </w:r>
            <w:r w:rsidRPr="002661CA">
              <w:rPr>
                <w:rFonts w:ascii="Arial" w:hAnsi="Arial" w:cs="Arial"/>
              </w:rPr>
              <w:t>zł.</w:t>
            </w:r>
          </w:p>
          <w:p w:rsidR="00F40950" w:rsidRPr="002661CA" w:rsidRDefault="00F40950" w:rsidP="0092432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40950" w:rsidRPr="002661CA" w:rsidRDefault="00F40950" w:rsidP="0092432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F40950" w:rsidRPr="002661CA" w:rsidRDefault="00F40950" w:rsidP="0092432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40950" w:rsidRDefault="00F40950" w:rsidP="0092432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  <w:b/>
        </w:rPr>
      </w:pPr>
    </w:p>
    <w:p w:rsidR="00591224" w:rsidRPr="00A40632" w:rsidRDefault="00591224" w:rsidP="001B541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Marka/model/numer katalogowy …………………………………………………………………………………………………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D06B1" w:rsidRPr="008D06B1">
        <w:rPr>
          <w:rFonts w:ascii="Arial" w:hAnsi="Arial" w:cs="Arial"/>
        </w:rPr>
        <w:t>data zakończenia: 2018-12-31</w:t>
      </w:r>
      <w:r w:rsidRPr="00A40632">
        <w:rPr>
          <w:rFonts w:ascii="Arial" w:hAnsi="Arial" w:cs="Arial"/>
        </w:rPr>
        <w:t>,</w:t>
      </w:r>
    </w:p>
    <w:p w:rsidR="001B541E" w:rsidRPr="00A40632" w:rsidRDefault="00F40950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:do 30 dni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40950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854" w:rsidRDefault="00363854">
      <w:r>
        <w:separator/>
      </w:r>
    </w:p>
  </w:endnote>
  <w:endnote w:type="continuationSeparator" w:id="0">
    <w:p w:rsidR="00363854" w:rsidRDefault="00363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973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735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735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385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854" w:rsidRDefault="00363854">
      <w:r>
        <w:separator/>
      </w:r>
    </w:p>
  </w:footnote>
  <w:footnote w:type="continuationSeparator" w:id="0">
    <w:p w:rsidR="00363854" w:rsidRDefault="00363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6B1" w:rsidRDefault="008D06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6B1" w:rsidRDefault="008D06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6B1" w:rsidRDefault="008D06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854"/>
    <w:rsid w:val="00006B5B"/>
    <w:rsid w:val="000126DD"/>
    <w:rsid w:val="00014627"/>
    <w:rsid w:val="000600B5"/>
    <w:rsid w:val="000E2D26"/>
    <w:rsid w:val="000F20DB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29D"/>
    <w:rsid w:val="002E482B"/>
    <w:rsid w:val="002E5C33"/>
    <w:rsid w:val="003078F2"/>
    <w:rsid w:val="003079D0"/>
    <w:rsid w:val="00316BAA"/>
    <w:rsid w:val="00334941"/>
    <w:rsid w:val="00353851"/>
    <w:rsid w:val="00360E6F"/>
    <w:rsid w:val="00363854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91224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D06B1"/>
    <w:rsid w:val="008F7860"/>
    <w:rsid w:val="00903B9A"/>
    <w:rsid w:val="0093214C"/>
    <w:rsid w:val="0095289F"/>
    <w:rsid w:val="00966BC5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0AC4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0950"/>
    <w:rsid w:val="00F5324E"/>
    <w:rsid w:val="00F92A94"/>
    <w:rsid w:val="00F9735F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C1EBF3-ECEA-4C76-8F1E-AFDB98654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basedOn w:val="Domylnaczcionkaakapitu"/>
    <w:rsid w:val="000126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1074</Words>
  <Characters>8595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1899-12-31T23:00:00Z</cp:lastPrinted>
  <dcterms:created xsi:type="dcterms:W3CDTF">2018-12-10T09:51:00Z</dcterms:created>
  <dcterms:modified xsi:type="dcterms:W3CDTF">2018-12-10T10:02:00Z</dcterms:modified>
</cp:coreProperties>
</file>