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611927" w:rsidP="001A443E">
      <w:pPr>
        <w:jc w:val="right"/>
        <w:rPr>
          <w:b/>
          <w:bCs/>
          <w:sz w:val="24"/>
        </w:rPr>
      </w:pPr>
      <w:r w:rsidRPr="00611927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611927">
        <w:rPr>
          <w:sz w:val="24"/>
        </w:rPr>
        <w:t>2018-12-12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611927" w:rsidRPr="00611927" w:rsidRDefault="00611927" w:rsidP="0018613E">
      <w:pPr>
        <w:spacing w:after="40"/>
        <w:rPr>
          <w:b/>
          <w:bCs/>
          <w:sz w:val="24"/>
        </w:rPr>
      </w:pPr>
      <w:r w:rsidRPr="00611927">
        <w:rPr>
          <w:b/>
          <w:bCs/>
          <w:sz w:val="24"/>
        </w:rPr>
        <w:t>Politechnika Rzeszowska</w:t>
      </w:r>
    </w:p>
    <w:p w:rsidR="00A80738" w:rsidRDefault="00611927" w:rsidP="0018613E">
      <w:pPr>
        <w:spacing w:after="40"/>
        <w:rPr>
          <w:b/>
          <w:bCs/>
          <w:sz w:val="24"/>
        </w:rPr>
      </w:pPr>
      <w:r w:rsidRPr="00611927">
        <w:rPr>
          <w:b/>
          <w:bCs/>
          <w:sz w:val="24"/>
        </w:rPr>
        <w:t>Dział Logistyki i Zamówień Publicznych</w:t>
      </w:r>
    </w:p>
    <w:p w:rsidR="00A80738" w:rsidRPr="0018613E" w:rsidRDefault="00611927" w:rsidP="00A80738">
      <w:pPr>
        <w:rPr>
          <w:bCs/>
          <w:sz w:val="24"/>
        </w:rPr>
      </w:pPr>
      <w:r w:rsidRPr="00611927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611927">
        <w:rPr>
          <w:bCs/>
          <w:sz w:val="24"/>
        </w:rPr>
        <w:t>12</w:t>
      </w:r>
    </w:p>
    <w:p w:rsidR="00A80738" w:rsidRPr="0018613E" w:rsidRDefault="00611927" w:rsidP="00A80738">
      <w:pPr>
        <w:rPr>
          <w:bCs/>
          <w:sz w:val="24"/>
        </w:rPr>
      </w:pPr>
      <w:r w:rsidRPr="00611927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61192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11927" w:rsidRPr="00611927">
        <w:rPr>
          <w:b/>
          <w:sz w:val="24"/>
          <w:szCs w:val="24"/>
        </w:rPr>
        <w:t>NA/P/412/2018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11927" w:rsidRPr="00611927">
        <w:rPr>
          <w:sz w:val="24"/>
          <w:szCs w:val="28"/>
        </w:rPr>
        <w:t>przetarg</w:t>
      </w:r>
      <w:r w:rsidR="00301489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11927" w:rsidP="00CB5EDB">
      <w:pPr>
        <w:pStyle w:val="Tekstpodstawowywcity"/>
        <w:spacing w:before="120" w:after="240"/>
        <w:ind w:firstLine="0"/>
        <w:jc w:val="center"/>
      </w:pPr>
      <w:r w:rsidRPr="00611927">
        <w:rPr>
          <w:b/>
        </w:rPr>
        <w:t xml:space="preserve">Dostawa sprzętu komputerowego dla </w:t>
      </w:r>
      <w:proofErr w:type="spellStart"/>
      <w:r w:rsidRPr="00611927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11927" w:rsidRPr="00611927">
        <w:rPr>
          <w:sz w:val="24"/>
          <w:szCs w:val="24"/>
        </w:rPr>
        <w:t>(</w:t>
      </w:r>
      <w:proofErr w:type="spellStart"/>
      <w:r w:rsidR="00611927" w:rsidRPr="00611927">
        <w:rPr>
          <w:sz w:val="24"/>
          <w:szCs w:val="24"/>
        </w:rPr>
        <w:t>t.j</w:t>
      </w:r>
      <w:proofErr w:type="spellEnd"/>
      <w:r w:rsidR="00611927" w:rsidRPr="00611927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11927" w:rsidRPr="00611927">
        <w:rPr>
          <w:sz w:val="24"/>
          <w:szCs w:val="24"/>
        </w:rPr>
        <w:t>12/12/2018</w:t>
      </w:r>
      <w:r w:rsidRPr="00FF4AB1">
        <w:rPr>
          <w:sz w:val="24"/>
          <w:szCs w:val="24"/>
        </w:rPr>
        <w:t xml:space="preserve"> o godz. </w:t>
      </w:r>
      <w:r w:rsidR="00611927" w:rsidRPr="00611927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1 zamówienia w wysokości 19 000.00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2 zamówienia w wysokości 12 500.00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3 zamówienia w wysokości 850.00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4 zamówienia w wysokości 1 380.00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5 zamówienia w wysokości 1 230.00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6 zamówienia w wysokości 1 490.00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7 zamówienia w wysokości 600.00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8 zamówienia w wysokości 6 800.00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9 zamówienia w wysokości 4 920.00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10 zamówienia w wysokości 320.00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11 zamówienia w wysokości 1 300.00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12 zamówienia w wysokości 700.00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13 zamówienia w wysokości 1 600.00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14 zamówienia w wysokości 6 000.00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15 zamówienia w wysokości 3 500.00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16 zamówienia w wysokości 4 000.00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17 zamówienia w wysokości 750.00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18 zamówienia w wysokości 4 711.00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19 zamówienia w wysokości 800.00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20 zamówienia w wysokości 1 230.00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lastRenderedPageBreak/>
              <w:t>części 21 zamówienia w wysokości 3 780.00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22 zamówienia w wysokości 1 100.00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23 zamówienia w wysokości 900.00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24 zamówienia w wysokości 3 290.00 zł brutto;</w:t>
            </w:r>
          </w:p>
        </w:tc>
      </w:tr>
      <w:tr w:rsidR="00611927" w:rsidRPr="006646D9" w:rsidTr="006607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1927" w:rsidRPr="00A3048A" w:rsidRDefault="00611927" w:rsidP="006607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1927">
              <w:rPr>
                <w:sz w:val="24"/>
                <w:szCs w:val="24"/>
              </w:rPr>
              <w:t>części 25 zamówienia w wysokości 600.00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2835"/>
        <w:gridCol w:w="1701"/>
        <w:gridCol w:w="1276"/>
        <w:gridCol w:w="1275"/>
        <w:gridCol w:w="1418"/>
      </w:tblGrid>
      <w:tr w:rsidR="00C94D43" w:rsidRPr="00075CD0" w:rsidTr="00301489">
        <w:tc>
          <w:tcPr>
            <w:tcW w:w="993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879.45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4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5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1 291.50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6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1 468.00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499.00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13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1 783.50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15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16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3 542.40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17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788.40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19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662.30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20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1 291.50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21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2 703.60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22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23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910.20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r w:rsidRPr="00611927">
              <w:t>Centrum Quatro Iwona Zachara</w:t>
            </w:r>
          </w:p>
          <w:p w:rsidR="00611927" w:rsidRPr="00CB5EDB" w:rsidRDefault="00611927" w:rsidP="006607C1">
            <w:r w:rsidRPr="00611927">
              <w:t>Matejki</w:t>
            </w:r>
            <w:r w:rsidRPr="00CB5EDB">
              <w:t xml:space="preserve"> </w:t>
            </w:r>
            <w:r w:rsidRPr="00611927">
              <w:t>2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lastRenderedPageBreak/>
              <w:t>35-064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lastRenderedPageBreak/>
              <w:t>3 590.00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16 824.07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8 326.00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938.49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4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950.00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5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1 729.38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8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6 998.70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60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9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4 226.00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10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324.72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11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1 003.00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12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13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1 997.52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5 491.26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 i 60 na dyski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15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2 616.00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16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3 970.44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18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4 241.00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20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1 729.38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21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3 082.12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miesiące, 36 monitor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lastRenderedPageBreak/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22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  <w:tr w:rsidR="00611927" w:rsidRPr="00075CD0" w:rsidTr="00301489">
        <w:tc>
          <w:tcPr>
            <w:tcW w:w="993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23</w:t>
            </w:r>
          </w:p>
        </w:tc>
        <w:tc>
          <w:tcPr>
            <w:tcW w:w="2835" w:type="dxa"/>
            <w:shd w:val="clear" w:color="auto" w:fill="auto"/>
          </w:tcPr>
          <w:p w:rsidR="00611927" w:rsidRPr="00CB5EDB" w:rsidRDefault="00611927" w:rsidP="006607C1">
            <w:pPr>
              <w:spacing w:before="40"/>
            </w:pPr>
            <w:proofErr w:type="spellStart"/>
            <w:r w:rsidRPr="00611927">
              <w:t>InFast</w:t>
            </w:r>
            <w:proofErr w:type="spellEnd"/>
            <w:r w:rsidRPr="00611927">
              <w:t xml:space="preserve"> sp. z o.o.</w:t>
            </w:r>
          </w:p>
          <w:p w:rsidR="00611927" w:rsidRPr="00CB5EDB" w:rsidRDefault="00611927" w:rsidP="006607C1">
            <w:r w:rsidRPr="00611927">
              <w:t>Legionów</w:t>
            </w:r>
            <w:r w:rsidRPr="00CB5EDB">
              <w:t xml:space="preserve"> </w:t>
            </w:r>
            <w:r w:rsidRPr="00611927">
              <w:t>31</w:t>
            </w:r>
            <w:r w:rsidRPr="00CB5EDB">
              <w:t xml:space="preserve"> </w:t>
            </w:r>
          </w:p>
          <w:p w:rsidR="00611927" w:rsidRPr="00CB5EDB" w:rsidRDefault="00611927" w:rsidP="006607C1">
            <w:pPr>
              <w:spacing w:before="40" w:after="40"/>
              <w:jc w:val="both"/>
            </w:pPr>
            <w:r w:rsidRPr="00611927">
              <w:t>35-111</w:t>
            </w:r>
            <w:r w:rsidRPr="00CB5EDB">
              <w:t xml:space="preserve"> </w:t>
            </w:r>
            <w:r w:rsidRPr="00611927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947.10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7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927" w:rsidRPr="00CB5EDB" w:rsidRDefault="00611927" w:rsidP="006607C1">
            <w:pPr>
              <w:spacing w:before="120" w:after="120"/>
              <w:jc w:val="center"/>
            </w:pPr>
            <w:r w:rsidRPr="00611927">
              <w:t>14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734" w:rsidRDefault="002F1734">
      <w:r>
        <w:separator/>
      </w:r>
    </w:p>
  </w:endnote>
  <w:endnote w:type="continuationSeparator" w:id="0">
    <w:p w:rsidR="002F1734" w:rsidRDefault="002F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148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1489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1489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734" w:rsidRDefault="002F1734">
      <w:r>
        <w:separator/>
      </w:r>
    </w:p>
  </w:footnote>
  <w:footnote w:type="continuationSeparator" w:id="0">
    <w:p w:rsidR="002F1734" w:rsidRDefault="002F1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927" w:rsidRDefault="006119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927" w:rsidRDefault="006119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927" w:rsidRDefault="006119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734"/>
    <w:rsid w:val="0001764B"/>
    <w:rsid w:val="0003529D"/>
    <w:rsid w:val="00075CD0"/>
    <w:rsid w:val="00092C61"/>
    <w:rsid w:val="0014428B"/>
    <w:rsid w:val="0018613E"/>
    <w:rsid w:val="001A443E"/>
    <w:rsid w:val="002628C2"/>
    <w:rsid w:val="002F1734"/>
    <w:rsid w:val="00301489"/>
    <w:rsid w:val="00342653"/>
    <w:rsid w:val="0035216A"/>
    <w:rsid w:val="003B044E"/>
    <w:rsid w:val="004C7E9B"/>
    <w:rsid w:val="005028C0"/>
    <w:rsid w:val="00611927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0E4785-170A-41AB-9BE6-589463D9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014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014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1005</Words>
  <Characters>4605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2018-12-12T10:47:00Z</cp:lastPrinted>
  <dcterms:created xsi:type="dcterms:W3CDTF">2018-12-12T10:47:00Z</dcterms:created>
  <dcterms:modified xsi:type="dcterms:W3CDTF">2018-12-12T10:47:00Z</dcterms:modified>
</cp:coreProperties>
</file>