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1200C" w:rsidP="001A443E">
      <w:pPr>
        <w:jc w:val="right"/>
        <w:rPr>
          <w:b/>
          <w:bCs/>
          <w:sz w:val="24"/>
        </w:rPr>
      </w:pPr>
      <w:r w:rsidRPr="00E1200C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1200C">
        <w:rPr>
          <w:sz w:val="24"/>
        </w:rPr>
        <w:t>2018-12-12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1200C" w:rsidRPr="00E1200C" w:rsidRDefault="00E1200C" w:rsidP="0018613E">
      <w:pPr>
        <w:spacing w:after="40"/>
        <w:rPr>
          <w:b/>
          <w:bCs/>
          <w:sz w:val="24"/>
        </w:rPr>
      </w:pPr>
      <w:r w:rsidRPr="00E1200C">
        <w:rPr>
          <w:b/>
          <w:bCs/>
          <w:sz w:val="24"/>
        </w:rPr>
        <w:t>Politechnika Rzeszowska</w:t>
      </w:r>
    </w:p>
    <w:p w:rsidR="00A80738" w:rsidRDefault="00E1200C" w:rsidP="0018613E">
      <w:pPr>
        <w:spacing w:after="40"/>
        <w:rPr>
          <w:b/>
          <w:bCs/>
          <w:sz w:val="24"/>
        </w:rPr>
      </w:pPr>
      <w:r w:rsidRPr="00E1200C">
        <w:rPr>
          <w:b/>
          <w:bCs/>
          <w:sz w:val="24"/>
        </w:rPr>
        <w:t>Dział Logistyki i Zamówień Publicznych</w:t>
      </w:r>
    </w:p>
    <w:p w:rsidR="00A80738" w:rsidRPr="0018613E" w:rsidRDefault="00E1200C" w:rsidP="00A80738">
      <w:pPr>
        <w:rPr>
          <w:bCs/>
          <w:sz w:val="24"/>
        </w:rPr>
      </w:pPr>
      <w:r w:rsidRPr="00E1200C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1200C">
        <w:rPr>
          <w:bCs/>
          <w:sz w:val="24"/>
        </w:rPr>
        <w:t>12</w:t>
      </w:r>
    </w:p>
    <w:p w:rsidR="00A80738" w:rsidRPr="0018613E" w:rsidRDefault="00E1200C" w:rsidP="00A80738">
      <w:pPr>
        <w:rPr>
          <w:bCs/>
          <w:sz w:val="24"/>
        </w:rPr>
      </w:pPr>
      <w:r w:rsidRPr="00E1200C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1200C">
        <w:rPr>
          <w:bCs/>
          <w:sz w:val="24"/>
        </w:rPr>
        <w:t>Rzeszów</w:t>
      </w:r>
    </w:p>
    <w:p w:rsidR="00A80738" w:rsidRPr="00A90D0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1200C" w:rsidRPr="00E1200C">
        <w:rPr>
          <w:b/>
          <w:sz w:val="24"/>
          <w:szCs w:val="24"/>
        </w:rPr>
        <w:t>NA/P/414/2018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0D02" w:rsidRDefault="00A80738" w:rsidP="00A90D0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1200C" w:rsidRPr="00E1200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1200C" w:rsidP="00CB5EDB">
      <w:pPr>
        <w:pStyle w:val="Tekstpodstawowywcity"/>
        <w:spacing w:before="120" w:after="240"/>
        <w:ind w:firstLine="0"/>
        <w:jc w:val="center"/>
      </w:pPr>
      <w:r w:rsidRPr="00E1200C">
        <w:rPr>
          <w:b/>
        </w:rPr>
        <w:t>Dostawa komputerów przenośnych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1200C" w:rsidRPr="00E1200C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1200C" w:rsidRPr="00E1200C">
        <w:rPr>
          <w:sz w:val="24"/>
          <w:szCs w:val="24"/>
        </w:rPr>
        <w:t>12/12/2018</w:t>
      </w:r>
      <w:r w:rsidRPr="00FF4AB1">
        <w:rPr>
          <w:sz w:val="24"/>
          <w:szCs w:val="24"/>
        </w:rPr>
        <w:t xml:space="preserve"> o godz. </w:t>
      </w:r>
      <w:r w:rsidR="00E1200C" w:rsidRPr="00E1200C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1200C">
              <w:rPr>
                <w:sz w:val="24"/>
                <w:szCs w:val="24"/>
              </w:rPr>
              <w:t>części 1 zamówienia w wysokości 7 000.00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2 zamówienia w wysokości 36 900.00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3 zamówienia w wysokości 5 000.00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4 zamówienia w wysokości 4 305.00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5 zamówienia w wysokości 3 950.00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6 zamówienia w wysokości 19 680.00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7 zamówienia w wysokości 4 800.00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8 zamówienia w wysokości 4 920.00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9 zamówienia w wysokości 4 305.00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10 zamówienia w wysokości 5 860.00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11 zamówienia w wysokości 13 000.00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FC2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 xml:space="preserve">części 12 zamówienia w wysokości </w:t>
            </w:r>
            <w:r w:rsidR="00FC284C">
              <w:rPr>
                <w:sz w:val="24"/>
              </w:rPr>
              <w:t>6 700,00</w:t>
            </w:r>
            <w:bookmarkStart w:id="0" w:name="_GoBack"/>
            <w:bookmarkEnd w:id="0"/>
            <w:r w:rsidRPr="00E1200C">
              <w:rPr>
                <w:sz w:val="24"/>
              </w:rPr>
              <w:t xml:space="preserve">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13 zamówienia w wysokości 1 500.00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14 zamówienia w wysokości 4 920.00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15 zamówienia w wysokości 3 400.00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16 zamówienia w wysokości 4 799.00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17 zamówienia w wysokości 6 400.00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18 zamówienia w wysokości 4 650.00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19 zamówienia w wysokości 4 379.00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20 zamówienia w wysokości 7 200.00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21 zamówienia w wysokości 4 249.53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22 zamówienia w wysokości 3 600.00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23 zamówienia w wysokości 12 700.00 zł brutto;</w:t>
            </w:r>
          </w:p>
        </w:tc>
      </w:tr>
      <w:tr w:rsidR="00E1200C" w:rsidRPr="006646D9" w:rsidTr="001705DB">
        <w:trPr>
          <w:trHeight w:val="70"/>
        </w:trPr>
        <w:tc>
          <w:tcPr>
            <w:tcW w:w="9214" w:type="dxa"/>
          </w:tcPr>
          <w:p w:rsidR="00E1200C" w:rsidRPr="00A3048A" w:rsidRDefault="00E1200C" w:rsidP="001705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1200C">
              <w:rPr>
                <w:sz w:val="24"/>
              </w:rPr>
              <w:t>części 24 zamówienia w wysokości 3 400.00 zł brutto;</w:t>
            </w:r>
          </w:p>
        </w:tc>
      </w:tr>
    </w:tbl>
    <w:p w:rsidR="00A80738" w:rsidRDefault="00E1200C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6 998.70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6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21 033.00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9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9 200.40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11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14 268.00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12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7 011.00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14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15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3 382.50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16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4 833.90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18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4 993.80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21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4 108.20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22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3 690.00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Centrum Quatro Iwona Zachara</w:t>
            </w:r>
          </w:p>
          <w:p w:rsidR="00E1200C" w:rsidRPr="00CB5EDB" w:rsidRDefault="00E1200C" w:rsidP="001705DB">
            <w:r w:rsidRPr="00E1200C">
              <w:t>Matejki</w:t>
            </w:r>
            <w:r w:rsidRPr="00CB5EDB">
              <w:t xml:space="preserve"> </w:t>
            </w:r>
            <w:r w:rsidRPr="00E1200C">
              <w:t>2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35-064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3 382.50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33 210.00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5 227.50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4 958.13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5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4 078.68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5 087.28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8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4 729.35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9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9 006.06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10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6 134.01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13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1 476.00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16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17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6 536.22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19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4 674.00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20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8 081.10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22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3 646.95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23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12 762.48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  <w:tr w:rsidR="00E1200C" w:rsidRPr="00075CD0" w:rsidTr="001705DB">
        <w:tc>
          <w:tcPr>
            <w:tcW w:w="82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24</w:t>
            </w:r>
          </w:p>
        </w:tc>
        <w:tc>
          <w:tcPr>
            <w:tcW w:w="2295" w:type="dxa"/>
            <w:shd w:val="clear" w:color="auto" w:fill="auto"/>
          </w:tcPr>
          <w:p w:rsidR="00E1200C" w:rsidRPr="00CB5EDB" w:rsidRDefault="00E1200C" w:rsidP="001705DB">
            <w:pPr>
              <w:spacing w:before="40"/>
            </w:pPr>
            <w:r w:rsidRPr="00E1200C">
              <w:t>InFast sp. z o.o.</w:t>
            </w:r>
          </w:p>
          <w:p w:rsidR="00E1200C" w:rsidRPr="00CB5EDB" w:rsidRDefault="00E1200C" w:rsidP="001705DB">
            <w:r w:rsidRPr="00E1200C">
              <w:t>Legionów</w:t>
            </w:r>
            <w:r w:rsidRPr="00CB5EDB">
              <w:t xml:space="preserve"> </w:t>
            </w:r>
            <w:r w:rsidRPr="00E1200C">
              <w:t>31</w:t>
            </w:r>
            <w:r w:rsidRPr="00CB5EDB">
              <w:t xml:space="preserve"> </w:t>
            </w:r>
          </w:p>
          <w:p w:rsidR="00E1200C" w:rsidRPr="00CB5EDB" w:rsidRDefault="00E1200C" w:rsidP="001705DB">
            <w:pPr>
              <w:spacing w:before="40" w:after="40"/>
              <w:jc w:val="both"/>
            </w:pPr>
            <w:r w:rsidRPr="00E1200C">
              <w:t>35-111</w:t>
            </w:r>
            <w:r w:rsidRPr="00CB5EDB">
              <w:t xml:space="preserve"> </w:t>
            </w:r>
            <w:r w:rsidRPr="00E1200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3 419.40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200C" w:rsidRPr="00CB5EDB" w:rsidRDefault="00E1200C" w:rsidP="001705DB">
            <w:pPr>
              <w:spacing w:before="120" w:after="120"/>
              <w:jc w:val="center"/>
            </w:pPr>
            <w:r w:rsidRPr="00E1200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DCD" w:rsidRDefault="00897DCD">
      <w:r>
        <w:separator/>
      </w:r>
    </w:p>
  </w:endnote>
  <w:endnote w:type="continuationSeparator" w:id="0">
    <w:p w:rsidR="00897DCD" w:rsidRDefault="00897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FC28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84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84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0D0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DCD" w:rsidRDefault="00897DCD">
      <w:r>
        <w:separator/>
      </w:r>
    </w:p>
  </w:footnote>
  <w:footnote w:type="continuationSeparator" w:id="0">
    <w:p w:rsidR="00897DCD" w:rsidRDefault="00897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00C" w:rsidRDefault="00E12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00C" w:rsidRDefault="00E120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00C" w:rsidRDefault="00E12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DC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97DCD"/>
    <w:rsid w:val="008B02BA"/>
    <w:rsid w:val="009F189D"/>
    <w:rsid w:val="00A3048A"/>
    <w:rsid w:val="00A80738"/>
    <w:rsid w:val="00A90D02"/>
    <w:rsid w:val="00AC7F83"/>
    <w:rsid w:val="00B50940"/>
    <w:rsid w:val="00C236D3"/>
    <w:rsid w:val="00C94D43"/>
    <w:rsid w:val="00CB5EDB"/>
    <w:rsid w:val="00E1200C"/>
    <w:rsid w:val="00E314E0"/>
    <w:rsid w:val="00EB7963"/>
    <w:rsid w:val="00F273AC"/>
    <w:rsid w:val="00F95C33"/>
    <w:rsid w:val="00FB58C6"/>
    <w:rsid w:val="00FC28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3237CC-F958-4CA4-BB1E-BC342674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90D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0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2018-12-12T10:54:00Z</cp:lastPrinted>
  <dcterms:created xsi:type="dcterms:W3CDTF">2018-12-12T13:06:00Z</dcterms:created>
  <dcterms:modified xsi:type="dcterms:W3CDTF">2018-12-12T13:06:00Z</dcterms:modified>
</cp:coreProperties>
</file>