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F2F01" w:rsidRPr="00EF2F01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2F01" w:rsidRPr="00EF2F01">
        <w:rPr>
          <w:rFonts w:ascii="Times New Roman" w:hAnsi="Times New Roman"/>
          <w:b/>
        </w:rPr>
        <w:t>NA/P/430/2018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F01" w:rsidRPr="00EF2F0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F01" w:rsidRPr="00EF2F0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F2F01" w:rsidRPr="00EF2F0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F01" w:rsidRPr="00EF2F0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F2F01" w:rsidRPr="00EF2F0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F2F01" w:rsidRPr="00EF2F01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F2F01" w:rsidRPr="00EF2F01">
        <w:rPr>
          <w:rFonts w:ascii="Times New Roman" w:hAnsi="Times New Roman"/>
          <w:b/>
        </w:rPr>
        <w:t xml:space="preserve"> Dostawa urządzenia wielofunkcyjnego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F2F01" w:rsidRPr="00EF2F0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F2F01" w:rsidRPr="00997D0F" w:rsidRDefault="00EF2F01" w:rsidP="00EF2F0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F2F01" w:rsidRPr="00023477" w:rsidRDefault="00EF2F01" w:rsidP="00EF2F0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F2F01" w:rsidRPr="00997D0F" w:rsidRDefault="00EF2F01" w:rsidP="00EF2F0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F2F01" w:rsidRPr="000247FF" w:rsidRDefault="00EF2F01" w:rsidP="00EF2F0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F2F01" w:rsidRPr="000247FF" w:rsidRDefault="00EF2F01" w:rsidP="00EF2F0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F47" w:rsidRDefault="00DE3F47" w:rsidP="0038231F">
      <w:pPr>
        <w:spacing w:after="0" w:line="240" w:lineRule="auto"/>
      </w:pPr>
      <w:r>
        <w:separator/>
      </w:r>
    </w:p>
  </w:endnote>
  <w:endnote w:type="continuationSeparator" w:id="0">
    <w:p w:rsidR="00DE3F47" w:rsidRDefault="00DE3F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01" w:rsidRDefault="00EF2F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2F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2F0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01" w:rsidRDefault="00EF2F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F47" w:rsidRDefault="00DE3F47" w:rsidP="0038231F">
      <w:pPr>
        <w:spacing w:after="0" w:line="240" w:lineRule="auto"/>
      </w:pPr>
      <w:r>
        <w:separator/>
      </w:r>
    </w:p>
  </w:footnote>
  <w:footnote w:type="continuationSeparator" w:id="0">
    <w:p w:rsidR="00DE3F47" w:rsidRDefault="00DE3F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01" w:rsidRDefault="00EF2F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01" w:rsidRDefault="00EF2F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F01" w:rsidRDefault="00EF2F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F4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3F4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2F01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01AC9A-1B5E-40FD-86D5-C434487E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21B6-FB27-4668-953C-05C0365BC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2018-12-12T12:29:00Z</dcterms:created>
  <dcterms:modified xsi:type="dcterms:W3CDTF">2018-12-12T12:29:00Z</dcterms:modified>
</cp:coreProperties>
</file>