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A4B54">
        <w:rPr>
          <w:b/>
          <w:i w:val="0"/>
          <w:sz w:val="22"/>
          <w:szCs w:val="22"/>
        </w:rPr>
        <w:t>3</w:t>
      </w:r>
      <w:bookmarkStart w:id="0" w:name="_GoBack"/>
      <w:bookmarkEnd w:id="0"/>
      <w:r w:rsidR="008A4B54">
        <w:rPr>
          <w:b/>
          <w:i w:val="0"/>
          <w:sz w:val="22"/>
          <w:szCs w:val="22"/>
        </w:rPr>
        <w:t xml:space="preserve"> do SIWZ 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02980" w:rsidRPr="00402980">
        <w:rPr>
          <w:rFonts w:ascii="Times New Roman" w:hAnsi="Times New Roman"/>
          <w:b/>
        </w:rPr>
        <w:t>NA/P/439/2018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2980" w:rsidRPr="0040298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2980" w:rsidRPr="0040298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02980" w:rsidRPr="0040298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2980" w:rsidRPr="0040298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02980" w:rsidRPr="0040298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91FDB" w:rsidRDefault="00B34079" w:rsidP="00C4103F">
      <w:pPr>
        <w:rPr>
          <w:rFonts w:ascii="Times New Roman" w:hAnsi="Times New Roman"/>
          <w:sz w:val="16"/>
          <w:szCs w:val="16"/>
        </w:rPr>
      </w:pPr>
    </w:p>
    <w:p w:rsidR="00262D61" w:rsidRPr="00757EFB" w:rsidRDefault="00C4103F" w:rsidP="00691FD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02980" w:rsidRPr="00402980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91FDB" w:rsidRDefault="004C4854" w:rsidP="004C485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02980" w:rsidRPr="00402980">
        <w:rPr>
          <w:rFonts w:ascii="Times New Roman" w:hAnsi="Times New Roman"/>
          <w:b/>
        </w:rPr>
        <w:t>Dostawa sukcesywna wyposażenia toalet oraz akcesoriów do sprzątania przez okres 12 miesięcy dla PRz.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02980" w:rsidRPr="0040298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02980" w:rsidRPr="00997D0F" w:rsidRDefault="00402980" w:rsidP="00402980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02980" w:rsidRPr="00023477" w:rsidRDefault="00402980" w:rsidP="00402980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402980" w:rsidRPr="00691FDB" w:rsidRDefault="00402980" w:rsidP="00402980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402980" w:rsidRPr="000247FF" w:rsidRDefault="00402980" w:rsidP="0040298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402980" w:rsidRPr="000247FF" w:rsidRDefault="00402980" w:rsidP="0040298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691FDB" w:rsidRDefault="00F90CD1" w:rsidP="00691FD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AAE" w:rsidRDefault="00151AAE" w:rsidP="0038231F">
      <w:pPr>
        <w:spacing w:after="0" w:line="240" w:lineRule="auto"/>
      </w:pPr>
      <w:r>
        <w:separator/>
      </w:r>
    </w:p>
  </w:endnote>
  <w:endnote w:type="continuationSeparator" w:id="0">
    <w:p w:rsidR="00151AAE" w:rsidRDefault="00151A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980" w:rsidRDefault="004029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9740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9740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980" w:rsidRDefault="004029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AAE" w:rsidRDefault="00151AAE" w:rsidP="0038231F">
      <w:pPr>
        <w:spacing w:after="0" w:line="240" w:lineRule="auto"/>
      </w:pPr>
      <w:r>
        <w:separator/>
      </w:r>
    </w:p>
  </w:footnote>
  <w:footnote w:type="continuationSeparator" w:id="0">
    <w:p w:rsidR="00151AAE" w:rsidRDefault="00151A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980" w:rsidRDefault="004029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980" w:rsidRDefault="004029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980" w:rsidRDefault="004029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1AA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51AAE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298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1FDB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97406"/>
    <w:rsid w:val="008A4B54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BA0E6D3-C265-4EA6-9155-237E6EC84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C3EC6-9F0E-4AE7-876B-1D1AB40A0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655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2016-07-26T11:32:00Z</cp:lastPrinted>
  <dcterms:created xsi:type="dcterms:W3CDTF">2018-12-28T08:17:00Z</dcterms:created>
  <dcterms:modified xsi:type="dcterms:W3CDTF">2018-12-28T08:17:00Z</dcterms:modified>
</cp:coreProperties>
</file>