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900BD2">
        <w:rPr>
          <w:b/>
          <w:i w:val="0"/>
          <w:sz w:val="22"/>
          <w:szCs w:val="22"/>
        </w:rPr>
        <w:t>3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900BD2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900BD2">
        <w:rPr>
          <w:rFonts w:ascii="Times New Roman" w:hAnsi="Times New Roman"/>
          <w:b/>
        </w:rPr>
        <w:t xml:space="preserve">Znak sprawy: </w:t>
      </w:r>
      <w:r w:rsidR="00951CA2" w:rsidRPr="00900BD2">
        <w:rPr>
          <w:rFonts w:ascii="Times New Roman" w:hAnsi="Times New Roman"/>
          <w:b/>
        </w:rPr>
        <w:t>NA/P/9/2019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51CA2" w:rsidRPr="00951CA2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51CA2" w:rsidRPr="00951CA2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951CA2" w:rsidRPr="00951CA2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51CA2" w:rsidRPr="00951CA2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951CA2" w:rsidRPr="00951CA2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bookmarkStart w:id="0" w:name="_GoBack"/>
      <w:bookmarkEnd w:id="0"/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951CA2" w:rsidRPr="00951CA2">
        <w:rPr>
          <w:rFonts w:ascii="Times New Roman" w:hAnsi="Times New Roman"/>
        </w:rPr>
        <w:t>(t.j.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951CA2" w:rsidRPr="00951CA2">
        <w:rPr>
          <w:rFonts w:ascii="Times New Roman" w:hAnsi="Times New Roman"/>
          <w:b/>
        </w:rPr>
        <w:t>Dostawa dwuramiennego robota kolaboracyjnego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951CA2" w:rsidRPr="00951CA2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51CA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951CA2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6ECB" w:rsidRDefault="009F6ECB" w:rsidP="0038231F">
      <w:pPr>
        <w:spacing w:after="0" w:line="240" w:lineRule="auto"/>
      </w:pPr>
      <w:r>
        <w:separator/>
      </w:r>
    </w:p>
  </w:endnote>
  <w:endnote w:type="continuationSeparator" w:id="0">
    <w:p w:rsidR="009F6ECB" w:rsidRDefault="009F6EC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CA2" w:rsidRDefault="00951C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00BD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00BD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CA2" w:rsidRDefault="00951C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6ECB" w:rsidRDefault="009F6ECB" w:rsidP="0038231F">
      <w:pPr>
        <w:spacing w:after="0" w:line="240" w:lineRule="auto"/>
      </w:pPr>
      <w:r>
        <w:separator/>
      </w:r>
    </w:p>
  </w:footnote>
  <w:footnote w:type="continuationSeparator" w:id="0">
    <w:p w:rsidR="009F6ECB" w:rsidRDefault="009F6EC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CA2" w:rsidRDefault="00951C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CA2" w:rsidRDefault="00951C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CA2" w:rsidRDefault="00951C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6ECB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00BD2"/>
    <w:rsid w:val="0091264E"/>
    <w:rsid w:val="009301A2"/>
    <w:rsid w:val="009440B7"/>
    <w:rsid w:val="009462BD"/>
    <w:rsid w:val="00951CA2"/>
    <w:rsid w:val="00952535"/>
    <w:rsid w:val="00956C26"/>
    <w:rsid w:val="00960337"/>
    <w:rsid w:val="00975019"/>
    <w:rsid w:val="00975C49"/>
    <w:rsid w:val="00997D0F"/>
    <w:rsid w:val="009C7756"/>
    <w:rsid w:val="009F6ECB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7FF4A6"/>
  <w15:docId w15:val="{36D4E840-0976-4E68-903C-3B2F4083F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D895F-60C7-4178-93B3-70715704B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347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2019-01-04T08:46:00Z</dcterms:created>
  <dcterms:modified xsi:type="dcterms:W3CDTF">2019-01-04T08:46:00Z</dcterms:modified>
</cp:coreProperties>
</file>