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61639" w:rsidRPr="00161639">
        <w:rPr>
          <w:b/>
          <w:i w:val="0"/>
          <w:sz w:val="22"/>
          <w:szCs w:val="22"/>
        </w:rPr>
        <w:t>2</w:t>
      </w:r>
      <w:r w:rsidR="004F7858">
        <w:rPr>
          <w:b/>
          <w:i w:val="0"/>
          <w:sz w:val="22"/>
          <w:szCs w:val="22"/>
        </w:rPr>
        <w:t xml:space="preserve">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61639" w:rsidRPr="00161639">
        <w:rPr>
          <w:rFonts w:ascii="Times New Roman" w:hAnsi="Times New Roman"/>
          <w:b/>
        </w:rPr>
        <w:t>NA/P/4/2019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61639" w:rsidRPr="00161639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61639" w:rsidRPr="00161639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161639" w:rsidRPr="00161639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61639" w:rsidRPr="00161639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161639" w:rsidRPr="00161639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61639" w:rsidRPr="00161639">
        <w:rPr>
          <w:rFonts w:ascii="Times New Roman" w:hAnsi="Times New Roman"/>
        </w:rPr>
        <w:t>(</w:t>
      </w:r>
      <w:proofErr w:type="spellStart"/>
      <w:r w:rsidR="00161639" w:rsidRPr="00161639">
        <w:rPr>
          <w:rFonts w:ascii="Times New Roman" w:hAnsi="Times New Roman"/>
        </w:rPr>
        <w:t>t.j</w:t>
      </w:r>
      <w:proofErr w:type="spellEnd"/>
      <w:r w:rsidR="00161639" w:rsidRPr="00161639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61639" w:rsidRPr="00161639">
        <w:rPr>
          <w:rFonts w:ascii="Times New Roman" w:hAnsi="Times New Roman"/>
          <w:b/>
        </w:rPr>
        <w:t xml:space="preserve">Zakup skaningowego mikroskopu elektronowego oraz </w:t>
      </w:r>
      <w:proofErr w:type="spellStart"/>
      <w:r w:rsidR="00161639" w:rsidRPr="00161639">
        <w:rPr>
          <w:rFonts w:ascii="Times New Roman" w:hAnsi="Times New Roman"/>
          <w:b/>
        </w:rPr>
        <w:t>elektrodrążarki</w:t>
      </w:r>
      <w:proofErr w:type="spellEnd"/>
      <w:r w:rsidR="00161639" w:rsidRPr="00161639">
        <w:rPr>
          <w:rFonts w:ascii="Times New Roman" w:hAnsi="Times New Roman"/>
          <w:b/>
        </w:rPr>
        <w:t xml:space="preserve"> drutowej dla </w:t>
      </w:r>
      <w:proofErr w:type="spellStart"/>
      <w:r w:rsidR="00161639" w:rsidRPr="00161639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61639" w:rsidRPr="00161639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161639" w:rsidRPr="00997D0F" w:rsidRDefault="00161639" w:rsidP="00161639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161639" w:rsidRPr="00023477" w:rsidRDefault="00161639" w:rsidP="00161639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161639" w:rsidRPr="00997D0F" w:rsidRDefault="00161639" w:rsidP="0016163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61639" w:rsidRPr="000247FF" w:rsidRDefault="00161639" w:rsidP="0016163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161639" w:rsidP="004F7858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</w:t>
      </w:r>
      <w:r w:rsidRPr="000247FF">
        <w:rPr>
          <w:rFonts w:ascii="Times New Roman" w:hAnsi="Times New Roman"/>
        </w:rPr>
        <w:lastRenderedPageBreak/>
        <w:t xml:space="preserve">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4F7858" w:rsidRDefault="004F7858" w:rsidP="004F785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4F7858" w:rsidRDefault="00F90CD1" w:rsidP="004F785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4F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C46" w:rsidRDefault="00D62C46" w:rsidP="0038231F">
      <w:pPr>
        <w:spacing w:after="0" w:line="240" w:lineRule="auto"/>
      </w:pPr>
      <w:r>
        <w:separator/>
      </w:r>
    </w:p>
  </w:endnote>
  <w:endnote w:type="continuationSeparator" w:id="0">
    <w:p w:rsidR="00D62C46" w:rsidRDefault="00D62C4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1639" w:rsidRDefault="0016163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F785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F785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1639" w:rsidRDefault="0016163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C46" w:rsidRDefault="00D62C46" w:rsidP="0038231F">
      <w:pPr>
        <w:spacing w:after="0" w:line="240" w:lineRule="auto"/>
      </w:pPr>
      <w:r>
        <w:separator/>
      </w:r>
    </w:p>
  </w:footnote>
  <w:footnote w:type="continuationSeparator" w:id="0">
    <w:p w:rsidR="00D62C46" w:rsidRDefault="00D62C4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1639" w:rsidRDefault="001616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1639" w:rsidRDefault="0016163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1639" w:rsidRDefault="0016163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2C4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61639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7858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62C46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050F6CD-A0E6-4E19-8C9B-CCE58FDEB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D7765-F508-4F77-8960-CB71DDEDE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653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2016-07-26T11:32:00Z</cp:lastPrinted>
  <dcterms:created xsi:type="dcterms:W3CDTF">2019-01-03T08:57:00Z</dcterms:created>
  <dcterms:modified xsi:type="dcterms:W3CDTF">2019-01-03T08:57:00Z</dcterms:modified>
</cp:coreProperties>
</file>