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45877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1FB1" w:rsidRPr="00C01FB1">
        <w:rPr>
          <w:rFonts w:ascii="Times New Roman" w:hAnsi="Times New Roman"/>
          <w:b/>
        </w:rPr>
        <w:t>NA/P/10/2019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1FB1" w:rsidRPr="00C01FB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1FB1" w:rsidRPr="00C01FB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01FB1" w:rsidRPr="00C01FB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1FB1" w:rsidRPr="00C01FB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01FB1" w:rsidRPr="00C01FB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01FB1" w:rsidRPr="00C01FB1">
        <w:rPr>
          <w:rFonts w:ascii="Times New Roman" w:hAnsi="Times New Roman"/>
        </w:rPr>
        <w:t>(</w:t>
      </w:r>
      <w:proofErr w:type="spellStart"/>
      <w:r w:rsidR="00C01FB1" w:rsidRPr="00C01FB1">
        <w:rPr>
          <w:rFonts w:ascii="Times New Roman" w:hAnsi="Times New Roman"/>
        </w:rPr>
        <w:t>t.j</w:t>
      </w:r>
      <w:proofErr w:type="spellEnd"/>
      <w:r w:rsidR="00C01FB1" w:rsidRPr="00C01FB1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01FB1" w:rsidRPr="00C01FB1">
        <w:rPr>
          <w:rFonts w:ascii="Times New Roman" w:hAnsi="Times New Roman"/>
          <w:b/>
        </w:rPr>
        <w:t>Wykonanie zadaszenia nad drzwiami wejściowymi do przewiązki pomiędzy budynkami H i 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01FB1" w:rsidRPr="00C01FB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01FB1" w:rsidRPr="00997D0F" w:rsidRDefault="00C01FB1" w:rsidP="00C01FB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01FB1" w:rsidRPr="00023477" w:rsidRDefault="00C01FB1" w:rsidP="00C01FB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01FB1" w:rsidRPr="00997D0F" w:rsidRDefault="00C01FB1" w:rsidP="00C01FB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01FB1" w:rsidRPr="000247FF" w:rsidRDefault="00C01FB1" w:rsidP="00C01FB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C01FB1" w:rsidP="00F4587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45877" w:rsidRDefault="00F45877" w:rsidP="00F458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45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A1E" w:rsidRDefault="003D7A1E" w:rsidP="0038231F">
      <w:pPr>
        <w:spacing w:after="0" w:line="240" w:lineRule="auto"/>
      </w:pPr>
      <w:r>
        <w:separator/>
      </w:r>
    </w:p>
  </w:endnote>
  <w:endnote w:type="continuationSeparator" w:id="0">
    <w:p w:rsidR="003D7A1E" w:rsidRDefault="003D7A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FB1" w:rsidRDefault="00C01F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58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58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FB1" w:rsidRDefault="00C01F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A1E" w:rsidRDefault="003D7A1E" w:rsidP="0038231F">
      <w:pPr>
        <w:spacing w:after="0" w:line="240" w:lineRule="auto"/>
      </w:pPr>
      <w:r>
        <w:separator/>
      </w:r>
    </w:p>
  </w:footnote>
  <w:footnote w:type="continuationSeparator" w:id="0">
    <w:p w:rsidR="003D7A1E" w:rsidRDefault="003D7A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FB1" w:rsidRDefault="00C01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FB1" w:rsidRDefault="00C01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FB1" w:rsidRDefault="00C01F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A1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7A1E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1FB1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877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E1B568-8354-48A5-AB6E-FF852DE5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7FD4B-531E-4876-B671-54DE42B3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2019-01-09T07:14:00Z</dcterms:created>
  <dcterms:modified xsi:type="dcterms:W3CDTF">2019-01-09T07:19:00Z</dcterms:modified>
</cp:coreProperties>
</file>