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FF8" w:rsidRDefault="00B90FF8" w:rsidP="00B90FF8">
      <w:pPr>
        <w:spacing w:line="360" w:lineRule="auto"/>
        <w:rPr>
          <w:sz w:val="24"/>
          <w:szCs w:val="24"/>
        </w:rPr>
      </w:pPr>
    </w:p>
    <w:p w:rsidR="00B90FF8" w:rsidRPr="00F059EE" w:rsidRDefault="00B90FF8" w:rsidP="00B90FF8">
      <w:pPr>
        <w:spacing w:line="360" w:lineRule="auto"/>
        <w:jc w:val="right"/>
        <w:rPr>
          <w:sz w:val="24"/>
          <w:szCs w:val="24"/>
        </w:rPr>
      </w:pPr>
      <w:r w:rsidRPr="00F059EE">
        <w:rPr>
          <w:sz w:val="24"/>
          <w:szCs w:val="24"/>
        </w:rPr>
        <w:t>Załącznik nr 1</w:t>
      </w:r>
    </w:p>
    <w:p w:rsidR="00B90FF8" w:rsidRPr="00F059EE" w:rsidRDefault="00B90FF8" w:rsidP="00B90FF8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NA/P/16/2019</w:t>
      </w:r>
    </w:p>
    <w:p w:rsidR="00B90FF8" w:rsidRDefault="00B90FF8" w:rsidP="00B90FF8">
      <w:pPr>
        <w:spacing w:line="360" w:lineRule="auto"/>
        <w:jc w:val="center"/>
        <w:outlineLvl w:val="0"/>
        <w:rPr>
          <w:b/>
          <w:sz w:val="28"/>
        </w:rPr>
      </w:pPr>
    </w:p>
    <w:p w:rsidR="00B90FF8" w:rsidRDefault="00B90FF8" w:rsidP="00B90FF8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F0A56" w:rsidRDefault="00BF0A56" w:rsidP="00B90FF8">
      <w:pPr>
        <w:spacing w:line="360" w:lineRule="auto"/>
        <w:jc w:val="center"/>
        <w:outlineLvl w:val="0"/>
        <w:rPr>
          <w:b/>
          <w:sz w:val="28"/>
          <w:u w:val="single"/>
        </w:rPr>
      </w:pPr>
    </w:p>
    <w:p w:rsidR="00BF0A56" w:rsidRDefault="00BF0A56" w:rsidP="00B90FF8">
      <w:pPr>
        <w:spacing w:line="360" w:lineRule="auto"/>
        <w:jc w:val="center"/>
        <w:outlineLvl w:val="0"/>
        <w:rPr>
          <w:b/>
          <w:sz w:val="28"/>
        </w:rPr>
      </w:pPr>
    </w:p>
    <w:p w:rsidR="00B90FF8" w:rsidRDefault="00500E7E" w:rsidP="00B90FF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B90FF8" w:rsidRDefault="00B90FF8" w:rsidP="00B90FF8"/>
                <w:p w:rsidR="00B90FF8" w:rsidRDefault="00B90FF8" w:rsidP="00B90FF8">
                  <w:pPr>
                    <w:rPr>
                      <w:sz w:val="12"/>
                    </w:rPr>
                  </w:pPr>
                </w:p>
                <w:p w:rsidR="00B90FF8" w:rsidRDefault="00B90FF8" w:rsidP="00B90FF8">
                  <w:pPr>
                    <w:rPr>
                      <w:sz w:val="12"/>
                    </w:rPr>
                  </w:pPr>
                </w:p>
                <w:p w:rsidR="00B90FF8" w:rsidRDefault="00B90FF8" w:rsidP="00B90FF8">
                  <w:pPr>
                    <w:rPr>
                      <w:sz w:val="12"/>
                    </w:rPr>
                  </w:pPr>
                </w:p>
                <w:p w:rsidR="00B90FF8" w:rsidRDefault="00B90FF8" w:rsidP="00B90FF8">
                  <w:pPr>
                    <w:rPr>
                      <w:sz w:val="12"/>
                    </w:rPr>
                  </w:pPr>
                </w:p>
                <w:p w:rsidR="00B90FF8" w:rsidRDefault="00B90FF8" w:rsidP="00B90FF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90FF8" w:rsidRDefault="00B90FF8" w:rsidP="00B90FF8"/>
              </w:txbxContent>
            </v:textbox>
          </v:roundrect>
        </w:pict>
      </w:r>
    </w:p>
    <w:p w:rsidR="00B90FF8" w:rsidRDefault="00B90FF8" w:rsidP="00B90FF8">
      <w:pPr>
        <w:spacing w:line="360" w:lineRule="auto"/>
        <w:ind w:left="709" w:hanging="425"/>
        <w:jc w:val="both"/>
        <w:rPr>
          <w:sz w:val="24"/>
        </w:rPr>
      </w:pPr>
    </w:p>
    <w:p w:rsidR="00B90FF8" w:rsidRDefault="00B90FF8" w:rsidP="00B90FF8">
      <w:pPr>
        <w:spacing w:line="360" w:lineRule="auto"/>
        <w:jc w:val="both"/>
        <w:rPr>
          <w:sz w:val="24"/>
        </w:rPr>
      </w:pPr>
      <w:bookmarkStart w:id="0" w:name="_GoBack"/>
      <w:bookmarkEnd w:id="0"/>
    </w:p>
    <w:p w:rsidR="00BF0A56" w:rsidRDefault="00BF0A56" w:rsidP="00B90FF8">
      <w:pPr>
        <w:spacing w:line="360" w:lineRule="auto"/>
        <w:jc w:val="both"/>
        <w:rPr>
          <w:sz w:val="24"/>
        </w:rPr>
      </w:pPr>
    </w:p>
    <w:p w:rsidR="00B90FF8" w:rsidRPr="00A22329" w:rsidRDefault="00B90FF8" w:rsidP="00B90FF8">
      <w:pPr>
        <w:ind w:firstLine="3969"/>
        <w:rPr>
          <w:b/>
          <w:sz w:val="24"/>
        </w:rPr>
      </w:pPr>
      <w:r w:rsidRPr="00A22329">
        <w:rPr>
          <w:b/>
          <w:sz w:val="24"/>
        </w:rPr>
        <w:t>Politechnika Rzeszowska</w:t>
      </w:r>
    </w:p>
    <w:p w:rsidR="00B90FF8" w:rsidRDefault="00B90FF8" w:rsidP="00B90FF8">
      <w:pPr>
        <w:ind w:firstLine="3969"/>
        <w:rPr>
          <w:b/>
          <w:sz w:val="24"/>
        </w:rPr>
      </w:pPr>
      <w:r w:rsidRPr="00A22329">
        <w:rPr>
          <w:b/>
          <w:sz w:val="24"/>
        </w:rPr>
        <w:t>Dział Logistyki i Zamówień Publicznych</w:t>
      </w:r>
    </w:p>
    <w:p w:rsidR="00B90FF8" w:rsidRDefault="00B90FF8" w:rsidP="00B90FF8">
      <w:pPr>
        <w:ind w:left="3969"/>
        <w:rPr>
          <w:b/>
          <w:sz w:val="24"/>
        </w:rPr>
      </w:pPr>
      <w:r w:rsidRPr="00A22329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A22329">
        <w:rPr>
          <w:b/>
          <w:sz w:val="24"/>
        </w:rPr>
        <w:t>12</w:t>
      </w:r>
    </w:p>
    <w:p w:rsidR="00B90FF8" w:rsidRDefault="00B90FF8" w:rsidP="00B90FF8">
      <w:pPr>
        <w:numPr>
          <w:ilvl w:val="1"/>
          <w:numId w:val="42"/>
        </w:numPr>
        <w:rPr>
          <w:b/>
          <w:sz w:val="24"/>
        </w:rPr>
      </w:pPr>
      <w:r w:rsidRPr="00A22329">
        <w:rPr>
          <w:b/>
          <w:sz w:val="24"/>
        </w:rPr>
        <w:t>Rzeszów</w:t>
      </w:r>
    </w:p>
    <w:p w:rsidR="00BF0A56" w:rsidRDefault="00BF0A56" w:rsidP="00BF0A56">
      <w:pPr>
        <w:rPr>
          <w:b/>
          <w:sz w:val="24"/>
        </w:rPr>
      </w:pPr>
    </w:p>
    <w:p w:rsidR="00BF0A56" w:rsidRPr="00AB032F" w:rsidRDefault="00BF0A56" w:rsidP="00BF0A56">
      <w:pPr>
        <w:rPr>
          <w:b/>
          <w:sz w:val="24"/>
        </w:rPr>
      </w:pPr>
    </w:p>
    <w:p w:rsidR="00B90FF8" w:rsidRDefault="00B90FF8" w:rsidP="00B90FF8">
      <w:pPr>
        <w:spacing w:line="276" w:lineRule="auto"/>
        <w:jc w:val="both"/>
        <w:rPr>
          <w:sz w:val="24"/>
        </w:rPr>
      </w:pPr>
    </w:p>
    <w:p w:rsidR="00B90FF8" w:rsidRDefault="00B90FF8" w:rsidP="00BF0A56">
      <w:pPr>
        <w:numPr>
          <w:ilvl w:val="0"/>
          <w:numId w:val="44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F059EE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2537A9">
        <w:rPr>
          <w:b/>
          <w:sz w:val="24"/>
        </w:rPr>
        <w:t xml:space="preserve">Remont sal nr 13 </w:t>
      </w:r>
      <w:r w:rsidR="00BF0A56">
        <w:rPr>
          <w:b/>
          <w:sz w:val="24"/>
        </w:rPr>
        <w:t xml:space="preserve">i 14 (dziś nr 9, S5 i nr 8, S40) </w:t>
      </w:r>
      <w:r w:rsidRPr="002537A9">
        <w:rPr>
          <w:b/>
          <w:sz w:val="24"/>
        </w:rPr>
        <w:t>w budynku S Politechniki Rzeszowskiej</w:t>
      </w:r>
      <w:r>
        <w:rPr>
          <w:sz w:val="24"/>
        </w:rPr>
        <w:t>.</w:t>
      </w:r>
    </w:p>
    <w:p w:rsidR="00B90FF8" w:rsidRPr="00B90FF8" w:rsidRDefault="00B90FF8" w:rsidP="00BF0A56">
      <w:pPr>
        <w:spacing w:line="276" w:lineRule="auto"/>
        <w:ind w:left="284"/>
        <w:jc w:val="both"/>
        <w:rPr>
          <w:sz w:val="24"/>
        </w:rPr>
      </w:pPr>
      <w:r w:rsidRPr="00B90FF8">
        <w:rPr>
          <w:sz w:val="24"/>
        </w:rPr>
        <w:t>oferujemy za wykonanie zamówienia:</w:t>
      </w:r>
    </w:p>
    <w:p w:rsidR="00B90FF8" w:rsidRPr="00EF473E" w:rsidRDefault="00B90FF8" w:rsidP="00B90FF8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a)</w:t>
      </w:r>
      <w:r w:rsidRPr="00EF473E">
        <w:rPr>
          <w:b/>
          <w:sz w:val="24"/>
          <w:szCs w:val="24"/>
        </w:rPr>
        <w:t xml:space="preserve">           cenę brutto</w:t>
      </w:r>
      <w:r w:rsidRPr="00EF473E">
        <w:rPr>
          <w:sz w:val="24"/>
          <w:szCs w:val="24"/>
        </w:rPr>
        <w:t>:  .................................................................................................................</w:t>
      </w:r>
    </w:p>
    <w:p w:rsidR="00B90FF8" w:rsidRPr="00EF473E" w:rsidRDefault="00B90FF8" w:rsidP="00B90FF8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EF473E">
        <w:rPr>
          <w:sz w:val="24"/>
          <w:szCs w:val="24"/>
        </w:rPr>
        <w:t>złotych: ........................................................................................................</w:t>
      </w:r>
    </w:p>
    <w:p w:rsidR="00B90FF8" w:rsidRPr="00EF473E" w:rsidRDefault="00B90FF8" w:rsidP="00B90FF8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b)</w:t>
      </w:r>
      <w:r w:rsidRPr="00EF473E">
        <w:rPr>
          <w:sz w:val="24"/>
          <w:szCs w:val="24"/>
        </w:rPr>
        <w:tab/>
        <w:t>podatek VAT   w wysokości 23% …………………….……</w:t>
      </w:r>
    </w:p>
    <w:p w:rsidR="00B90FF8" w:rsidRPr="00EF473E" w:rsidRDefault="00B90FF8" w:rsidP="00BF0A56">
      <w:pPr>
        <w:jc w:val="both"/>
        <w:rPr>
          <w:sz w:val="24"/>
          <w:szCs w:val="24"/>
        </w:rPr>
      </w:pPr>
      <w:r w:rsidRPr="00EF473E">
        <w:rPr>
          <w:sz w:val="24"/>
          <w:szCs w:val="24"/>
        </w:rPr>
        <w:t>c)</w:t>
      </w:r>
      <w:r w:rsidRPr="00EF473E"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p w:rsidR="00B90FF8" w:rsidRDefault="00B90FF8" w:rsidP="00B90FF8"/>
    <w:p w:rsidR="00B90FF8" w:rsidRPr="00FA5968" w:rsidRDefault="00B90FF8" w:rsidP="00B90FF8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B90FF8" w:rsidRPr="00FA5968" w:rsidRDefault="00B90FF8" w:rsidP="00B90FF8">
      <w:pPr>
        <w:spacing w:line="276" w:lineRule="auto"/>
        <w:ind w:hanging="284"/>
        <w:jc w:val="both"/>
        <w:rPr>
          <w:kern w:val="20"/>
        </w:rPr>
      </w:pPr>
      <w:r w:rsidRPr="00EF473E">
        <w:rPr>
          <w:kern w:val="20"/>
          <w:sz w:val="96"/>
          <w:szCs w:val="96"/>
        </w:rPr>
        <w:t>□</w:t>
      </w:r>
      <w:r w:rsidRPr="00EF473E">
        <w:rPr>
          <w:b/>
          <w:kern w:val="20"/>
        </w:rPr>
        <w:t xml:space="preserve">5 lat               </w:t>
      </w:r>
      <w:r w:rsidRPr="00EF473E">
        <w:rPr>
          <w:b/>
          <w:kern w:val="20"/>
        </w:rPr>
        <w:tab/>
        <w:t xml:space="preserve">      </w:t>
      </w:r>
      <w:r w:rsidRPr="00EF473E">
        <w:rPr>
          <w:b/>
          <w:kern w:val="20"/>
        </w:rPr>
        <w:tab/>
        <w:t xml:space="preserve">                 </w:t>
      </w:r>
      <w:r w:rsidRPr="00EF473E">
        <w:rPr>
          <w:b/>
          <w:kern w:val="20"/>
          <w:sz w:val="96"/>
          <w:szCs w:val="96"/>
        </w:rPr>
        <w:t>□</w:t>
      </w:r>
      <w:r w:rsidRPr="00EF473E">
        <w:rPr>
          <w:b/>
          <w:kern w:val="20"/>
        </w:rPr>
        <w:t>6 lat</w:t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  <w:t xml:space="preserve">                    </w:t>
      </w:r>
      <w:r w:rsidRPr="00EF473E">
        <w:rPr>
          <w:b/>
          <w:kern w:val="20"/>
          <w:sz w:val="96"/>
          <w:szCs w:val="96"/>
        </w:rPr>
        <w:t xml:space="preserve"> □</w:t>
      </w:r>
      <w:r w:rsidRPr="00EF473E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B90FF8" w:rsidRPr="00FA5968" w:rsidRDefault="00B90FF8" w:rsidP="00B90FF8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B90FF8" w:rsidRDefault="00B90FF8" w:rsidP="00B90FF8"/>
    <w:p w:rsidR="00B90FF8" w:rsidRDefault="00B90FF8" w:rsidP="00B90FF8">
      <w:pPr>
        <w:numPr>
          <w:ilvl w:val="0"/>
          <w:numId w:val="43"/>
        </w:numPr>
        <w:ind w:left="426" w:hanging="568"/>
        <w:jc w:val="both"/>
        <w:rPr>
          <w:sz w:val="24"/>
        </w:rPr>
      </w:pPr>
      <w:r>
        <w:rPr>
          <w:sz w:val="24"/>
        </w:rPr>
        <w:t>Zakres prac przewidzianych do wykonania jest zgodny z zakresem objętym specyfikacją istotnych warunków zamówienia.</w:t>
      </w:r>
    </w:p>
    <w:p w:rsidR="00B90FF8" w:rsidRDefault="00B90FF8" w:rsidP="00B90FF8">
      <w:pPr>
        <w:ind w:left="426" w:hanging="568"/>
        <w:jc w:val="both"/>
        <w:rPr>
          <w:sz w:val="24"/>
        </w:rPr>
      </w:pPr>
    </w:p>
    <w:p w:rsidR="00B90FF8" w:rsidRDefault="00B90FF8" w:rsidP="00B90FF8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B90FF8" w:rsidRDefault="00B90FF8" w:rsidP="00B90FF8">
      <w:pPr>
        <w:ind w:left="426" w:hanging="568"/>
        <w:jc w:val="both"/>
        <w:rPr>
          <w:sz w:val="24"/>
        </w:rPr>
      </w:pPr>
    </w:p>
    <w:p w:rsidR="00B90FF8" w:rsidRDefault="00B90FF8" w:rsidP="00B90FF8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B90FF8" w:rsidRDefault="00B90FF8" w:rsidP="00B90FF8">
      <w:pPr>
        <w:ind w:left="426" w:hanging="568"/>
        <w:jc w:val="both"/>
        <w:rPr>
          <w:sz w:val="24"/>
        </w:rPr>
      </w:pPr>
    </w:p>
    <w:p w:rsidR="00B90FF8" w:rsidRDefault="00B90FF8" w:rsidP="00B90FF8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90FF8" w:rsidRDefault="00B90FF8" w:rsidP="00B90FF8">
      <w:pPr>
        <w:ind w:left="426" w:hanging="568"/>
        <w:jc w:val="both"/>
        <w:rPr>
          <w:sz w:val="24"/>
        </w:rPr>
      </w:pPr>
    </w:p>
    <w:p w:rsidR="00B90FF8" w:rsidRDefault="00B90FF8" w:rsidP="00B90FF8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B90FF8" w:rsidRDefault="00B90FF8" w:rsidP="00B90FF8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B90FF8" w:rsidTr="00820628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B90FF8" w:rsidTr="00820628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  <w:p w:rsidR="00B90FF8" w:rsidRDefault="00B90FF8" w:rsidP="00820628">
            <w:pPr>
              <w:jc w:val="both"/>
              <w:rPr>
                <w:sz w:val="24"/>
              </w:rPr>
            </w:pPr>
          </w:p>
        </w:tc>
      </w:tr>
      <w:tr w:rsidR="00B90FF8" w:rsidTr="00820628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  <w:p w:rsidR="00B90FF8" w:rsidRDefault="00B90FF8" w:rsidP="00820628">
            <w:pPr>
              <w:jc w:val="both"/>
              <w:rPr>
                <w:sz w:val="24"/>
              </w:rPr>
            </w:pPr>
          </w:p>
        </w:tc>
      </w:tr>
    </w:tbl>
    <w:p w:rsidR="00B90FF8" w:rsidRDefault="00B90FF8" w:rsidP="00B90FF8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B90FF8" w:rsidRDefault="00B90FF8" w:rsidP="00B90FF8">
      <w:pPr>
        <w:jc w:val="both"/>
        <w:rPr>
          <w:b/>
          <w:sz w:val="24"/>
        </w:rPr>
      </w:pPr>
    </w:p>
    <w:p w:rsidR="00B90FF8" w:rsidRDefault="00B90FF8" w:rsidP="00B90FF8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B90FF8" w:rsidRDefault="00B90FF8" w:rsidP="00B90FF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B90FF8" w:rsidRDefault="00B90FF8" w:rsidP="00B90FF8">
      <w:pPr>
        <w:spacing w:line="360" w:lineRule="auto"/>
        <w:jc w:val="both"/>
        <w:rPr>
          <w:sz w:val="24"/>
        </w:rPr>
      </w:pPr>
    </w:p>
    <w:p w:rsidR="00B90FF8" w:rsidRDefault="00B90FF8" w:rsidP="00B90FF8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B90FF8" w:rsidRDefault="00B90FF8" w:rsidP="00B90FF8">
      <w:pPr>
        <w:jc w:val="both"/>
        <w:rPr>
          <w:sz w:val="16"/>
          <w:szCs w:val="16"/>
        </w:rPr>
      </w:pPr>
    </w:p>
    <w:p w:rsidR="00B90FF8" w:rsidRDefault="00B90FF8" w:rsidP="00B90FF8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B90FF8" w:rsidRDefault="00B90FF8" w:rsidP="00B90FF8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B90FF8" w:rsidRDefault="00B90FF8" w:rsidP="00B90FF8">
      <w:pPr>
        <w:jc w:val="both"/>
        <w:rPr>
          <w:i/>
          <w:sz w:val="18"/>
          <w:szCs w:val="18"/>
        </w:rPr>
      </w:pPr>
    </w:p>
    <w:p w:rsidR="00B90FF8" w:rsidRDefault="00B90FF8" w:rsidP="00B90FF8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50 000,00  zł</w:t>
      </w:r>
    </w:p>
    <w:p w:rsidR="00B90FF8" w:rsidRDefault="00B90FF8" w:rsidP="00B90FF8">
      <w:pPr>
        <w:ind w:left="284" w:hanging="426"/>
        <w:jc w:val="both"/>
        <w:rPr>
          <w:sz w:val="24"/>
        </w:rPr>
      </w:pPr>
    </w:p>
    <w:p w:rsidR="00B90FF8" w:rsidRDefault="00B90FF8" w:rsidP="00B90FF8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B90FF8" w:rsidRDefault="00B90FF8" w:rsidP="00B90FF8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B90FF8" w:rsidRDefault="00B90FF8" w:rsidP="00B90FF8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B90FF8" w:rsidRDefault="00B90FF8" w:rsidP="00B90FF8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B90FF8" w:rsidRDefault="00B90FF8" w:rsidP="00B90FF8">
      <w:pPr>
        <w:jc w:val="both"/>
        <w:rPr>
          <w:sz w:val="16"/>
          <w:szCs w:val="16"/>
        </w:rPr>
      </w:pPr>
    </w:p>
    <w:p w:rsidR="00B90FF8" w:rsidRDefault="00B90FF8" w:rsidP="00B90FF8">
      <w:pPr>
        <w:jc w:val="both"/>
        <w:rPr>
          <w:sz w:val="16"/>
          <w:szCs w:val="16"/>
        </w:rPr>
      </w:pPr>
    </w:p>
    <w:p w:rsidR="00B90FF8" w:rsidRDefault="00B90FF8" w:rsidP="00B90FF8">
      <w:pPr>
        <w:jc w:val="both"/>
        <w:rPr>
          <w:sz w:val="16"/>
          <w:szCs w:val="16"/>
        </w:rPr>
      </w:pPr>
    </w:p>
    <w:p w:rsidR="00B90FF8" w:rsidRDefault="00B90FF8" w:rsidP="00B90FF8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B90FF8" w:rsidRDefault="00B90FF8" w:rsidP="00B90FF8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B90FF8" w:rsidRDefault="00B90FF8" w:rsidP="00B90FF8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B90FF8" w:rsidRDefault="00B90FF8" w:rsidP="00B90FF8">
      <w:pPr>
        <w:jc w:val="both"/>
        <w:rPr>
          <w:sz w:val="24"/>
        </w:rPr>
      </w:pPr>
    </w:p>
    <w:p w:rsidR="00B90FF8" w:rsidRDefault="00B90FF8" w:rsidP="00B90FF8">
      <w:pPr>
        <w:ind w:hanging="284"/>
        <w:jc w:val="both"/>
        <w:rPr>
          <w:sz w:val="24"/>
          <w:szCs w:val="24"/>
        </w:rPr>
      </w:pPr>
      <w:r>
        <w:rPr>
          <w:sz w:val="24"/>
        </w:rPr>
        <w:lastRenderedPageBreak/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B90FF8" w:rsidRDefault="00B90FF8" w:rsidP="00B90FF8">
      <w:pPr>
        <w:ind w:hanging="284"/>
        <w:jc w:val="both"/>
      </w:pPr>
      <w:r>
        <w:t xml:space="preserve">      *</w:t>
      </w:r>
      <w:r>
        <w:rPr>
          <w:i/>
          <w:color w:val="000000"/>
        </w:rPr>
        <w:t xml:space="preserve"> /Jeśli nie dotyczy wykreślić/</w:t>
      </w:r>
    </w:p>
    <w:p w:rsidR="00B90FF8" w:rsidRDefault="00B90FF8" w:rsidP="00B90FF8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B90FF8" w:rsidRDefault="00B90FF8" w:rsidP="00B90FF8">
      <w:pPr>
        <w:jc w:val="both"/>
        <w:rPr>
          <w:sz w:val="24"/>
        </w:rPr>
      </w:pPr>
    </w:p>
    <w:p w:rsidR="00B90FF8" w:rsidRDefault="00B90FF8" w:rsidP="00B90FF8">
      <w:pPr>
        <w:jc w:val="both"/>
        <w:rPr>
          <w:sz w:val="24"/>
        </w:rPr>
      </w:pPr>
      <w:r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0FF8" w:rsidTr="0082062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</w:tr>
      <w:tr w:rsidR="00B90FF8" w:rsidTr="0082062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</w:tr>
      <w:tr w:rsidR="00B90FF8" w:rsidTr="0082062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</w:tr>
      <w:tr w:rsidR="00B90FF8" w:rsidTr="0082062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F8" w:rsidRDefault="00B90FF8" w:rsidP="00820628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F8" w:rsidRDefault="00B90FF8" w:rsidP="00820628">
            <w:pPr>
              <w:jc w:val="both"/>
              <w:rPr>
                <w:sz w:val="24"/>
              </w:rPr>
            </w:pPr>
          </w:p>
        </w:tc>
      </w:tr>
    </w:tbl>
    <w:p w:rsidR="00B90FF8" w:rsidRDefault="00B90FF8" w:rsidP="00B90FF8">
      <w:pPr>
        <w:jc w:val="both"/>
        <w:rPr>
          <w:sz w:val="24"/>
        </w:rPr>
      </w:pPr>
    </w:p>
    <w:p w:rsidR="00B90FF8" w:rsidRDefault="00B90FF8" w:rsidP="00B90FF8">
      <w:pPr>
        <w:jc w:val="both"/>
        <w:rPr>
          <w:sz w:val="24"/>
        </w:rPr>
      </w:pPr>
    </w:p>
    <w:p w:rsidR="00B90FF8" w:rsidRDefault="00B90FF8" w:rsidP="00B90FF8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B90FF8" w:rsidRDefault="00B90FF8" w:rsidP="00B90FF8">
      <w:pPr>
        <w:jc w:val="both"/>
        <w:rPr>
          <w:sz w:val="24"/>
        </w:rPr>
      </w:pPr>
    </w:p>
    <w:p w:rsidR="00B90FF8" w:rsidRDefault="00B90FF8" w:rsidP="00B90FF8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B90FF8" w:rsidRDefault="00B90FF8" w:rsidP="00B90FF8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B90FF8" w:rsidRDefault="00B90FF8" w:rsidP="00B90FF8">
      <w:pPr>
        <w:spacing w:line="360" w:lineRule="auto"/>
        <w:ind w:hanging="284"/>
        <w:jc w:val="both"/>
        <w:rPr>
          <w:sz w:val="24"/>
        </w:rPr>
      </w:pPr>
    </w:p>
    <w:p w:rsidR="00B90FF8" w:rsidRDefault="00B90FF8" w:rsidP="00B90FF8">
      <w:pPr>
        <w:jc w:val="both"/>
        <w:rPr>
          <w:sz w:val="24"/>
        </w:rPr>
      </w:pPr>
    </w:p>
    <w:p w:rsidR="00B90FF8" w:rsidRDefault="00B90FF8" w:rsidP="00B90FF8">
      <w:pPr>
        <w:rPr>
          <w:sz w:val="24"/>
        </w:rPr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1A5" w:rsidRDefault="008171A5">
      <w:r>
        <w:separator/>
      </w:r>
    </w:p>
  </w:endnote>
  <w:endnote w:type="continuationSeparator" w:id="0">
    <w:p w:rsidR="008171A5" w:rsidRDefault="0081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7A9" w:rsidRDefault="002537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00E7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7A9" w:rsidRDefault="002537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1A5" w:rsidRDefault="008171A5">
      <w:r>
        <w:separator/>
      </w:r>
    </w:p>
  </w:footnote>
  <w:footnote w:type="continuationSeparator" w:id="0">
    <w:p w:rsidR="008171A5" w:rsidRDefault="0081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7A9" w:rsidRDefault="00253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7A9" w:rsidRDefault="00253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7A9" w:rsidRDefault="002537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12FED"/>
    <w:multiLevelType w:val="hybridMultilevel"/>
    <w:tmpl w:val="99A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FDE4E76"/>
    <w:multiLevelType w:val="hybridMultilevel"/>
    <w:tmpl w:val="EB5E3A2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561C20"/>
    <w:multiLevelType w:val="multilevel"/>
    <w:tmpl w:val="4C641AAE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3D4ADD"/>
    <w:multiLevelType w:val="hybridMultilevel"/>
    <w:tmpl w:val="882C75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5"/>
  </w:num>
  <w:num w:numId="11">
    <w:abstractNumId w:val="32"/>
  </w:num>
  <w:num w:numId="12">
    <w:abstractNumId w:val="17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2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8"/>
  </w:num>
  <w:num w:numId="25">
    <w:abstractNumId w:val="0"/>
  </w:num>
  <w:num w:numId="26">
    <w:abstractNumId w:val="10"/>
  </w:num>
  <w:num w:numId="27">
    <w:abstractNumId w:val="21"/>
  </w:num>
  <w:num w:numId="28">
    <w:abstractNumId w:val="31"/>
  </w:num>
  <w:num w:numId="29">
    <w:abstractNumId w:val="30"/>
  </w:num>
  <w:num w:numId="30">
    <w:abstractNumId w:val="6"/>
  </w:num>
  <w:num w:numId="31">
    <w:abstractNumId w:val="16"/>
  </w:num>
  <w:num w:numId="32">
    <w:abstractNumId w:val="34"/>
  </w:num>
  <w:num w:numId="33">
    <w:abstractNumId w:val="33"/>
  </w:num>
  <w:num w:numId="34">
    <w:abstractNumId w:val="3"/>
  </w:num>
  <w:num w:numId="35">
    <w:abstractNumId w:val="24"/>
  </w:num>
  <w:num w:numId="36">
    <w:abstractNumId w:val="2"/>
  </w:num>
  <w:num w:numId="37">
    <w:abstractNumId w:val="36"/>
  </w:num>
  <w:num w:numId="38">
    <w:abstractNumId w:val="28"/>
  </w:num>
  <w:num w:numId="39">
    <w:abstractNumId w:val="4"/>
  </w:num>
  <w:num w:numId="40">
    <w:abstractNumId w:val="43"/>
  </w:num>
  <w:num w:numId="41">
    <w:abstractNumId w:val="1"/>
  </w:num>
  <w:num w:numId="42">
    <w:abstractNumId w:val="14"/>
  </w:num>
  <w:num w:numId="43">
    <w:abstractNumId w:val="13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1A5"/>
    <w:rsid w:val="000D3BF8"/>
    <w:rsid w:val="0011282F"/>
    <w:rsid w:val="002537A9"/>
    <w:rsid w:val="00500E7E"/>
    <w:rsid w:val="008171A5"/>
    <w:rsid w:val="00905C81"/>
    <w:rsid w:val="00910C60"/>
    <w:rsid w:val="00A23135"/>
    <w:rsid w:val="00B90FF8"/>
    <w:rsid w:val="00BF0A56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09CD939"/>
  <w15:chartTrackingRefBased/>
  <w15:docId w15:val="{33815794-FB5F-4988-BFBC-408E44F6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440</Words>
  <Characters>3947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2019-01-11T13:51:00Z</cp:lastPrinted>
  <dcterms:created xsi:type="dcterms:W3CDTF">2019-01-11T13:51:00Z</dcterms:created>
  <dcterms:modified xsi:type="dcterms:W3CDTF">2019-01-11T13:51:00Z</dcterms:modified>
</cp:coreProperties>
</file>