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2E4" w:rsidRPr="003D0EBB" w:rsidRDefault="0048449F" w:rsidP="003D0EBB">
      <w:pPr>
        <w:spacing w:line="360" w:lineRule="auto"/>
        <w:rPr>
          <w:sz w:val="24"/>
        </w:rPr>
      </w:pPr>
      <w:r>
        <w:rPr>
          <w:sz w:val="24"/>
        </w:rPr>
        <w:t>Znak sprawy: NA/P/11/2019</w:t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>
        <w:rPr>
          <w:sz w:val="24"/>
        </w:rPr>
        <w:t xml:space="preserve">       </w:t>
      </w:r>
      <w:r>
        <w:rPr>
          <w:sz w:val="24"/>
        </w:rPr>
        <w:t xml:space="preserve">               </w:t>
      </w:r>
      <w:r w:rsidR="008E42E4">
        <w:rPr>
          <w:sz w:val="24"/>
        </w:rPr>
        <w:t xml:space="preserve">  </w:t>
      </w:r>
      <w:r w:rsidR="008E42E4" w:rsidRPr="008E42E4">
        <w:rPr>
          <w:sz w:val="24"/>
        </w:rPr>
        <w:t>Załącznik nr 1</w:t>
      </w:r>
    </w:p>
    <w:p w:rsidR="003D0EBB" w:rsidRPr="003D0EBB" w:rsidRDefault="008E42E4" w:rsidP="003D0EBB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 xml:space="preserve"> 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4E6892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8E42E4">
      <w:pPr>
        <w:spacing w:line="360" w:lineRule="auto"/>
        <w:jc w:val="both"/>
        <w:rPr>
          <w:sz w:val="24"/>
        </w:rPr>
      </w:pPr>
    </w:p>
    <w:p w:rsidR="00ED22C7" w:rsidRPr="00ED22C7" w:rsidRDefault="00ED22C7">
      <w:pPr>
        <w:ind w:firstLine="3969"/>
        <w:rPr>
          <w:b/>
          <w:sz w:val="24"/>
        </w:rPr>
      </w:pPr>
      <w:r w:rsidRPr="00ED22C7">
        <w:rPr>
          <w:b/>
          <w:sz w:val="24"/>
        </w:rPr>
        <w:t>Politechnika Rzeszowska</w:t>
      </w:r>
    </w:p>
    <w:p w:rsidR="00905C81" w:rsidRDefault="00ED22C7">
      <w:pPr>
        <w:ind w:firstLine="3969"/>
        <w:rPr>
          <w:b/>
          <w:sz w:val="24"/>
        </w:rPr>
      </w:pPr>
      <w:r w:rsidRPr="00ED22C7">
        <w:rPr>
          <w:b/>
          <w:sz w:val="24"/>
        </w:rPr>
        <w:t>Dział Logistyki i Zamówień Publicznych</w:t>
      </w:r>
    </w:p>
    <w:p w:rsidR="00905C81" w:rsidRDefault="00ED22C7">
      <w:pPr>
        <w:ind w:left="3969"/>
        <w:rPr>
          <w:b/>
          <w:sz w:val="24"/>
        </w:rPr>
      </w:pPr>
      <w:r w:rsidRPr="00ED22C7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ED22C7">
        <w:rPr>
          <w:b/>
          <w:sz w:val="24"/>
        </w:rPr>
        <w:t>12</w:t>
      </w:r>
    </w:p>
    <w:p w:rsidR="00905C81" w:rsidRDefault="00ED22C7">
      <w:pPr>
        <w:ind w:firstLine="3969"/>
        <w:rPr>
          <w:b/>
          <w:sz w:val="24"/>
        </w:rPr>
      </w:pPr>
      <w:r w:rsidRPr="00ED22C7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ED22C7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3D0EBB" w:rsidRDefault="00905C81" w:rsidP="003D0EBB">
      <w:pPr>
        <w:jc w:val="both"/>
        <w:rPr>
          <w:sz w:val="24"/>
        </w:rPr>
      </w:pPr>
      <w:r>
        <w:rPr>
          <w:sz w:val="24"/>
        </w:rPr>
        <w:t xml:space="preserve">Nawiązując do ogłoszonego </w:t>
      </w:r>
      <w:r w:rsidRPr="008E42E4">
        <w:rPr>
          <w:sz w:val="24"/>
        </w:rPr>
        <w:t xml:space="preserve">przetargu w trybie </w:t>
      </w:r>
      <w:r w:rsidR="00ED22C7" w:rsidRPr="008E42E4">
        <w:rPr>
          <w:sz w:val="24"/>
        </w:rPr>
        <w:t>przetarg</w:t>
      </w:r>
      <w:r w:rsidR="008E42E4" w:rsidRPr="008E42E4">
        <w:rPr>
          <w:sz w:val="24"/>
        </w:rPr>
        <w:t>u nieograniczonego</w:t>
      </w:r>
      <w:r>
        <w:rPr>
          <w:sz w:val="24"/>
        </w:rPr>
        <w:t xml:space="preserve"> na:</w:t>
      </w:r>
      <w:r w:rsidR="008E42E4">
        <w:rPr>
          <w:sz w:val="24"/>
        </w:rPr>
        <w:t xml:space="preserve"> </w:t>
      </w:r>
      <w:r w:rsidR="00ED22C7" w:rsidRPr="00ED22C7">
        <w:rPr>
          <w:b/>
          <w:sz w:val="24"/>
        </w:rPr>
        <w:t>Utwardzenie terenu w celu utworzenia wjazdu na plac parkingowy amfiteatru w systemie zaprojektuj i wybuduj</w:t>
      </w:r>
      <w:r>
        <w:rPr>
          <w:sz w:val="24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337"/>
        <w:gridCol w:w="3021"/>
      </w:tblGrid>
      <w:tr w:rsidR="003D0EBB" w:rsidTr="003D0EBB">
        <w:tc>
          <w:tcPr>
            <w:tcW w:w="704" w:type="dxa"/>
          </w:tcPr>
          <w:p w:rsidR="003D0EBB" w:rsidRPr="003D0EBB" w:rsidRDefault="003D0EBB" w:rsidP="003D0EBB">
            <w:pPr>
              <w:spacing w:line="360" w:lineRule="auto"/>
              <w:jc w:val="center"/>
              <w:rPr>
                <w:b/>
                <w:sz w:val="24"/>
              </w:rPr>
            </w:pPr>
            <w:r w:rsidRPr="003D0EBB">
              <w:rPr>
                <w:b/>
                <w:sz w:val="24"/>
              </w:rPr>
              <w:t>Poz.</w:t>
            </w:r>
          </w:p>
        </w:tc>
        <w:tc>
          <w:tcPr>
            <w:tcW w:w="5337" w:type="dxa"/>
          </w:tcPr>
          <w:p w:rsidR="003D0EBB" w:rsidRPr="003D0EBB" w:rsidRDefault="003D0EBB" w:rsidP="003D0EBB">
            <w:pPr>
              <w:spacing w:line="360" w:lineRule="auto"/>
              <w:jc w:val="center"/>
              <w:rPr>
                <w:b/>
                <w:sz w:val="24"/>
              </w:rPr>
            </w:pPr>
            <w:r w:rsidRPr="003D0EBB">
              <w:rPr>
                <w:b/>
                <w:sz w:val="24"/>
              </w:rPr>
              <w:t>TYTUŁ OPRACOWANIA</w:t>
            </w:r>
          </w:p>
        </w:tc>
        <w:tc>
          <w:tcPr>
            <w:tcW w:w="3021" w:type="dxa"/>
          </w:tcPr>
          <w:p w:rsidR="003D0EBB" w:rsidRPr="003D0EBB" w:rsidRDefault="003D0EBB" w:rsidP="003D0EBB">
            <w:pPr>
              <w:spacing w:line="360" w:lineRule="auto"/>
              <w:jc w:val="center"/>
              <w:rPr>
                <w:b/>
                <w:sz w:val="24"/>
              </w:rPr>
            </w:pPr>
            <w:r w:rsidRPr="003D0EBB">
              <w:rPr>
                <w:b/>
                <w:sz w:val="24"/>
              </w:rPr>
              <w:t>Cena brutto [PLN]</w:t>
            </w:r>
          </w:p>
        </w:tc>
      </w:tr>
      <w:tr w:rsidR="003D0EBB" w:rsidTr="003D0EBB">
        <w:tc>
          <w:tcPr>
            <w:tcW w:w="704" w:type="dxa"/>
          </w:tcPr>
          <w:p w:rsidR="003D0EBB" w:rsidRDefault="003D0EBB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337" w:type="dxa"/>
          </w:tcPr>
          <w:p w:rsidR="003D0EBB" w:rsidRDefault="003D0EBB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Dokumentacja projektowa </w:t>
            </w:r>
            <w:r w:rsidR="00371B77">
              <w:rPr>
                <w:sz w:val="24"/>
              </w:rPr>
              <w:t xml:space="preserve">w zakresie wskazanym </w:t>
            </w:r>
            <w:r w:rsidR="00371B77">
              <w:rPr>
                <w:sz w:val="24"/>
              </w:rPr>
              <w:br/>
            </w:r>
            <w:bookmarkStart w:id="0" w:name="_GoBack"/>
            <w:bookmarkEnd w:id="0"/>
            <w:r w:rsidR="00371B77">
              <w:rPr>
                <w:sz w:val="24"/>
              </w:rPr>
              <w:t>w SIWZ</w:t>
            </w:r>
          </w:p>
        </w:tc>
        <w:tc>
          <w:tcPr>
            <w:tcW w:w="3021" w:type="dxa"/>
          </w:tcPr>
          <w:p w:rsidR="003D0EBB" w:rsidRDefault="003D0EBB">
            <w:pPr>
              <w:spacing w:line="360" w:lineRule="auto"/>
              <w:jc w:val="both"/>
              <w:rPr>
                <w:sz w:val="24"/>
              </w:rPr>
            </w:pPr>
          </w:p>
          <w:p w:rsidR="003D0EBB" w:rsidRDefault="003D0EBB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3D0EBB" w:rsidTr="003D0EBB">
        <w:tc>
          <w:tcPr>
            <w:tcW w:w="704" w:type="dxa"/>
          </w:tcPr>
          <w:p w:rsidR="003D0EBB" w:rsidRDefault="003D0EBB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337" w:type="dxa"/>
          </w:tcPr>
          <w:p w:rsidR="003D0EBB" w:rsidRDefault="003D0EBB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Roboty budowlane wykonane na podstawie ww. dokumentacji projektowej</w:t>
            </w:r>
          </w:p>
        </w:tc>
        <w:tc>
          <w:tcPr>
            <w:tcW w:w="3021" w:type="dxa"/>
          </w:tcPr>
          <w:p w:rsidR="003D0EBB" w:rsidRDefault="003D0EBB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3D0EBB" w:rsidTr="003D0EBB">
        <w:tc>
          <w:tcPr>
            <w:tcW w:w="704" w:type="dxa"/>
            <w:tcBorders>
              <w:tr2bl w:val="single" w:sz="4" w:space="0" w:color="auto"/>
            </w:tcBorders>
          </w:tcPr>
          <w:p w:rsidR="003D0EBB" w:rsidRDefault="003D0EBB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37" w:type="dxa"/>
          </w:tcPr>
          <w:p w:rsidR="003D0EBB" w:rsidRPr="003D0EBB" w:rsidRDefault="003D0EBB">
            <w:pPr>
              <w:spacing w:line="360" w:lineRule="auto"/>
              <w:jc w:val="both"/>
              <w:rPr>
                <w:b/>
                <w:sz w:val="24"/>
              </w:rPr>
            </w:pPr>
            <w:r w:rsidRPr="003D0EBB">
              <w:rPr>
                <w:b/>
                <w:sz w:val="24"/>
              </w:rPr>
              <w:t>OGÓŁEM</w:t>
            </w:r>
            <w:r>
              <w:rPr>
                <w:b/>
                <w:sz w:val="24"/>
              </w:rPr>
              <w:t xml:space="preserve"> BRUTTO</w:t>
            </w:r>
          </w:p>
        </w:tc>
        <w:tc>
          <w:tcPr>
            <w:tcW w:w="3021" w:type="dxa"/>
          </w:tcPr>
          <w:p w:rsidR="003D0EBB" w:rsidRDefault="003D0EBB">
            <w:pPr>
              <w:spacing w:line="360" w:lineRule="auto"/>
              <w:jc w:val="both"/>
              <w:rPr>
                <w:sz w:val="24"/>
              </w:rPr>
            </w:pPr>
          </w:p>
          <w:p w:rsidR="003D0EBB" w:rsidRDefault="003D0EBB">
            <w:pPr>
              <w:spacing w:line="360" w:lineRule="auto"/>
              <w:jc w:val="both"/>
              <w:rPr>
                <w:sz w:val="24"/>
              </w:rPr>
            </w:pPr>
          </w:p>
        </w:tc>
      </w:tr>
    </w:tbl>
    <w:p w:rsidR="008E42E4" w:rsidRPr="004A07C3" w:rsidRDefault="008E42E4" w:rsidP="008E42E4">
      <w:pPr>
        <w:jc w:val="both"/>
        <w:rPr>
          <w:sz w:val="24"/>
        </w:rPr>
      </w:pPr>
    </w:p>
    <w:p w:rsidR="008E42E4" w:rsidRPr="009C658F" w:rsidRDefault="008E42E4" w:rsidP="008E42E4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="003D0EBB">
        <w:rPr>
          <w:b/>
          <w:sz w:val="24"/>
          <w:szCs w:val="24"/>
        </w:rPr>
        <w:t xml:space="preserve"> słownie złotych</w:t>
      </w:r>
      <w:r w:rsidRPr="009C658F">
        <w:rPr>
          <w:sz w:val="24"/>
          <w:szCs w:val="24"/>
        </w:rPr>
        <w:t>:  ............................................................</w:t>
      </w:r>
      <w:r w:rsidR="003D0EBB">
        <w:rPr>
          <w:sz w:val="24"/>
          <w:szCs w:val="24"/>
        </w:rPr>
        <w:t>...........</w:t>
      </w:r>
      <w:r w:rsidRPr="009C658F">
        <w:rPr>
          <w:sz w:val="24"/>
          <w:szCs w:val="24"/>
        </w:rPr>
        <w:t>....................</w:t>
      </w:r>
    </w:p>
    <w:p w:rsidR="008E42E4" w:rsidRPr="009C658F" w:rsidRDefault="003D0EBB" w:rsidP="008E42E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E42E4" w:rsidRPr="009C658F">
        <w:rPr>
          <w:sz w:val="24"/>
          <w:szCs w:val="24"/>
        </w:rPr>
        <w:t xml:space="preserve"> ................................................................................................................</w:t>
      </w:r>
    </w:p>
    <w:p w:rsidR="008E42E4" w:rsidRPr="009C658F" w:rsidRDefault="008E42E4" w:rsidP="008E42E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8E42E4" w:rsidRPr="009C658F" w:rsidRDefault="008E42E4" w:rsidP="008E42E4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8E42E4" w:rsidRPr="009C658F" w:rsidRDefault="008E42E4" w:rsidP="008E42E4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8E42E4" w:rsidRPr="006460E3" w:rsidRDefault="008E42E4" w:rsidP="008E42E4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8E42E4" w:rsidRDefault="008E42E4" w:rsidP="008E42E4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3D0EBB" w:rsidRPr="003D0EBB" w:rsidRDefault="003D0EBB" w:rsidP="008E42E4">
      <w:pPr>
        <w:jc w:val="both"/>
        <w:rPr>
          <w:kern w:val="20"/>
          <w:sz w:val="18"/>
          <w:szCs w:val="18"/>
        </w:rPr>
      </w:pP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8E42E4" w:rsidRPr="009C658F" w:rsidRDefault="008E42E4" w:rsidP="000F19BD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8E42E4" w:rsidRPr="009C658F" w:rsidTr="00106319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2E4" w:rsidRPr="009C658F" w:rsidRDefault="008E42E4" w:rsidP="00106319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8E42E4" w:rsidRPr="009C658F" w:rsidTr="00106319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8E42E4" w:rsidRPr="009C658F" w:rsidTr="00106319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8E42E4" w:rsidRPr="009C658F" w:rsidRDefault="008E42E4" w:rsidP="008E42E4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8E42E4" w:rsidRPr="009C658F" w:rsidRDefault="008E42E4" w:rsidP="008E42E4">
      <w:pPr>
        <w:autoSpaceDE w:val="0"/>
        <w:autoSpaceDN w:val="0"/>
        <w:adjustRightInd w:val="0"/>
        <w:ind w:left="-426"/>
        <w:rPr>
          <w:b/>
        </w:rPr>
      </w:pPr>
    </w:p>
    <w:p w:rsidR="008E42E4" w:rsidRPr="009C658F" w:rsidRDefault="008E42E4" w:rsidP="003D0EB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  <w:r w:rsidR="003D0EBB">
        <w:rPr>
          <w:sz w:val="24"/>
          <w:szCs w:val="24"/>
        </w:rPr>
        <w:t xml:space="preserve"> </w:t>
      </w:r>
      <w:r w:rsidRPr="009C658F">
        <w:rPr>
          <w:sz w:val="24"/>
          <w:szCs w:val="24"/>
        </w:rPr>
        <w:t>………………………………………………………………………………………...</w:t>
      </w:r>
    </w:p>
    <w:p w:rsidR="008E42E4" w:rsidRPr="009C658F" w:rsidRDefault="008E42E4" w:rsidP="008E42E4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8E42E4" w:rsidRPr="009C658F" w:rsidRDefault="008E42E4" w:rsidP="008E42E4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8E42E4" w:rsidRPr="009C658F" w:rsidRDefault="008E42E4" w:rsidP="008E42E4">
      <w:pPr>
        <w:ind w:left="-284"/>
        <w:jc w:val="both"/>
        <w:rPr>
          <w:sz w:val="16"/>
          <w:szCs w:val="16"/>
        </w:rPr>
      </w:pPr>
    </w:p>
    <w:p w:rsidR="008E42E4" w:rsidRPr="009C658F" w:rsidRDefault="008E42E4" w:rsidP="008E42E4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8E42E4" w:rsidRPr="004A07C3" w:rsidRDefault="008E42E4" w:rsidP="008E42E4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8E42E4" w:rsidRPr="009C658F" w:rsidRDefault="008E42E4" w:rsidP="003D0EB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 w:rsidR="000A73C2">
        <w:rPr>
          <w:sz w:val="24"/>
          <w:szCs w:val="24"/>
        </w:rPr>
        <w:t xml:space="preserve">wotę w wysokości co najmniej  </w:t>
      </w:r>
      <w:r w:rsidR="000A73C2">
        <w:rPr>
          <w:sz w:val="24"/>
          <w:szCs w:val="24"/>
        </w:rPr>
        <w:br/>
        <w:t>7</w:t>
      </w:r>
      <w:r>
        <w:rPr>
          <w:sz w:val="24"/>
          <w:szCs w:val="24"/>
        </w:rPr>
        <w:t>0</w:t>
      </w:r>
      <w:r w:rsidRPr="009C658F">
        <w:rPr>
          <w:sz w:val="24"/>
          <w:szCs w:val="24"/>
        </w:rPr>
        <w:t xml:space="preserve"> 000,00  zł</w:t>
      </w:r>
    </w:p>
    <w:p w:rsidR="008E42E4" w:rsidRPr="009C658F" w:rsidRDefault="008E42E4" w:rsidP="003D0EBB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8E42E4" w:rsidRPr="009C658F" w:rsidRDefault="008E42E4" w:rsidP="008E42E4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371B77">
        <w:rPr>
          <w:b/>
          <w:sz w:val="32"/>
          <w:szCs w:val="32"/>
        </w:rPr>
      </w:r>
      <w:r w:rsidR="00371B77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371B77">
        <w:rPr>
          <w:b/>
          <w:sz w:val="32"/>
          <w:szCs w:val="32"/>
        </w:rPr>
      </w:r>
      <w:r w:rsidR="00371B77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8E42E4" w:rsidRPr="009C658F" w:rsidRDefault="008E42E4" w:rsidP="008E42E4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8E42E4" w:rsidRPr="003D0EBB" w:rsidRDefault="008E42E4" w:rsidP="003D0EBB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E42E4" w:rsidRPr="009C658F" w:rsidRDefault="008E42E4" w:rsidP="008E42E4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8E42E4" w:rsidRPr="009C658F" w:rsidRDefault="008E42E4" w:rsidP="008E42E4">
      <w:pPr>
        <w:ind w:left="142" w:hanging="426"/>
        <w:jc w:val="both"/>
        <w:rPr>
          <w:sz w:val="24"/>
          <w:szCs w:val="24"/>
        </w:rPr>
      </w:pPr>
    </w:p>
    <w:p w:rsidR="008E42E4" w:rsidRPr="009C658F" w:rsidRDefault="008E42E4" w:rsidP="008E42E4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371B77">
        <w:rPr>
          <w:b/>
          <w:sz w:val="32"/>
          <w:szCs w:val="32"/>
        </w:rPr>
      </w:r>
      <w:r w:rsidR="00371B77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371B77">
        <w:rPr>
          <w:b/>
          <w:sz w:val="32"/>
          <w:szCs w:val="32"/>
        </w:rPr>
      </w:r>
      <w:r w:rsidR="00371B77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8E42E4" w:rsidRPr="009C658F" w:rsidRDefault="008E42E4" w:rsidP="008E42E4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E42E4" w:rsidRPr="009C658F" w:rsidRDefault="008E42E4" w:rsidP="008E42E4">
      <w:pPr>
        <w:ind w:hanging="284"/>
        <w:jc w:val="both"/>
        <w:rPr>
          <w:kern w:val="20"/>
          <w:sz w:val="18"/>
          <w:szCs w:val="18"/>
        </w:rPr>
      </w:pPr>
    </w:p>
    <w:p w:rsidR="000F19BD" w:rsidRDefault="008E42E4" w:rsidP="000F19B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9C658F">
        <w:rPr>
          <w:sz w:val="24"/>
          <w:szCs w:val="24"/>
        </w:rPr>
        <w:t xml:space="preserve">. </w:t>
      </w:r>
      <w:r w:rsidR="000F19B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="000F19BD">
        <w:rPr>
          <w:sz w:val="24"/>
          <w:szCs w:val="24"/>
        </w:rPr>
        <w:t>od których dane osobowe bezpośrednio lub pośrednio pozyskałem</w:t>
      </w:r>
      <w:r w:rsidR="000F19B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="000F19BD">
        <w:rPr>
          <w:sz w:val="24"/>
          <w:szCs w:val="24"/>
        </w:rPr>
        <w:t>.</w:t>
      </w:r>
    </w:p>
    <w:p w:rsidR="000F19BD" w:rsidRDefault="000F19BD" w:rsidP="000F19B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  <w:r>
        <w:rPr>
          <w:i/>
          <w:color w:val="000000"/>
          <w:sz w:val="24"/>
          <w:szCs w:val="24"/>
        </w:rPr>
        <w:t xml:space="preserve"> /Jeśli nie dotyczy wykreślić/</w:t>
      </w:r>
    </w:p>
    <w:p w:rsidR="000F19BD" w:rsidRPr="000F19BD" w:rsidRDefault="000F19BD" w:rsidP="000F19BD">
      <w:pPr>
        <w:pStyle w:val="NormalnyWeb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przypadku gdy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8E42E4" w:rsidRPr="003D0EBB" w:rsidRDefault="000F19BD" w:rsidP="003D0EB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 </w:t>
      </w:r>
      <w:r w:rsidR="008E42E4" w:rsidRPr="009C658F">
        <w:rPr>
          <w:sz w:val="24"/>
          <w:szCs w:val="24"/>
        </w:rPr>
        <w:t>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8E42E4" w:rsidRPr="009C658F" w:rsidTr="00106319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2E4" w:rsidRPr="009C658F" w:rsidRDefault="008E42E4" w:rsidP="00106319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4" w:rsidRPr="009C658F" w:rsidRDefault="008E42E4" w:rsidP="00106319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8E42E4" w:rsidRPr="009C658F" w:rsidTr="00106319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2E4" w:rsidRPr="009C658F" w:rsidRDefault="008E42E4" w:rsidP="00106319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4" w:rsidRPr="009C658F" w:rsidRDefault="008E42E4" w:rsidP="00106319">
            <w:pPr>
              <w:spacing w:after="240"/>
              <w:ind w:firstLine="496"/>
              <w:jc w:val="both"/>
            </w:pPr>
          </w:p>
        </w:tc>
      </w:tr>
      <w:tr w:rsidR="008E42E4" w:rsidRPr="009C658F" w:rsidTr="00106319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2E4" w:rsidRPr="009C658F" w:rsidRDefault="008E42E4" w:rsidP="00106319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4" w:rsidRPr="009C658F" w:rsidRDefault="008E42E4" w:rsidP="00106319">
            <w:pPr>
              <w:spacing w:after="240"/>
              <w:ind w:firstLine="496"/>
              <w:jc w:val="both"/>
            </w:pPr>
          </w:p>
        </w:tc>
      </w:tr>
    </w:tbl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</w:t>
      </w:r>
      <w:r>
        <w:rPr>
          <w:sz w:val="24"/>
        </w:rPr>
        <w:t>…</w:t>
      </w:r>
      <w:r w:rsidRPr="009C658F">
        <w:rPr>
          <w:sz w:val="24"/>
        </w:rPr>
        <w:t xml:space="preserve">………………………………………..                                                                       </w:t>
      </w:r>
    </w:p>
    <w:p w:rsidR="00905C81" w:rsidRPr="000F19BD" w:rsidRDefault="008E42E4" w:rsidP="000F19BD">
      <w:pPr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</w:t>
      </w:r>
      <w:r w:rsidRPr="009C658F">
        <w:rPr>
          <w:sz w:val="24"/>
          <w:vertAlign w:val="superscript"/>
        </w:rPr>
        <w:t>oświadczeń woli w imieniu</w:t>
      </w:r>
      <w:r>
        <w:rPr>
          <w:sz w:val="24"/>
          <w:vertAlign w:val="superscript"/>
        </w:rPr>
        <w:t xml:space="preserve"> Wykonawcy</w:t>
      </w:r>
    </w:p>
    <w:sectPr w:rsidR="00905C81" w:rsidRPr="000F19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2D3" w:rsidRDefault="004D72D3">
      <w:r>
        <w:separator/>
      </w:r>
    </w:p>
  </w:endnote>
  <w:endnote w:type="continuationSeparator" w:id="0">
    <w:p w:rsidR="004D72D3" w:rsidRDefault="004D7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71B7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2D3" w:rsidRDefault="004D72D3">
      <w:r>
        <w:separator/>
      </w:r>
    </w:p>
  </w:footnote>
  <w:footnote w:type="continuationSeparator" w:id="0">
    <w:p w:rsidR="004D72D3" w:rsidRDefault="004D7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A03"/>
    <w:rsid w:val="000A73C2"/>
    <w:rsid w:val="000D3BF8"/>
    <w:rsid w:val="000F19BD"/>
    <w:rsid w:val="00371B77"/>
    <w:rsid w:val="003D0EBB"/>
    <w:rsid w:val="0048449F"/>
    <w:rsid w:val="004D72D3"/>
    <w:rsid w:val="004E6892"/>
    <w:rsid w:val="00674A03"/>
    <w:rsid w:val="00790EBA"/>
    <w:rsid w:val="00876A79"/>
    <w:rsid w:val="008E42E4"/>
    <w:rsid w:val="00905C81"/>
    <w:rsid w:val="00910C60"/>
    <w:rsid w:val="00A23135"/>
    <w:rsid w:val="00B57C18"/>
    <w:rsid w:val="00D874E3"/>
    <w:rsid w:val="00E725C4"/>
    <w:rsid w:val="00ED22C7"/>
    <w:rsid w:val="00FC716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5453AD"/>
  <w15:chartTrackingRefBased/>
  <w15:docId w15:val="{63C80F53-EE88-4213-B655-0B1542FDA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F19BD"/>
    <w:rPr>
      <w:rFonts w:eastAsia="Calibri"/>
      <w:sz w:val="24"/>
      <w:szCs w:val="24"/>
    </w:rPr>
  </w:style>
  <w:style w:type="table" w:styleId="Tabela-Siatka">
    <w:name w:val="Table Grid"/>
    <w:basedOn w:val="Standardowy"/>
    <w:uiPriority w:val="59"/>
    <w:rsid w:val="003D0E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0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457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2019-01-14T13:37:00Z</cp:lastPrinted>
  <dcterms:created xsi:type="dcterms:W3CDTF">2019-01-14T13:37:00Z</dcterms:created>
  <dcterms:modified xsi:type="dcterms:W3CDTF">2019-01-14T13:37:00Z</dcterms:modified>
</cp:coreProperties>
</file>