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0270A" w:rsidRPr="00B0270A">
        <w:rPr>
          <w:b/>
          <w:i w:val="0"/>
          <w:sz w:val="22"/>
          <w:szCs w:val="22"/>
        </w:rPr>
        <w:t>6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42792E" w:rsidRDefault="005103B9" w:rsidP="005103B9">
      <w:pPr>
        <w:spacing w:after="0" w:line="480" w:lineRule="auto"/>
        <w:rPr>
          <w:rFonts w:ascii="Times New Roman" w:hAnsi="Times New Roman"/>
          <w:b/>
        </w:rPr>
      </w:pPr>
      <w:bookmarkStart w:id="0" w:name="_GoBack"/>
      <w:r w:rsidRPr="0042792E">
        <w:rPr>
          <w:rFonts w:ascii="Times New Roman" w:hAnsi="Times New Roman"/>
          <w:b/>
        </w:rPr>
        <w:t xml:space="preserve">Znak sprawy: </w:t>
      </w:r>
      <w:r w:rsidR="00B0270A" w:rsidRPr="0042792E">
        <w:rPr>
          <w:rFonts w:ascii="Times New Roman" w:hAnsi="Times New Roman"/>
          <w:b/>
        </w:rPr>
        <w:t>NA/P/11/2019</w:t>
      </w:r>
    </w:p>
    <w:bookmarkEnd w:id="0"/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270A" w:rsidRPr="00B0270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270A" w:rsidRPr="00B0270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0270A" w:rsidRPr="00B0270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270A" w:rsidRPr="00B0270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0270A" w:rsidRPr="00B0270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0270A" w:rsidRPr="00B0270A">
        <w:rPr>
          <w:rFonts w:ascii="Times New Roman" w:hAnsi="Times New Roman"/>
        </w:rPr>
        <w:t>(</w:t>
      </w:r>
      <w:proofErr w:type="spellStart"/>
      <w:r w:rsidR="00B0270A" w:rsidRPr="00B0270A">
        <w:rPr>
          <w:rFonts w:ascii="Times New Roman" w:hAnsi="Times New Roman"/>
        </w:rPr>
        <w:t>t.j</w:t>
      </w:r>
      <w:proofErr w:type="spellEnd"/>
      <w:r w:rsidR="00B0270A" w:rsidRPr="00B0270A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2792E" w:rsidRDefault="00313417" w:rsidP="0042792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0270A" w:rsidRPr="00B0270A">
        <w:rPr>
          <w:rFonts w:ascii="Times New Roman" w:hAnsi="Times New Roman"/>
          <w:b/>
        </w:rPr>
        <w:t>Utwardzenie terenu w celu utworzenia wjazdu na plac parkingowy amfiteatru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0270A" w:rsidRPr="00B0270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B0270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2792E" w:rsidRDefault="0042792E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42792E" w:rsidRDefault="0042792E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2792E" w:rsidRDefault="0042792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792E" w:rsidRPr="006676AE" w:rsidRDefault="0042792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792E" w:rsidRDefault="0042792E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58" w:rsidRDefault="00F72658" w:rsidP="0038231F">
      <w:pPr>
        <w:spacing w:after="0" w:line="240" w:lineRule="auto"/>
      </w:pPr>
      <w:r>
        <w:separator/>
      </w:r>
    </w:p>
  </w:endnote>
  <w:endnote w:type="continuationSeparator" w:id="0">
    <w:p w:rsidR="00F72658" w:rsidRDefault="00F726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0A" w:rsidRDefault="00B027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79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79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0A" w:rsidRDefault="00B027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58" w:rsidRDefault="00F72658" w:rsidP="0038231F">
      <w:pPr>
        <w:spacing w:after="0" w:line="240" w:lineRule="auto"/>
      </w:pPr>
      <w:r>
        <w:separator/>
      </w:r>
    </w:p>
  </w:footnote>
  <w:footnote w:type="continuationSeparator" w:id="0">
    <w:p w:rsidR="00F72658" w:rsidRDefault="00F726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0A" w:rsidRDefault="00B02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0A" w:rsidRDefault="00B027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70A" w:rsidRDefault="00B02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65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792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270A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2658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81108"/>
  <w15:docId w15:val="{1F3F4337-2CB4-459A-A3B9-D20C35380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A0D5C-DDFB-447B-9D9C-730342FE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2019-01-04T13:11:00Z</dcterms:created>
  <dcterms:modified xsi:type="dcterms:W3CDTF">2019-01-04T13:11:00Z</dcterms:modified>
</cp:coreProperties>
</file>