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12781E" w:rsidRDefault="006676AE" w:rsidP="0012781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2781E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9329A" w:rsidRPr="00A9329A">
        <w:rPr>
          <w:rFonts w:ascii="Times New Roman" w:hAnsi="Times New Roman"/>
          <w:b/>
        </w:rPr>
        <w:t>NA/P/14/2019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329A" w:rsidRPr="00A9329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329A" w:rsidRPr="00A9329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9329A" w:rsidRPr="00A9329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329A" w:rsidRPr="00A9329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9329A" w:rsidRPr="00A9329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9329A" w:rsidRPr="00A9329A">
        <w:rPr>
          <w:rFonts w:ascii="Times New Roman" w:hAnsi="Times New Roman"/>
        </w:rPr>
        <w:t>(</w:t>
      </w:r>
      <w:proofErr w:type="spellStart"/>
      <w:r w:rsidR="00A9329A" w:rsidRPr="00A9329A">
        <w:rPr>
          <w:rFonts w:ascii="Times New Roman" w:hAnsi="Times New Roman"/>
        </w:rPr>
        <w:t>t.j</w:t>
      </w:r>
      <w:proofErr w:type="spellEnd"/>
      <w:r w:rsidR="00A9329A" w:rsidRPr="00A9329A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329A" w:rsidRPr="00A9329A">
        <w:rPr>
          <w:rFonts w:ascii="Times New Roman" w:hAnsi="Times New Roman"/>
          <w:b/>
        </w:rPr>
        <w:t xml:space="preserve">Opracowanie dokumentacji projektowej wraz z przeniesieniem na zewnątrz budynku głównej rozdzielni elektrycznej zlokalizowanej w pomieszczeniu Laboratorium Uszczelnień </w:t>
      </w:r>
      <w:proofErr w:type="spellStart"/>
      <w:r w:rsidR="00A9329A" w:rsidRPr="00A9329A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9329A" w:rsidRPr="00A9329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9329A" w:rsidRPr="00997D0F" w:rsidRDefault="00A9329A" w:rsidP="00A9329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9329A" w:rsidRPr="00023477" w:rsidRDefault="00A9329A" w:rsidP="00A9329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9329A" w:rsidRPr="00997D0F" w:rsidRDefault="00A9329A" w:rsidP="00A9329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9329A" w:rsidRPr="000247FF" w:rsidRDefault="00A9329A" w:rsidP="00A9329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9329A" w:rsidRPr="000247FF" w:rsidRDefault="00A9329A" w:rsidP="00A9329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9329A" w:rsidRPr="00292198" w:rsidRDefault="00A9329A" w:rsidP="00A9329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9329A" w:rsidRPr="000247FF" w:rsidRDefault="00A9329A" w:rsidP="00A9329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9329A" w:rsidRDefault="00A9329A" w:rsidP="00A9329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12781E" w:rsidRDefault="0012781E" w:rsidP="001278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12781E" w:rsidRDefault="0012781E" w:rsidP="001278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12781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1278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3C4" w:rsidRDefault="008333C4" w:rsidP="0038231F">
      <w:pPr>
        <w:spacing w:after="0" w:line="240" w:lineRule="auto"/>
      </w:pPr>
      <w:r>
        <w:separator/>
      </w:r>
    </w:p>
  </w:endnote>
  <w:endnote w:type="continuationSeparator" w:id="0">
    <w:p w:rsidR="008333C4" w:rsidRDefault="008333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9A" w:rsidRDefault="00A932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7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7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9A" w:rsidRDefault="00A932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3C4" w:rsidRDefault="008333C4" w:rsidP="0038231F">
      <w:pPr>
        <w:spacing w:after="0" w:line="240" w:lineRule="auto"/>
      </w:pPr>
      <w:r>
        <w:separator/>
      </w:r>
    </w:p>
  </w:footnote>
  <w:footnote w:type="continuationSeparator" w:id="0">
    <w:p w:rsidR="008333C4" w:rsidRDefault="008333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9A" w:rsidRDefault="00A932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9A" w:rsidRDefault="00A932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29A" w:rsidRDefault="00A932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3C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81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3C4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29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CE6CE0-4E58-4667-AFF2-4761496BF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AAA92-1FFE-49AA-9429-43C92ADF3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2016-07-26T11:32:00Z</cp:lastPrinted>
  <dcterms:created xsi:type="dcterms:W3CDTF">2019-01-14T09:12:00Z</dcterms:created>
  <dcterms:modified xsi:type="dcterms:W3CDTF">2019-01-14T09:12:00Z</dcterms:modified>
</cp:coreProperties>
</file>