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F11A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8.7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4D0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139F0" w:rsidRPr="009139F0">
        <w:rPr>
          <w:b/>
          <w:sz w:val="24"/>
        </w:rPr>
        <w:t>NA/P/20/2019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139F0" w:rsidRPr="009139F0">
        <w:rPr>
          <w:b/>
        </w:rPr>
        <w:t>przetarg nieograniczony</w:t>
      </w:r>
      <w:r w:rsidR="00753DC1">
        <w:t xml:space="preserve"> na:</w:t>
      </w:r>
    </w:p>
    <w:p w:rsidR="0000184A" w:rsidRDefault="009139F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139F0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139F0" w:rsidRPr="009139F0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139F0" w:rsidRPr="009139F0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139F0" w:rsidRPr="009139F0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DA5" w:rsidRDefault="004E7DA5">
      <w:r>
        <w:separator/>
      </w:r>
    </w:p>
  </w:endnote>
  <w:endnote w:type="continuationSeparator" w:id="0">
    <w:p w:rsidR="004E7DA5" w:rsidRDefault="004E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11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1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1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9F0" w:rsidRDefault="009139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DA5" w:rsidRDefault="004E7DA5">
      <w:r>
        <w:separator/>
      </w:r>
    </w:p>
  </w:footnote>
  <w:footnote w:type="continuationSeparator" w:id="0">
    <w:p w:rsidR="004E7DA5" w:rsidRDefault="004E7DA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9F0" w:rsidRDefault="009139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9F0" w:rsidRDefault="009139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9F0" w:rsidRDefault="009139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D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7DA5"/>
    <w:rsid w:val="00533E9F"/>
    <w:rsid w:val="0056132E"/>
    <w:rsid w:val="005A5013"/>
    <w:rsid w:val="005C3627"/>
    <w:rsid w:val="005C4D07"/>
    <w:rsid w:val="0063535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11A6"/>
    <w:rsid w:val="009139F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86C5E5-ED8C-4010-971E-0641E7722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353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5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CA1A4-08D3-462D-87FA-87859556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2019-01-15T10:53:00Z</cp:lastPrinted>
  <dcterms:created xsi:type="dcterms:W3CDTF">2019-01-15T12:21:00Z</dcterms:created>
  <dcterms:modified xsi:type="dcterms:W3CDTF">2019-01-15T12:21:00Z</dcterms:modified>
</cp:coreProperties>
</file>