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D26373" w:rsidRDefault="006676AE" w:rsidP="00D2637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E1E30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423FE" w:rsidRPr="00A423FE">
        <w:rPr>
          <w:rFonts w:ascii="Times New Roman" w:hAnsi="Times New Roman"/>
          <w:b/>
        </w:rPr>
        <w:t>NA/P/20/2019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3FE" w:rsidRPr="00A423F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3FE" w:rsidRPr="00A423F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423FE" w:rsidRPr="00A423F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423FE" w:rsidRPr="00A423F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423FE" w:rsidRPr="00A423F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423FE" w:rsidRPr="00A423FE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D26373" w:rsidRDefault="00313417" w:rsidP="00D2637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  <w:bookmarkStart w:id="0" w:name="_GoBack"/>
      <w:bookmarkEnd w:id="0"/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423FE" w:rsidRPr="00A423FE">
        <w:rPr>
          <w:rFonts w:ascii="Times New Roman" w:hAnsi="Times New Roman"/>
          <w:b/>
        </w:rPr>
        <w:t>Dostawa sukcesywna wyposażenia toalet oraz akcesoriów do sprzątania przez okres 12 miesięcy dla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423FE" w:rsidRPr="00A423F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423FE" w:rsidRPr="00997D0F" w:rsidRDefault="00A423FE" w:rsidP="00A423F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423FE" w:rsidRPr="00023477" w:rsidRDefault="00A423FE" w:rsidP="00A423F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A423FE" w:rsidRPr="00997D0F" w:rsidRDefault="00A423FE" w:rsidP="00A423FE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423FE" w:rsidRPr="000247FF" w:rsidRDefault="00A423FE" w:rsidP="00A423F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423FE" w:rsidRPr="000247FF" w:rsidRDefault="00A423FE" w:rsidP="00A423F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D26373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="00D26373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FE4E2B" w:rsidRPr="00D26373" w:rsidRDefault="00D23F3D" w:rsidP="00D26373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 xml:space="preserve">i zgodne z prawdą oraz zostały przedstawione z pełną świadomością konsekwencji wprowadzenia zamawiającego w błąd </w:t>
      </w:r>
      <w:r w:rsidR="00D26373">
        <w:rPr>
          <w:rFonts w:ascii="Times New Roman" w:hAnsi="Times New Roman"/>
          <w:sz w:val="21"/>
          <w:szCs w:val="21"/>
        </w:rPr>
        <w:t>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9F8" w:rsidRDefault="002759F8" w:rsidP="0038231F">
      <w:pPr>
        <w:spacing w:after="0" w:line="240" w:lineRule="auto"/>
      </w:pPr>
      <w:r>
        <w:separator/>
      </w:r>
    </w:p>
  </w:endnote>
  <w:endnote w:type="continuationSeparator" w:id="0">
    <w:p w:rsidR="002759F8" w:rsidRDefault="002759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FE" w:rsidRDefault="00A423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637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637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FE" w:rsidRDefault="00A423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9F8" w:rsidRDefault="002759F8" w:rsidP="0038231F">
      <w:pPr>
        <w:spacing w:after="0" w:line="240" w:lineRule="auto"/>
      </w:pPr>
      <w:r>
        <w:separator/>
      </w:r>
    </w:p>
  </w:footnote>
  <w:footnote w:type="continuationSeparator" w:id="0">
    <w:p w:rsidR="002759F8" w:rsidRDefault="002759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FE" w:rsidRDefault="00A423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FE" w:rsidRDefault="00A423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FE" w:rsidRDefault="00A423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59F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9F8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1E30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3F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637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D13BD0-3537-4099-93FA-D213C87C3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5307C-6D4B-435D-B386-9AF9ED84D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2019-01-15T11:07:00Z</cp:lastPrinted>
  <dcterms:created xsi:type="dcterms:W3CDTF">2019-01-15T11:07:00Z</dcterms:created>
  <dcterms:modified xsi:type="dcterms:W3CDTF">2019-01-15T11:07:00Z</dcterms:modified>
</cp:coreProperties>
</file>