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DA8" w:rsidRPr="00BD7DA8" w:rsidRDefault="00E4393F" w:rsidP="00BD7DA8">
      <w:pPr>
        <w:spacing w:line="360" w:lineRule="auto"/>
        <w:jc w:val="right"/>
        <w:rPr>
          <w:sz w:val="24"/>
        </w:rPr>
      </w:pPr>
      <w:r w:rsidRPr="00E4393F">
        <w:rPr>
          <w:sz w:val="24"/>
        </w:rPr>
        <w:t>Załącznik nr 1</w:t>
      </w:r>
    </w:p>
    <w:p w:rsidR="00905C81" w:rsidRDefault="00E4393F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E4393F" w:rsidRDefault="00E4393F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BD7DA8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405B0B" w:rsidRPr="00405B0B" w:rsidRDefault="00405B0B">
      <w:pPr>
        <w:ind w:firstLine="3969"/>
        <w:rPr>
          <w:b/>
          <w:sz w:val="24"/>
        </w:rPr>
      </w:pPr>
      <w:r w:rsidRPr="00405B0B">
        <w:rPr>
          <w:b/>
          <w:sz w:val="24"/>
        </w:rPr>
        <w:t>Politechnika Rzeszowska</w:t>
      </w:r>
    </w:p>
    <w:p w:rsidR="00905C81" w:rsidRDefault="00405B0B">
      <w:pPr>
        <w:ind w:firstLine="3969"/>
        <w:rPr>
          <w:b/>
          <w:sz w:val="24"/>
        </w:rPr>
      </w:pPr>
      <w:r w:rsidRPr="00405B0B">
        <w:rPr>
          <w:b/>
          <w:sz w:val="24"/>
        </w:rPr>
        <w:t>Dział Logistyki i Zamówień Publicznych</w:t>
      </w:r>
    </w:p>
    <w:p w:rsidR="00905C81" w:rsidRDefault="00405B0B">
      <w:pPr>
        <w:ind w:left="3969"/>
        <w:rPr>
          <w:b/>
          <w:sz w:val="24"/>
        </w:rPr>
      </w:pPr>
      <w:r w:rsidRPr="00405B0B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405B0B">
        <w:rPr>
          <w:b/>
          <w:sz w:val="24"/>
        </w:rPr>
        <w:t>12</w:t>
      </w:r>
    </w:p>
    <w:p w:rsidR="00905C81" w:rsidRPr="00BD7DA8" w:rsidRDefault="00405B0B" w:rsidP="00BD7DA8">
      <w:pPr>
        <w:ind w:firstLine="3969"/>
        <w:rPr>
          <w:b/>
          <w:sz w:val="24"/>
        </w:rPr>
      </w:pPr>
      <w:r w:rsidRPr="00405B0B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405B0B">
        <w:rPr>
          <w:b/>
          <w:sz w:val="24"/>
        </w:rPr>
        <w:t>Rzeszów</w:t>
      </w:r>
    </w:p>
    <w:p w:rsidR="00BD7DA8" w:rsidRDefault="00BD7DA8">
      <w:pPr>
        <w:spacing w:line="360" w:lineRule="auto"/>
        <w:jc w:val="both"/>
        <w:rPr>
          <w:sz w:val="24"/>
        </w:rPr>
      </w:pPr>
    </w:p>
    <w:p w:rsidR="00E4393F" w:rsidRDefault="00E4393F" w:rsidP="00BD7DA8">
      <w:pPr>
        <w:numPr>
          <w:ilvl w:val="0"/>
          <w:numId w:val="45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postępowania w </w:t>
      </w:r>
      <w:r w:rsidRPr="004A07C3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="003D1461" w:rsidRPr="003D1461">
        <w:rPr>
          <w:b/>
          <w:sz w:val="24"/>
        </w:rPr>
        <w:t>Przebudowa wybranych pomieszczeń w kondygnacji podziemnej budynku „V” (kancelaria tajna)</w:t>
      </w:r>
      <w:r>
        <w:rPr>
          <w:b/>
          <w:sz w:val="24"/>
        </w:rPr>
        <w:t>,</w:t>
      </w:r>
      <w:r>
        <w:rPr>
          <w:sz w:val="24"/>
        </w:rPr>
        <w:t xml:space="preserve"> oferujemy wykonanie przedmiotu zamówienia: </w:t>
      </w:r>
    </w:p>
    <w:p w:rsidR="00BD7DA8" w:rsidRDefault="00BD7DA8" w:rsidP="00BD7DA8">
      <w:pPr>
        <w:ind w:left="91"/>
        <w:rPr>
          <w:sz w:val="22"/>
          <w:szCs w:val="22"/>
        </w:rPr>
      </w:pPr>
    </w:p>
    <w:tbl>
      <w:tblPr>
        <w:tblpPr w:leftFromText="141" w:rightFromText="141" w:vertAnchor="text" w:horzAnchor="margin" w:tblpY="-33"/>
        <w:tblOverlap w:val="never"/>
        <w:tblW w:w="96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4"/>
        <w:gridCol w:w="6171"/>
        <w:gridCol w:w="2410"/>
      </w:tblGrid>
      <w:tr w:rsidR="00BD7DA8" w:rsidTr="00BD7DA8">
        <w:trPr>
          <w:cantSplit/>
          <w:trHeight w:val="598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BD7DA8" w:rsidRDefault="00BD7DA8" w:rsidP="00BD7DA8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szCs w:val="24"/>
              </w:rPr>
              <w:t>POZ.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BD7DA8" w:rsidRDefault="00BD7DA8" w:rsidP="00BD7DA8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szCs w:val="24"/>
              </w:rPr>
              <w:t>ZAKRES ROBÓT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BD7DA8" w:rsidRDefault="00BD7DA8" w:rsidP="00BD7DA8">
            <w:pPr>
              <w:pStyle w:val="NormalTable"/>
              <w:numPr>
                <w:ilvl w:val="12"/>
                <w:numId w:val="0"/>
              </w:numPr>
              <w:jc w:val="center"/>
            </w:pPr>
            <w:r>
              <w:rPr>
                <w:rFonts w:ascii="Cambria" w:hAnsi="Cambria"/>
                <w:szCs w:val="24"/>
              </w:rPr>
              <w:t>CENA BRUTTO</w:t>
            </w:r>
          </w:p>
          <w:p w:rsidR="00BD7DA8" w:rsidRDefault="00BD7DA8" w:rsidP="00BD7DA8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</w:rPr>
            </w:pPr>
            <w:r>
              <w:rPr>
                <w:rFonts w:ascii="Cambria" w:hAnsi="Cambria"/>
                <w:szCs w:val="24"/>
              </w:rPr>
              <w:t>[PLN]</w:t>
            </w:r>
          </w:p>
        </w:tc>
      </w:tr>
      <w:tr w:rsidR="00BD7DA8" w:rsidTr="00BD7DA8">
        <w:trPr>
          <w:trHeight w:val="397"/>
        </w:trPr>
        <w:tc>
          <w:tcPr>
            <w:tcW w:w="106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BD7DA8" w:rsidRDefault="00BD7DA8" w:rsidP="00BD7DA8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  <w:t>1</w:t>
            </w:r>
          </w:p>
        </w:tc>
        <w:tc>
          <w:tcPr>
            <w:tcW w:w="617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BD7DA8" w:rsidRDefault="00BD7DA8" w:rsidP="00BD7DA8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olor w:val="000000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BD7DA8" w:rsidRDefault="00BD7DA8" w:rsidP="00BD7DA8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</w:tr>
      <w:tr w:rsidR="00BD7DA8" w:rsidTr="00BD7DA8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DA8" w:rsidRDefault="00BD7DA8" w:rsidP="00BD7DA8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1.1.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7DA8" w:rsidRDefault="00BD7DA8" w:rsidP="00BD7D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Kancelaria -  branża budowlana </w:t>
            </w:r>
            <w:r>
              <w:rPr>
                <w:rFonts w:ascii="Calibri" w:hAnsi="Calibri" w:cs="Calibri"/>
                <w:i/>
                <w:sz w:val="28"/>
                <w:szCs w:val="28"/>
              </w:rPr>
              <w:t>(bez wyposażenia)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7DA8" w:rsidRDefault="00BD7DA8" w:rsidP="00BD7DA8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  <w:tr w:rsidR="00BD7DA8" w:rsidTr="00BD7DA8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DA8" w:rsidRDefault="00BD7DA8" w:rsidP="00BD7DA8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1.2.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7DA8" w:rsidRDefault="00BD7DA8" w:rsidP="00BD7DA8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Kancelaria -  branża elektryczna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7DA8" w:rsidRDefault="00BD7DA8" w:rsidP="00BD7DA8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</w:rPr>
            </w:pPr>
          </w:p>
        </w:tc>
      </w:tr>
      <w:tr w:rsidR="00BD7DA8" w:rsidTr="00BD7DA8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DA8" w:rsidRDefault="00BD7DA8" w:rsidP="00BD7DA8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1.3.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7DA8" w:rsidRDefault="00BD7DA8" w:rsidP="00BD7DA8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Kancelaria -  branża sanitarna </w:t>
            </w:r>
            <w:r>
              <w:rPr>
                <w:rFonts w:ascii="Calibri" w:hAnsi="Calibri" w:cs="Calibri"/>
                <w:i/>
                <w:sz w:val="28"/>
                <w:szCs w:val="28"/>
              </w:rPr>
              <w:t>(bez klimatyzacji)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7DA8" w:rsidRDefault="00BD7DA8" w:rsidP="00BD7DA8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</w:rPr>
            </w:pPr>
          </w:p>
        </w:tc>
      </w:tr>
      <w:tr w:rsidR="00BD7DA8" w:rsidTr="00BD7DA8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DA8" w:rsidRDefault="00BD7DA8" w:rsidP="00BD7DA8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1.4.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7DA8" w:rsidRDefault="00BD7DA8" w:rsidP="00BD7D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Magazyn broni  -  branża budowlana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7DA8" w:rsidRDefault="00BD7DA8" w:rsidP="00BD7DA8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  <w:tr w:rsidR="00BD7DA8" w:rsidTr="00BD7DA8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DA8" w:rsidRDefault="00BD7DA8" w:rsidP="00BD7DA8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1.5.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7DA8" w:rsidRDefault="00BD7DA8" w:rsidP="00BD7D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Magazyn broni  -  branża elektryczna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7DA8" w:rsidRDefault="00BD7DA8" w:rsidP="00BD7DA8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</w:tbl>
    <w:p w:rsidR="00BD7DA8" w:rsidRPr="004A07C3" w:rsidRDefault="00BD7DA8" w:rsidP="00BD7DA8">
      <w:pPr>
        <w:jc w:val="both"/>
        <w:rPr>
          <w:sz w:val="24"/>
        </w:rPr>
      </w:pPr>
    </w:p>
    <w:p w:rsidR="00E4393F" w:rsidRPr="009C658F" w:rsidRDefault="00E4393F" w:rsidP="00E4393F">
      <w:pPr>
        <w:spacing w:line="48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="00BD7DA8">
        <w:rPr>
          <w:b/>
          <w:sz w:val="24"/>
          <w:szCs w:val="24"/>
        </w:rPr>
        <w:t xml:space="preserve"> łącznie </w:t>
      </w:r>
      <w:r w:rsidRPr="009C658F">
        <w:rPr>
          <w:sz w:val="24"/>
          <w:szCs w:val="24"/>
        </w:rPr>
        <w:t xml:space="preserve">:  </w:t>
      </w:r>
      <w:r w:rsidR="00BD7DA8">
        <w:rPr>
          <w:sz w:val="24"/>
          <w:szCs w:val="24"/>
        </w:rPr>
        <w:t>..........</w:t>
      </w:r>
      <w:bookmarkStart w:id="0" w:name="_GoBack"/>
      <w:bookmarkEnd w:id="0"/>
      <w:r w:rsidRPr="009C658F">
        <w:rPr>
          <w:sz w:val="24"/>
          <w:szCs w:val="24"/>
        </w:rPr>
        <w:t>............................................................................................</w:t>
      </w:r>
    </w:p>
    <w:p w:rsidR="00E4393F" w:rsidRPr="009C658F" w:rsidRDefault="00E4393F" w:rsidP="00E4393F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E4393F" w:rsidRPr="009C658F" w:rsidRDefault="00E4393F" w:rsidP="00E4393F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BD7DA8" w:rsidRDefault="00E4393F" w:rsidP="00BD7DA8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E4393F" w:rsidRPr="009C658F" w:rsidRDefault="00E4393F" w:rsidP="00E4393F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E4393F" w:rsidRPr="009C658F" w:rsidRDefault="00E4393F" w:rsidP="00E4393F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CD26DD" w:rsidRDefault="00E4393F" w:rsidP="00E4393F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CD26DD" w:rsidRDefault="00E4393F" w:rsidP="00CD26DD">
      <w:pPr>
        <w:ind w:hanging="284"/>
        <w:jc w:val="both"/>
        <w:rPr>
          <w:sz w:val="24"/>
          <w:szCs w:val="24"/>
        </w:rPr>
      </w:pPr>
      <w:r>
        <w:rPr>
          <w:kern w:val="20"/>
          <w:sz w:val="24"/>
          <w:szCs w:val="24"/>
        </w:rPr>
        <w:lastRenderedPageBreak/>
        <w:t xml:space="preserve">3. </w:t>
      </w:r>
      <w:r w:rsidR="00CD26DD" w:rsidRPr="00CD26DD">
        <w:rPr>
          <w:sz w:val="24"/>
          <w:szCs w:val="24"/>
        </w:rPr>
        <w:t>Oświadczamy, że osoby skierowane do realizacji zamówienia o których mowa w pkt 6.2.1.B.  SIWZ legitymują się następującym doświadczeniem zawodowym</w:t>
      </w:r>
      <w:r w:rsidR="002923D3">
        <w:rPr>
          <w:sz w:val="24"/>
          <w:szCs w:val="24"/>
        </w:rPr>
        <w:t xml:space="preserve"> w uzyskanej specjalności</w:t>
      </w:r>
      <w:r w:rsidR="00CD26DD" w:rsidRPr="00CD26DD">
        <w:rPr>
          <w:sz w:val="24"/>
          <w:szCs w:val="24"/>
        </w:rPr>
        <w:t>:</w:t>
      </w:r>
    </w:p>
    <w:p w:rsidR="002C6BF5" w:rsidRDefault="002C6BF5" w:rsidP="00CD26DD">
      <w:pPr>
        <w:ind w:hanging="284"/>
        <w:jc w:val="both"/>
        <w:rPr>
          <w:sz w:val="24"/>
          <w:szCs w:val="24"/>
        </w:rPr>
      </w:pPr>
    </w:p>
    <w:p w:rsidR="002C6BF5" w:rsidRDefault="002C6BF5" w:rsidP="002C6BF5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branży: konstrukcyjno-budowlanej …………………………………….</w:t>
      </w:r>
    </w:p>
    <w:p w:rsidR="002C6BF5" w:rsidRPr="002C6BF5" w:rsidRDefault="002C6BF5" w:rsidP="002C6BF5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2C6BF5" w:rsidRDefault="002C6BF5" w:rsidP="002C6BF5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 xml:space="preserve">    </w:t>
      </w: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3D1461" w:rsidRPr="009C658F" w:rsidRDefault="003D1461" w:rsidP="002C6BF5">
      <w:pPr>
        <w:spacing w:line="276" w:lineRule="auto"/>
        <w:ind w:hanging="284"/>
        <w:jc w:val="both"/>
        <w:rPr>
          <w:kern w:val="20"/>
        </w:rPr>
      </w:pPr>
    </w:p>
    <w:p w:rsidR="002C6BF5" w:rsidRDefault="002C6BF5" w:rsidP="002C6BF5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 sanitarnej:                            …………………………………….</w:t>
      </w:r>
    </w:p>
    <w:p w:rsidR="002C6BF5" w:rsidRPr="002C6BF5" w:rsidRDefault="002C6BF5" w:rsidP="002C6BF5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2C6BF5" w:rsidRDefault="002C6BF5" w:rsidP="002C6BF5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 xml:space="preserve">   </w:t>
      </w:r>
      <w:r>
        <w:rPr>
          <w:kern w:val="20"/>
          <w:sz w:val="96"/>
          <w:szCs w:val="96"/>
        </w:rPr>
        <w:tab/>
      </w: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3D1461" w:rsidRPr="009C658F" w:rsidRDefault="003D1461" w:rsidP="002C6BF5">
      <w:pPr>
        <w:spacing w:line="276" w:lineRule="auto"/>
        <w:ind w:hanging="284"/>
        <w:jc w:val="both"/>
        <w:rPr>
          <w:kern w:val="20"/>
        </w:rPr>
      </w:pPr>
    </w:p>
    <w:p w:rsidR="002C6BF5" w:rsidRDefault="002C6BF5" w:rsidP="002C6BF5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 elektrycznej:                        …………………………………….</w:t>
      </w:r>
    </w:p>
    <w:p w:rsidR="002C6BF5" w:rsidRPr="002C6BF5" w:rsidRDefault="002C6BF5" w:rsidP="002C6BF5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E4393F" w:rsidRPr="003D1461" w:rsidRDefault="002C6BF5" w:rsidP="003D1461">
      <w:pPr>
        <w:spacing w:line="276" w:lineRule="auto"/>
        <w:ind w:left="708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E4393F" w:rsidRDefault="00E4393F" w:rsidP="00E4393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4.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E4393F" w:rsidRPr="009C658F" w:rsidRDefault="00E4393F" w:rsidP="00E4393F">
      <w:pPr>
        <w:ind w:hanging="284"/>
        <w:jc w:val="both"/>
        <w:rPr>
          <w:sz w:val="24"/>
          <w:szCs w:val="24"/>
        </w:rPr>
      </w:pPr>
    </w:p>
    <w:p w:rsidR="00E4393F" w:rsidRDefault="00E4393F" w:rsidP="00E4393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5.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E4393F" w:rsidRPr="009C658F" w:rsidRDefault="00E4393F" w:rsidP="00E4393F">
      <w:pPr>
        <w:ind w:hanging="284"/>
        <w:jc w:val="both"/>
        <w:rPr>
          <w:sz w:val="24"/>
          <w:szCs w:val="24"/>
        </w:rPr>
      </w:pPr>
    </w:p>
    <w:p w:rsidR="00E4393F" w:rsidRDefault="00E4393F" w:rsidP="00E4393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6.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2C6BF5" w:rsidRPr="009C658F" w:rsidRDefault="002C6BF5" w:rsidP="00E4393F">
      <w:pPr>
        <w:ind w:hanging="284"/>
        <w:jc w:val="both"/>
        <w:rPr>
          <w:sz w:val="24"/>
          <w:szCs w:val="24"/>
        </w:rPr>
      </w:pPr>
    </w:p>
    <w:p w:rsidR="00E4393F" w:rsidRDefault="00E4393F" w:rsidP="00E4393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7.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E4393F" w:rsidRPr="009C658F" w:rsidRDefault="00E4393F" w:rsidP="00E4393F">
      <w:pPr>
        <w:ind w:hanging="284"/>
        <w:jc w:val="both"/>
        <w:rPr>
          <w:sz w:val="24"/>
          <w:szCs w:val="24"/>
        </w:rPr>
      </w:pPr>
    </w:p>
    <w:p w:rsidR="00E4393F" w:rsidRDefault="00E4393F" w:rsidP="00E4393F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 xml:space="preserve">  8.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BD7DA8" w:rsidRPr="009C658F" w:rsidRDefault="00BD7DA8" w:rsidP="00E4393F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</w:p>
    <w:p w:rsidR="00E4393F" w:rsidRPr="009C658F" w:rsidRDefault="00E4393F" w:rsidP="00E4393F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E4393F" w:rsidRPr="009C658F" w:rsidTr="00BD145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93F" w:rsidRPr="009C658F" w:rsidRDefault="00E4393F" w:rsidP="00BD145C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93F" w:rsidRPr="009C658F" w:rsidRDefault="00E4393F" w:rsidP="00BD145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3F" w:rsidRPr="009C658F" w:rsidRDefault="00E4393F" w:rsidP="00BD145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E4393F" w:rsidRPr="009C658F" w:rsidTr="00BD145C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3F" w:rsidRPr="009C658F" w:rsidRDefault="00E4393F" w:rsidP="00BD145C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3F" w:rsidRPr="009C658F" w:rsidRDefault="00E4393F" w:rsidP="00BD145C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3F" w:rsidRPr="009C658F" w:rsidRDefault="00E4393F" w:rsidP="00BD145C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E4393F" w:rsidRPr="009C658F" w:rsidTr="00BD145C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3F" w:rsidRPr="009C658F" w:rsidRDefault="00E4393F" w:rsidP="00BD145C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3F" w:rsidRPr="009C658F" w:rsidRDefault="00E4393F" w:rsidP="00BD145C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3F" w:rsidRPr="009C658F" w:rsidRDefault="00E4393F" w:rsidP="00BD145C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E4393F" w:rsidRDefault="00E4393F" w:rsidP="002C6BF5">
      <w:pPr>
        <w:autoSpaceDE w:val="0"/>
        <w:autoSpaceDN w:val="0"/>
        <w:adjustRightInd w:val="0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E4393F" w:rsidRPr="009C658F" w:rsidRDefault="00E4393F" w:rsidP="00E4393F">
      <w:pPr>
        <w:autoSpaceDE w:val="0"/>
        <w:autoSpaceDN w:val="0"/>
        <w:adjustRightInd w:val="0"/>
        <w:ind w:left="-426"/>
        <w:rPr>
          <w:b/>
        </w:rPr>
      </w:pPr>
    </w:p>
    <w:p w:rsidR="00E4393F" w:rsidRPr="009C658F" w:rsidRDefault="00E4393F" w:rsidP="00E4393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lastRenderedPageBreak/>
        <w:t>9. Wszelką korespondencję w sprawie niniejszego postępowania należy kierować na poniższy adres:</w:t>
      </w:r>
    </w:p>
    <w:p w:rsidR="00E4393F" w:rsidRPr="009C658F" w:rsidRDefault="00E4393F" w:rsidP="00E4393F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E4393F" w:rsidRDefault="00E4393F" w:rsidP="00E4393F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E4393F" w:rsidRPr="009C658F" w:rsidRDefault="00E4393F" w:rsidP="003D1461">
      <w:pPr>
        <w:ind w:left="284" w:hanging="284"/>
        <w:jc w:val="both"/>
        <w:rPr>
          <w:sz w:val="24"/>
          <w:szCs w:val="24"/>
        </w:rPr>
      </w:pPr>
    </w:p>
    <w:p w:rsidR="00E4393F" w:rsidRPr="009C658F" w:rsidRDefault="00E4393F" w:rsidP="00E4393F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10. Prosimy o zwrot pieniędzy wniesionych tytułem wadium na konto*:</w:t>
      </w:r>
    </w:p>
    <w:p w:rsidR="00E4393F" w:rsidRPr="009C658F" w:rsidRDefault="00E4393F" w:rsidP="00E4393F">
      <w:pPr>
        <w:ind w:left="-284"/>
        <w:jc w:val="both"/>
        <w:rPr>
          <w:sz w:val="16"/>
          <w:szCs w:val="16"/>
        </w:rPr>
      </w:pPr>
    </w:p>
    <w:p w:rsidR="00E4393F" w:rsidRPr="009C658F" w:rsidRDefault="00E4393F" w:rsidP="00E4393F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E4393F" w:rsidRDefault="00E4393F" w:rsidP="00E4393F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E4393F" w:rsidRPr="004A07C3" w:rsidRDefault="00E4393F" w:rsidP="00E4393F">
      <w:pPr>
        <w:ind w:left="284"/>
        <w:jc w:val="both"/>
        <w:rPr>
          <w:i/>
        </w:rPr>
      </w:pPr>
    </w:p>
    <w:p w:rsidR="00E4393F" w:rsidRDefault="00E4393F" w:rsidP="00E4393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11.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 w:rsidR="002C6BF5">
        <w:rPr>
          <w:sz w:val="24"/>
          <w:szCs w:val="24"/>
        </w:rPr>
        <w:t xml:space="preserve">wotę w wysokości co najmniej  </w:t>
      </w:r>
      <w:r w:rsidR="002C6BF5">
        <w:rPr>
          <w:sz w:val="24"/>
          <w:szCs w:val="24"/>
        </w:rPr>
        <w:br/>
        <w:t>2</w:t>
      </w:r>
      <w:r>
        <w:rPr>
          <w:sz w:val="24"/>
          <w:szCs w:val="24"/>
        </w:rPr>
        <w:t>00</w:t>
      </w:r>
      <w:r w:rsidRPr="009C658F">
        <w:rPr>
          <w:sz w:val="24"/>
          <w:szCs w:val="24"/>
        </w:rPr>
        <w:t xml:space="preserve"> 000,00  zł</w:t>
      </w:r>
      <w:r>
        <w:rPr>
          <w:sz w:val="24"/>
          <w:szCs w:val="24"/>
        </w:rPr>
        <w:t>.</w:t>
      </w:r>
    </w:p>
    <w:p w:rsidR="00E4393F" w:rsidRDefault="00E4393F" w:rsidP="00E4393F">
      <w:pPr>
        <w:ind w:hanging="284"/>
        <w:jc w:val="both"/>
        <w:rPr>
          <w:sz w:val="24"/>
          <w:szCs w:val="24"/>
        </w:rPr>
      </w:pPr>
    </w:p>
    <w:p w:rsidR="00E4393F" w:rsidRPr="0084654E" w:rsidRDefault="00E4393F" w:rsidP="00E4393F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12.</w:t>
      </w:r>
      <w:r w:rsidRPr="0084654E">
        <w:rPr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 w:rsidRPr="0084654E">
        <w:rPr>
          <w:i/>
          <w:sz w:val="24"/>
          <w:szCs w:val="24"/>
        </w:rPr>
        <w:t xml:space="preserve"> /Jeśli nie dotyczy wykreślić/</w:t>
      </w:r>
    </w:p>
    <w:p w:rsidR="00E4393F" w:rsidRPr="009413B2" w:rsidRDefault="00E4393F" w:rsidP="00E4393F">
      <w:pPr>
        <w:ind w:left="142"/>
        <w:jc w:val="both"/>
        <w:rPr>
          <w:b/>
          <w:i/>
          <w:sz w:val="18"/>
          <w:szCs w:val="18"/>
        </w:rPr>
      </w:pPr>
      <w:r w:rsidRPr="00482E06">
        <w:rPr>
          <w:i/>
          <w:sz w:val="18"/>
          <w:szCs w:val="18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82E06">
        <w:rPr>
          <w:b/>
          <w:i/>
          <w:sz w:val="18"/>
          <w:szCs w:val="18"/>
        </w:rPr>
        <w:t>(usunięcie treści oświadczenia przez jego wykreślenie).</w:t>
      </w:r>
    </w:p>
    <w:p w:rsidR="00E4393F" w:rsidRPr="009C658F" w:rsidRDefault="00E4393F" w:rsidP="00E4393F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E4393F" w:rsidRPr="009C658F" w:rsidRDefault="00E4393F" w:rsidP="00E4393F">
      <w:pPr>
        <w:ind w:left="142" w:hanging="426"/>
        <w:jc w:val="both"/>
        <w:rPr>
          <w:sz w:val="24"/>
          <w:szCs w:val="24"/>
        </w:rPr>
      </w:pPr>
    </w:p>
    <w:p w:rsidR="00E4393F" w:rsidRPr="009C658F" w:rsidRDefault="00E4393F" w:rsidP="00E4393F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D7DA8">
        <w:rPr>
          <w:b/>
          <w:sz w:val="32"/>
          <w:szCs w:val="32"/>
        </w:rPr>
      </w:r>
      <w:r w:rsidR="00BD7DA8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D7DA8">
        <w:rPr>
          <w:b/>
          <w:sz w:val="32"/>
          <w:szCs w:val="32"/>
        </w:rPr>
      </w:r>
      <w:r w:rsidR="00BD7DA8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E4393F" w:rsidRPr="009C658F" w:rsidRDefault="00E4393F" w:rsidP="00E4393F">
      <w:pPr>
        <w:ind w:right="110"/>
      </w:pPr>
    </w:p>
    <w:p w:rsidR="00E4393F" w:rsidRPr="009C658F" w:rsidRDefault="00E4393F" w:rsidP="00E4393F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E4393F" w:rsidRPr="002C6BF5" w:rsidRDefault="00E4393F" w:rsidP="002C6BF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E4393F" w:rsidRDefault="00E4393F" w:rsidP="00E4393F">
      <w:pPr>
        <w:jc w:val="both"/>
      </w:pPr>
    </w:p>
    <w:p w:rsidR="00E4393F" w:rsidRPr="009C658F" w:rsidRDefault="00E4393F" w:rsidP="00E4393F">
      <w:pPr>
        <w:jc w:val="both"/>
      </w:pPr>
    </w:p>
    <w:p w:rsidR="00E4393F" w:rsidRPr="009C658F" w:rsidRDefault="00E4393F" w:rsidP="00E4393F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14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E4393F" w:rsidRPr="009C658F" w:rsidRDefault="00E4393F" w:rsidP="00E4393F">
      <w:pPr>
        <w:ind w:left="142" w:hanging="426"/>
        <w:jc w:val="both"/>
        <w:rPr>
          <w:sz w:val="24"/>
          <w:szCs w:val="24"/>
        </w:rPr>
      </w:pPr>
    </w:p>
    <w:p w:rsidR="00E4393F" w:rsidRPr="009C658F" w:rsidRDefault="00E4393F" w:rsidP="00E4393F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D7DA8">
        <w:rPr>
          <w:b/>
          <w:sz w:val="32"/>
          <w:szCs w:val="32"/>
        </w:rPr>
      </w:r>
      <w:r w:rsidR="00BD7DA8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D7DA8">
        <w:rPr>
          <w:b/>
          <w:sz w:val="32"/>
          <w:szCs w:val="32"/>
        </w:rPr>
      </w:r>
      <w:r w:rsidR="00BD7DA8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E4393F" w:rsidRPr="009C658F" w:rsidRDefault="00E4393F" w:rsidP="00E4393F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E4393F" w:rsidRDefault="00E4393F" w:rsidP="00E4393F">
      <w:pPr>
        <w:ind w:hanging="284"/>
        <w:jc w:val="both"/>
        <w:rPr>
          <w:kern w:val="20"/>
          <w:sz w:val="18"/>
          <w:szCs w:val="18"/>
        </w:rPr>
      </w:pPr>
    </w:p>
    <w:p w:rsidR="00E4393F" w:rsidRPr="009C658F" w:rsidRDefault="00E4393F" w:rsidP="00E4393F">
      <w:pPr>
        <w:ind w:hanging="284"/>
        <w:jc w:val="both"/>
        <w:rPr>
          <w:kern w:val="20"/>
          <w:sz w:val="18"/>
          <w:szCs w:val="18"/>
        </w:rPr>
      </w:pPr>
    </w:p>
    <w:p w:rsidR="00E4393F" w:rsidRPr="009C658F" w:rsidRDefault="00E4393F" w:rsidP="00E4393F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C658F">
        <w:rPr>
          <w:sz w:val="24"/>
          <w:szCs w:val="24"/>
        </w:rPr>
        <w:t>. Załącznikami do niniejszego formularza oferty są:</w:t>
      </w:r>
    </w:p>
    <w:p w:rsidR="00E4393F" w:rsidRPr="009C658F" w:rsidRDefault="00E4393F" w:rsidP="00E4393F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E4393F" w:rsidRPr="009C658F" w:rsidTr="00BD145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93F" w:rsidRPr="009C658F" w:rsidRDefault="00E4393F" w:rsidP="00BD145C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3F" w:rsidRPr="009C658F" w:rsidRDefault="00E4393F" w:rsidP="00BD145C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E4393F" w:rsidRPr="009C658F" w:rsidTr="00BD145C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93F" w:rsidRPr="009C658F" w:rsidRDefault="00E4393F" w:rsidP="00BD145C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3F" w:rsidRPr="009C658F" w:rsidRDefault="00E4393F" w:rsidP="00BD145C">
            <w:pPr>
              <w:spacing w:after="240"/>
              <w:ind w:firstLine="496"/>
              <w:jc w:val="both"/>
            </w:pPr>
          </w:p>
        </w:tc>
      </w:tr>
      <w:tr w:rsidR="00E4393F" w:rsidRPr="009C658F" w:rsidTr="00BD145C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93F" w:rsidRPr="009C658F" w:rsidRDefault="00E4393F" w:rsidP="00BD145C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3F" w:rsidRPr="009C658F" w:rsidRDefault="00E4393F" w:rsidP="00BD145C">
            <w:pPr>
              <w:spacing w:after="240"/>
              <w:ind w:firstLine="496"/>
              <w:jc w:val="both"/>
            </w:pPr>
          </w:p>
        </w:tc>
      </w:tr>
    </w:tbl>
    <w:p w:rsidR="00E4393F" w:rsidRPr="009C658F" w:rsidRDefault="00E4393F" w:rsidP="00E4393F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E4393F" w:rsidRPr="009C658F" w:rsidRDefault="00E4393F" w:rsidP="00E4393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E4393F" w:rsidRPr="009C658F" w:rsidRDefault="00E4393F" w:rsidP="00E4393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E4393F" w:rsidRPr="009C658F" w:rsidRDefault="00E4393F" w:rsidP="00E4393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E4393F" w:rsidRPr="009C658F" w:rsidRDefault="00E4393F" w:rsidP="00E4393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E4393F" w:rsidRPr="009C658F" w:rsidRDefault="00E4393F" w:rsidP="00E4393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905C81" w:rsidRPr="00BD7DA8" w:rsidRDefault="00E4393F" w:rsidP="00BD7DA8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sectPr w:rsidR="00905C81" w:rsidRPr="00BD7D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875" w:rsidRDefault="00163875">
      <w:r>
        <w:separator/>
      </w:r>
    </w:p>
  </w:endnote>
  <w:endnote w:type="continuationSeparator" w:id="0">
    <w:p w:rsidR="00163875" w:rsidRDefault="00163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B0B" w:rsidRDefault="00405B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D7DA8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B0B" w:rsidRDefault="00405B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875" w:rsidRDefault="00163875">
      <w:r>
        <w:separator/>
      </w:r>
    </w:p>
  </w:footnote>
  <w:footnote w:type="continuationSeparator" w:id="0">
    <w:p w:rsidR="00163875" w:rsidRDefault="00163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B0B" w:rsidRDefault="00405B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B0B" w:rsidRDefault="00405B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B0B" w:rsidRDefault="00405B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CD33D03"/>
    <w:multiLevelType w:val="hybridMultilevel"/>
    <w:tmpl w:val="3D266192"/>
    <w:lvl w:ilvl="0" w:tplc="C27459EC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1255E47"/>
    <w:multiLevelType w:val="hybridMultilevel"/>
    <w:tmpl w:val="0FEA050A"/>
    <w:lvl w:ilvl="0" w:tplc="C27459EC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F205383"/>
    <w:multiLevelType w:val="hybridMultilevel"/>
    <w:tmpl w:val="4630F922"/>
    <w:lvl w:ilvl="0" w:tplc="C27459EC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071558"/>
    <w:multiLevelType w:val="hybridMultilevel"/>
    <w:tmpl w:val="3AD6A40E"/>
    <w:lvl w:ilvl="0" w:tplc="66AAEAF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A337710"/>
    <w:multiLevelType w:val="hybridMultilevel"/>
    <w:tmpl w:val="2878FFBC"/>
    <w:lvl w:ilvl="0" w:tplc="028E49EA">
      <w:start w:val="1"/>
      <w:numFmt w:val="decimal"/>
      <w:lvlText w:val="%1."/>
      <w:lvlJc w:val="left"/>
      <w:pPr>
        <w:ind w:left="91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4"/>
  </w:num>
  <w:num w:numId="4">
    <w:abstractNumId w:val="27"/>
  </w:num>
  <w:num w:numId="5">
    <w:abstractNumId w:val="7"/>
  </w:num>
  <w:num w:numId="6">
    <w:abstractNumId w:val="30"/>
  </w:num>
  <w:num w:numId="7">
    <w:abstractNumId w:val="9"/>
  </w:num>
  <w:num w:numId="8">
    <w:abstractNumId w:val="10"/>
  </w:num>
  <w:num w:numId="9">
    <w:abstractNumId w:val="36"/>
  </w:num>
  <w:num w:numId="10">
    <w:abstractNumId w:val="4"/>
  </w:num>
  <w:num w:numId="11">
    <w:abstractNumId w:val="33"/>
  </w:num>
  <w:num w:numId="12">
    <w:abstractNumId w:val="18"/>
  </w:num>
  <w:num w:numId="13">
    <w:abstractNumId w:val="20"/>
  </w:num>
  <w:num w:numId="14">
    <w:abstractNumId w:val="42"/>
  </w:num>
  <w:num w:numId="15">
    <w:abstractNumId w:val="28"/>
  </w:num>
  <w:num w:numId="16">
    <w:abstractNumId w:val="43"/>
  </w:num>
  <w:num w:numId="17">
    <w:abstractNumId w:val="26"/>
  </w:num>
  <w:num w:numId="18">
    <w:abstractNumId w:val="41"/>
  </w:num>
  <w:num w:numId="19">
    <w:abstractNumId w:val="13"/>
  </w:num>
  <w:num w:numId="20">
    <w:abstractNumId w:val="21"/>
  </w:num>
  <w:num w:numId="21">
    <w:abstractNumId w:val="39"/>
  </w:num>
  <w:num w:numId="22">
    <w:abstractNumId w:val="23"/>
  </w:num>
  <w:num w:numId="23">
    <w:abstractNumId w:val="38"/>
  </w:num>
  <w:num w:numId="24">
    <w:abstractNumId w:val="19"/>
  </w:num>
  <w:num w:numId="25">
    <w:abstractNumId w:val="0"/>
  </w:num>
  <w:num w:numId="26">
    <w:abstractNumId w:val="11"/>
  </w:num>
  <w:num w:numId="27">
    <w:abstractNumId w:val="22"/>
  </w:num>
  <w:num w:numId="28">
    <w:abstractNumId w:val="32"/>
  </w:num>
  <w:num w:numId="29">
    <w:abstractNumId w:val="31"/>
  </w:num>
  <w:num w:numId="30">
    <w:abstractNumId w:val="5"/>
  </w:num>
  <w:num w:numId="31">
    <w:abstractNumId w:val="16"/>
  </w:num>
  <w:num w:numId="32">
    <w:abstractNumId w:val="35"/>
  </w:num>
  <w:num w:numId="33">
    <w:abstractNumId w:val="34"/>
  </w:num>
  <w:num w:numId="34">
    <w:abstractNumId w:val="2"/>
  </w:num>
  <w:num w:numId="35">
    <w:abstractNumId w:val="25"/>
  </w:num>
  <w:num w:numId="36">
    <w:abstractNumId w:val="1"/>
  </w:num>
  <w:num w:numId="37">
    <w:abstractNumId w:val="37"/>
  </w:num>
  <w:num w:numId="38">
    <w:abstractNumId w:val="29"/>
  </w:num>
  <w:num w:numId="39">
    <w:abstractNumId w:val="3"/>
  </w:num>
  <w:num w:numId="40">
    <w:abstractNumId w:val="44"/>
  </w:num>
  <w:num w:numId="41">
    <w:abstractNumId w:val="17"/>
  </w:num>
  <w:num w:numId="42">
    <w:abstractNumId w:val="6"/>
  </w:num>
  <w:num w:numId="43">
    <w:abstractNumId w:val="8"/>
  </w:num>
  <w:num w:numId="44">
    <w:abstractNumId w:val="14"/>
  </w:num>
  <w:num w:numId="4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3875"/>
    <w:rsid w:val="000D3BF8"/>
    <w:rsid w:val="0011282F"/>
    <w:rsid w:val="00163875"/>
    <w:rsid w:val="002923D3"/>
    <w:rsid w:val="002C6BF5"/>
    <w:rsid w:val="003D1461"/>
    <w:rsid w:val="00405B0B"/>
    <w:rsid w:val="00905C81"/>
    <w:rsid w:val="00910C60"/>
    <w:rsid w:val="00A23135"/>
    <w:rsid w:val="00BD7DA8"/>
    <w:rsid w:val="00CD26DD"/>
    <w:rsid w:val="00E4393F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A780A69"/>
  <w15:chartTrackingRefBased/>
  <w15:docId w15:val="{F8205393-CCF4-45EE-9182-BFBC4FEAE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NormalTable">
    <w:name w:val="Normal Table"/>
    <w:rsid w:val="00BD7DA8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542</Words>
  <Characters>4746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2019-01-23T11:43:00Z</cp:lastPrinted>
  <dcterms:created xsi:type="dcterms:W3CDTF">2019-01-23T11:43:00Z</dcterms:created>
  <dcterms:modified xsi:type="dcterms:W3CDTF">2019-01-23T11:43:00Z</dcterms:modified>
</cp:coreProperties>
</file>