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635C2" w:rsidRDefault="006676AE" w:rsidP="00D635C2">
      <w:pPr>
        <w:pStyle w:val="Nagwek4"/>
        <w:rPr>
          <w:i w:val="0"/>
          <w:sz w:val="22"/>
          <w:szCs w:val="22"/>
        </w:rPr>
      </w:pPr>
      <w:r w:rsidRPr="00D635C2">
        <w:rPr>
          <w:i w:val="0"/>
          <w:sz w:val="22"/>
          <w:szCs w:val="22"/>
        </w:rPr>
        <w:t xml:space="preserve">Załącznik nr </w:t>
      </w:r>
      <w:r w:rsidR="00F0639D" w:rsidRPr="00D635C2">
        <w:rPr>
          <w:i w:val="0"/>
          <w:sz w:val="22"/>
          <w:szCs w:val="22"/>
        </w:rPr>
        <w:t>4</w:t>
      </w:r>
    </w:p>
    <w:p w:rsidR="006676AE" w:rsidRPr="00D635C2" w:rsidRDefault="005103B9" w:rsidP="005103B9">
      <w:pPr>
        <w:spacing w:after="0" w:line="480" w:lineRule="auto"/>
        <w:rPr>
          <w:rFonts w:ascii="Times New Roman" w:hAnsi="Times New Roman"/>
        </w:rPr>
      </w:pPr>
      <w:r w:rsidRPr="00D635C2">
        <w:rPr>
          <w:rFonts w:ascii="Times New Roman" w:hAnsi="Times New Roman"/>
        </w:rPr>
        <w:t xml:space="preserve">Znak sprawy: </w:t>
      </w:r>
      <w:r w:rsidR="00F0639D" w:rsidRPr="00D635C2">
        <w:rPr>
          <w:rFonts w:ascii="Times New Roman" w:hAnsi="Times New Roman"/>
        </w:rPr>
        <w:t>NA/P/25/2019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639D" w:rsidRPr="00F0639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639D" w:rsidRPr="00F0639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0639D" w:rsidRPr="00F0639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639D" w:rsidRPr="00F0639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0639D" w:rsidRPr="00F0639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0639D" w:rsidRPr="00F0639D">
        <w:rPr>
          <w:rFonts w:ascii="Times New Roman" w:hAnsi="Times New Roman"/>
        </w:rPr>
        <w:t>(</w:t>
      </w:r>
      <w:proofErr w:type="spellStart"/>
      <w:r w:rsidR="00F0639D" w:rsidRPr="00F0639D">
        <w:rPr>
          <w:rFonts w:ascii="Times New Roman" w:hAnsi="Times New Roman"/>
        </w:rPr>
        <w:t>t.j</w:t>
      </w:r>
      <w:proofErr w:type="spellEnd"/>
      <w:r w:rsidR="00F0639D" w:rsidRPr="00F0639D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0639D" w:rsidRPr="00F0639D">
        <w:rPr>
          <w:rFonts w:ascii="Times New Roman" w:hAnsi="Times New Roman"/>
          <w:b/>
        </w:rPr>
        <w:t>Przebudowa wybranych pomieszczeń w kondygnacji podziemnej budynku „V” (kancelaria tajna)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0639D" w:rsidRPr="00F0639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0639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635C2" w:rsidRDefault="00D635C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635C2" w:rsidRDefault="00D635C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635C2" w:rsidRDefault="00D635C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635C2" w:rsidRDefault="00D635C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635C2" w:rsidRPr="006676AE" w:rsidRDefault="00D635C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E89" w:rsidRDefault="00B10E89" w:rsidP="0038231F">
      <w:pPr>
        <w:spacing w:after="0" w:line="240" w:lineRule="auto"/>
      </w:pPr>
      <w:r>
        <w:separator/>
      </w:r>
    </w:p>
  </w:endnote>
  <w:endnote w:type="continuationSeparator" w:id="0">
    <w:p w:rsidR="00B10E89" w:rsidRDefault="00B10E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9D" w:rsidRDefault="00F06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35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35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9D" w:rsidRDefault="00F06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E89" w:rsidRDefault="00B10E89" w:rsidP="0038231F">
      <w:pPr>
        <w:spacing w:after="0" w:line="240" w:lineRule="auto"/>
      </w:pPr>
      <w:r>
        <w:separator/>
      </w:r>
    </w:p>
  </w:footnote>
  <w:footnote w:type="continuationSeparator" w:id="0">
    <w:p w:rsidR="00B10E89" w:rsidRDefault="00B10E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9D" w:rsidRDefault="00F06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9D" w:rsidRDefault="00F06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9D" w:rsidRDefault="00F06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E8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0E89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35C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639D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F1D65"/>
  <w15:docId w15:val="{621EBAF8-CE7D-4CE0-BF64-EF25B11D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64BB4-1A69-44D1-821D-0140168B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2019-01-18T12:34:00Z</dcterms:created>
  <dcterms:modified xsi:type="dcterms:W3CDTF">2019-01-18T12:34:00Z</dcterms:modified>
</cp:coreProperties>
</file>