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E5DF8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E5DF8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4E5DF8">
        <w:rPr>
          <w:rFonts w:ascii="Times New Roman" w:hAnsi="Times New Roman"/>
          <w:b w:val="0"/>
          <w:sz w:val="24"/>
        </w:rPr>
        <w:t xml:space="preserve">Załącznik nr </w:t>
      </w:r>
      <w:r w:rsidR="004E5DF8" w:rsidRPr="004E5DF8">
        <w:rPr>
          <w:rFonts w:ascii="Times New Roman" w:hAnsi="Times New Roman"/>
          <w:b w:val="0"/>
          <w:sz w:val="24"/>
        </w:rPr>
        <w:t>2</w:t>
      </w:r>
    </w:p>
    <w:p w:rsidR="00EF0FC8" w:rsidRPr="004E5DF8" w:rsidRDefault="00EF0FC8">
      <w:pPr>
        <w:rPr>
          <w:sz w:val="22"/>
        </w:rPr>
      </w:pPr>
    </w:p>
    <w:p w:rsidR="00EF0FC8" w:rsidRPr="004E5DF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bookmarkStart w:id="0" w:name="_GoBack"/>
      <w:bookmarkEnd w:id="0"/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83D48" w:rsidRPr="00583D48">
        <w:rPr>
          <w:sz w:val="24"/>
          <w:szCs w:val="24"/>
        </w:rPr>
        <w:t>NA/P/25/2019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E5DF8" w:rsidRDefault="00BB080B" w:rsidP="004E5DF8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83D48" w:rsidRPr="004E5DF8">
        <w:rPr>
          <w:sz w:val="24"/>
        </w:rPr>
        <w:t>przetarg</w:t>
      </w:r>
      <w:r w:rsidR="004E5DF8" w:rsidRPr="004E5DF8">
        <w:rPr>
          <w:sz w:val="24"/>
        </w:rPr>
        <w:t>u</w:t>
      </w:r>
      <w:r w:rsidR="00583D48" w:rsidRPr="004E5DF8">
        <w:rPr>
          <w:sz w:val="24"/>
        </w:rPr>
        <w:t xml:space="preserve"> nieograniczon</w:t>
      </w:r>
      <w:r w:rsidR="004E5DF8" w:rsidRPr="004E5DF8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E5DF8">
        <w:rPr>
          <w:sz w:val="24"/>
        </w:rPr>
        <w:t xml:space="preserve"> </w:t>
      </w:r>
      <w:r w:rsidR="00583D48" w:rsidRPr="00583D48">
        <w:rPr>
          <w:b/>
          <w:sz w:val="24"/>
          <w:szCs w:val="24"/>
        </w:rPr>
        <w:t>Przebudowa wybranych pomieszczeń w kondygnacji podziemnej budynku „V” (kancelaria tajna)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4E5DF8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907" w:rsidRDefault="00950907">
      <w:r>
        <w:separator/>
      </w:r>
    </w:p>
  </w:endnote>
  <w:endnote w:type="continuationSeparator" w:id="0">
    <w:p w:rsidR="00950907" w:rsidRDefault="0095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E5DF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E5DF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09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907" w:rsidRDefault="00950907">
      <w:r>
        <w:separator/>
      </w:r>
    </w:p>
  </w:footnote>
  <w:footnote w:type="continuationSeparator" w:id="0">
    <w:p w:rsidR="00950907" w:rsidRDefault="0095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D48" w:rsidRDefault="00583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D48" w:rsidRDefault="00583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907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E5DF8"/>
    <w:rsid w:val="005674B2"/>
    <w:rsid w:val="00583D48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50907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05BD95"/>
  <w15:chartTrackingRefBased/>
  <w15:docId w15:val="{727DDEF7-80DF-41CC-9B65-9C5EDE925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0318C-E5D0-42BE-B067-D27801CE5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2019-01-18T08:23:00Z</dcterms:created>
  <dcterms:modified xsi:type="dcterms:W3CDTF">2019-01-18T08:23:00Z</dcterms:modified>
</cp:coreProperties>
</file>