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DD0E07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D0E0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D0E07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D0E07">
        <w:rPr>
          <w:rFonts w:ascii="Times New Roman" w:hAnsi="Times New Roman"/>
          <w:b/>
        </w:rPr>
        <w:t xml:space="preserve">Znak sprawy: </w:t>
      </w:r>
      <w:r w:rsidR="00037AA9">
        <w:rPr>
          <w:rFonts w:ascii="Times New Roman" w:hAnsi="Times New Roman"/>
          <w:b/>
        </w:rPr>
        <w:t>NA/O/41</w:t>
      </w:r>
      <w:r w:rsidR="003C7634" w:rsidRPr="00DD0E07">
        <w:rPr>
          <w:rFonts w:ascii="Times New Roman" w:hAnsi="Times New Roman"/>
          <w:b/>
        </w:rPr>
        <w:t>/2019</w:t>
      </w:r>
      <w:r w:rsidRPr="00DD0E07">
        <w:rPr>
          <w:rFonts w:ascii="Times New Roman" w:hAnsi="Times New Roman"/>
          <w:b/>
          <w:lang w:val="pl-PL"/>
        </w:rPr>
        <w:t xml:space="preserve"> </w:t>
      </w:r>
      <w:r w:rsidR="003C7634" w:rsidRPr="00DD0E07">
        <w:rPr>
          <w:rFonts w:ascii="Times New Roman" w:hAnsi="Times New Roman"/>
          <w:lang w:val="pl-PL"/>
        </w:rPr>
        <w:t>Rzeszów</w:t>
      </w:r>
      <w:r w:rsidR="00211900" w:rsidRPr="00DD0E07">
        <w:rPr>
          <w:rFonts w:ascii="Times New Roman" w:hAnsi="Times New Roman"/>
        </w:rPr>
        <w:t xml:space="preserve">, </w:t>
      </w:r>
      <w:r w:rsidR="00037AA9">
        <w:rPr>
          <w:rFonts w:ascii="Times New Roman" w:hAnsi="Times New Roman"/>
        </w:rPr>
        <w:t>2019-02-06</w:t>
      </w:r>
    </w:p>
    <w:p w:rsidR="007926B3" w:rsidRPr="00DD0E07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DD0E07" w:rsidRDefault="00CD6A77" w:rsidP="007427DE">
      <w:pPr>
        <w:tabs>
          <w:tab w:val="center" w:pos="4536"/>
          <w:tab w:val="right" w:pos="7371"/>
          <w:tab w:val="right" w:pos="9072"/>
        </w:tabs>
        <w:jc w:val="both"/>
      </w:pPr>
      <w:r>
        <w:t xml:space="preserve">Postępowanie zapytania ofertowego nie podlega ustawie </w:t>
      </w:r>
      <w:r w:rsidR="007427DE" w:rsidRPr="00DD0E07">
        <w:rPr>
          <w:bCs/>
        </w:rPr>
        <w:t xml:space="preserve">z dnia </w:t>
      </w:r>
      <w:r w:rsidR="007427DE" w:rsidRPr="00DD0E07">
        <w:t xml:space="preserve">29 stycznia 2004 roku Prawo zamówień publicznych </w:t>
      </w:r>
      <w:r w:rsidR="003C7634" w:rsidRPr="00DD0E07">
        <w:t>(</w:t>
      </w:r>
      <w:proofErr w:type="spellStart"/>
      <w:r w:rsidR="003C7634" w:rsidRPr="00DD0E07">
        <w:t>t.j</w:t>
      </w:r>
      <w:proofErr w:type="spellEnd"/>
      <w:r w:rsidR="003C7634" w:rsidRPr="00DD0E07">
        <w:t>. Dz. U. z  2018 r. poz. 1986)</w:t>
      </w:r>
    </w:p>
    <w:p w:rsidR="007427DE" w:rsidRPr="00DD0E07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D0E0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D0E07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t>I. ZAMAWIAJĄCY</w:t>
            </w:r>
          </w:p>
          <w:p w:rsidR="007926B3" w:rsidRPr="00DD0E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D0E07">
              <w:rPr>
                <w:lang w:val="pl-PL" w:eastAsia="pl-PL"/>
              </w:rPr>
              <w:t>Politechnika Rzeszowska im. I. Łukasiewicza</w:t>
            </w:r>
          </w:p>
          <w:p w:rsidR="007926B3" w:rsidRPr="00DD0E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D0E07">
              <w:rPr>
                <w:lang w:val="pl-PL" w:eastAsia="pl-PL"/>
              </w:rPr>
              <w:t>al. Powstańców Warszawy 12</w:t>
            </w:r>
          </w:p>
          <w:p w:rsidR="007926B3" w:rsidRPr="00DD0E0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D0E07">
              <w:rPr>
                <w:lang w:val="pl-PL" w:eastAsia="pl-PL"/>
              </w:rPr>
              <w:t xml:space="preserve">35-959 Rzeszów </w:t>
            </w:r>
          </w:p>
          <w:p w:rsidR="007926B3" w:rsidRPr="00DD0E07" w:rsidRDefault="007926B3" w:rsidP="00CD6A77">
            <w:pPr>
              <w:pStyle w:val="Tekstpodstawowy"/>
              <w:spacing w:before="120" w:line="240" w:lineRule="auto"/>
              <w:rPr>
                <w:lang w:val="pl-PL" w:eastAsia="pl-PL"/>
              </w:rPr>
            </w:pPr>
            <w:r w:rsidRPr="00DD0E07">
              <w:rPr>
                <w:lang w:val="pl-PL" w:eastAsia="pl-PL"/>
              </w:rPr>
              <w:t>NIP: 813-026-69-99</w:t>
            </w:r>
          </w:p>
        </w:tc>
      </w:tr>
    </w:tbl>
    <w:p w:rsidR="007926B3" w:rsidRPr="00DD0E07" w:rsidRDefault="007926B3" w:rsidP="00583EF9">
      <w:pPr>
        <w:spacing w:line="360" w:lineRule="auto"/>
        <w:rPr>
          <w:b/>
        </w:rPr>
      </w:pPr>
    </w:p>
    <w:p w:rsidR="007926B3" w:rsidRPr="00DD0E07" w:rsidRDefault="007926B3" w:rsidP="00583EF9">
      <w:pPr>
        <w:spacing w:line="360" w:lineRule="auto"/>
        <w:rPr>
          <w:b/>
        </w:rPr>
      </w:pPr>
      <w:r w:rsidRPr="00DD0E07">
        <w:rPr>
          <w:b/>
        </w:rPr>
        <w:t xml:space="preserve">Osoba prowadząca postępowanie: </w:t>
      </w:r>
    </w:p>
    <w:p w:rsidR="00014627" w:rsidRPr="00DD0E07" w:rsidRDefault="003C7634" w:rsidP="00583EF9">
      <w:pPr>
        <w:spacing w:line="360" w:lineRule="auto"/>
        <w:rPr>
          <w:b/>
        </w:rPr>
      </w:pPr>
      <w:proofErr w:type="spellStart"/>
      <w:r w:rsidRPr="00DD0E07">
        <w:rPr>
          <w:sz w:val="22"/>
          <w:szCs w:val="22"/>
          <w:lang w:val="de-DE"/>
        </w:rPr>
        <w:t>mgr</w:t>
      </w:r>
      <w:proofErr w:type="spellEnd"/>
      <w:r w:rsidRPr="00DD0E07">
        <w:rPr>
          <w:sz w:val="22"/>
          <w:szCs w:val="22"/>
          <w:lang w:val="de-DE"/>
        </w:rPr>
        <w:t xml:space="preserve"> </w:t>
      </w:r>
      <w:r w:rsidR="00037AA9">
        <w:rPr>
          <w:sz w:val="22"/>
          <w:szCs w:val="22"/>
          <w:lang w:val="de-DE"/>
        </w:rPr>
        <w:t xml:space="preserve"> Jarosław Ochał</w:t>
      </w:r>
      <w:r w:rsidR="00014627" w:rsidRPr="00DD0E07">
        <w:rPr>
          <w:sz w:val="22"/>
          <w:szCs w:val="22"/>
          <w:lang w:val="de-DE"/>
        </w:rPr>
        <w:t xml:space="preserve"> -  tel. </w:t>
      </w:r>
      <w:r w:rsidR="00037AA9">
        <w:rPr>
          <w:sz w:val="22"/>
          <w:szCs w:val="22"/>
          <w:lang w:val="de-DE"/>
        </w:rPr>
        <w:t>(17) 8653888</w:t>
      </w:r>
      <w:r w:rsidR="00014627" w:rsidRPr="00DD0E07">
        <w:rPr>
          <w:sz w:val="22"/>
          <w:szCs w:val="22"/>
          <w:lang w:val="en-US"/>
        </w:rPr>
        <w:t xml:space="preserve"> e-mail </w:t>
      </w:r>
      <w:r w:rsidR="00037AA9">
        <w:rPr>
          <w:sz w:val="22"/>
          <w:szCs w:val="22"/>
          <w:lang w:val="en-US"/>
        </w:rPr>
        <w:t>ochal</w:t>
      </w:r>
      <w:r w:rsidRPr="00DD0E07">
        <w:rPr>
          <w:sz w:val="22"/>
          <w:szCs w:val="22"/>
          <w:lang w:val="en-US"/>
        </w:rPr>
        <w:t>@prz.edu.pl</w:t>
      </w:r>
    </w:p>
    <w:p w:rsidR="00211900" w:rsidRPr="009C5A36" w:rsidRDefault="00211900" w:rsidP="009C5A36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D0E07">
        <w:rPr>
          <w:b/>
          <w:bCs/>
          <w:color w:val="000000"/>
        </w:rPr>
        <w:t>II. OPIS PRZEDMIOTU ZAMÓWIENIA</w:t>
      </w:r>
    </w:p>
    <w:p w:rsidR="00211900" w:rsidRPr="00DD0E07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D0E07">
        <w:rPr>
          <w:rFonts w:ascii="Times New Roman" w:hAnsi="Times New Roman"/>
          <w:sz w:val="24"/>
        </w:rPr>
        <w:t>Zamawiający</w:t>
      </w:r>
      <w:r w:rsidR="00855FEA">
        <w:rPr>
          <w:rFonts w:ascii="Times New Roman" w:hAnsi="Times New Roman"/>
          <w:sz w:val="24"/>
        </w:rPr>
        <w:t xml:space="preserve"> nie dopuszcza składania</w:t>
      </w:r>
      <w:r w:rsidRPr="00DD0E07">
        <w:rPr>
          <w:rFonts w:ascii="Times New Roman" w:hAnsi="Times New Roman"/>
          <w:sz w:val="24"/>
        </w:rPr>
        <w:t xml:space="preserve"> ofert częściowych </w:t>
      </w:r>
      <w:r w:rsidR="00855FEA">
        <w:rPr>
          <w:rFonts w:ascii="Times New Roman" w:hAnsi="Times New Roman"/>
          <w:sz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6"/>
      </w:tblGrid>
      <w:tr w:rsidR="00855FEA" w:rsidRPr="00DD0E07" w:rsidTr="00855FEA">
        <w:tc>
          <w:tcPr>
            <w:tcW w:w="8926" w:type="dxa"/>
            <w:shd w:val="clear" w:color="auto" w:fill="F3F3F3"/>
            <w:vAlign w:val="center"/>
          </w:tcPr>
          <w:p w:rsidR="00855FEA" w:rsidRPr="00DD0E07" w:rsidRDefault="00855FE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D0E0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55FEA" w:rsidRPr="00DD0E07" w:rsidTr="00855FEA">
        <w:tc>
          <w:tcPr>
            <w:tcW w:w="8926" w:type="dxa"/>
          </w:tcPr>
          <w:p w:rsidR="00855FEA" w:rsidRPr="00DD0E07" w:rsidRDefault="00855FEA" w:rsidP="00560599">
            <w:pPr>
              <w:spacing w:after="120"/>
              <w:jc w:val="both"/>
            </w:pPr>
            <w:r w:rsidRPr="00DD0E07">
              <w:rPr>
                <w:b/>
              </w:rPr>
              <w:t>Temat</w:t>
            </w:r>
            <w:r w:rsidRPr="00DD0E07">
              <w:t xml:space="preserve">: </w:t>
            </w:r>
            <w:r w:rsidR="00B21EEE" w:rsidRPr="00B21EEE">
              <w:t>Dostawa środków ochrony osobistej dla uczestników stażu</w:t>
            </w:r>
            <w:r w:rsidRPr="00DD0E07">
              <w:t>.</w:t>
            </w:r>
          </w:p>
          <w:p w:rsidR="00855FEA" w:rsidRPr="00DD0E07" w:rsidRDefault="00855FEA" w:rsidP="00560599">
            <w:pPr>
              <w:spacing w:after="120"/>
              <w:jc w:val="both"/>
            </w:pPr>
            <w:r w:rsidRPr="00DD0E07">
              <w:rPr>
                <w:b/>
              </w:rPr>
              <w:t>Wspólny Słownik Zamówień</w:t>
            </w:r>
            <w:r w:rsidRPr="00DD0E07">
              <w:t>:</w:t>
            </w:r>
            <w:r w:rsidRPr="00DD0E07">
              <w:rPr>
                <w:b/>
              </w:rPr>
              <w:t xml:space="preserve"> </w:t>
            </w:r>
            <w:r w:rsidRPr="00DD0E07">
              <w:t>3</w:t>
            </w:r>
            <w:r w:rsidR="00CD6A77">
              <w:t>5113400-3</w:t>
            </w:r>
            <w:r w:rsidRPr="00DD0E07">
              <w:t xml:space="preserve"> </w:t>
            </w:r>
            <w:r w:rsidR="00CD6A77">
              <w:t>–</w:t>
            </w:r>
            <w:r w:rsidRPr="00DD0E07">
              <w:t xml:space="preserve"> </w:t>
            </w:r>
            <w:r w:rsidR="00CD6A77">
              <w:t>Odzież ochronna i zabezpieczająca</w:t>
            </w:r>
          </w:p>
          <w:p w:rsidR="00C8027F" w:rsidRDefault="00855FEA" w:rsidP="00C8027F">
            <w:pPr>
              <w:spacing w:after="120"/>
              <w:jc w:val="both"/>
            </w:pPr>
            <w:r w:rsidRPr="00DD0E07">
              <w:rPr>
                <w:b/>
              </w:rPr>
              <w:t>Opis</w:t>
            </w:r>
            <w:r w:rsidRPr="00DD0E07">
              <w:t xml:space="preserve">: </w:t>
            </w:r>
            <w:r w:rsidR="00C8027F">
              <w:t>Przedmiotem zamówienia jest dostawa środków ochrony osobistej w tym:</w:t>
            </w:r>
          </w:p>
          <w:p w:rsidR="00C8027F" w:rsidRDefault="00C8027F" w:rsidP="00E742B0">
            <w:pPr>
              <w:spacing w:after="120"/>
              <w:ind w:left="209" w:hanging="142"/>
              <w:jc w:val="both"/>
            </w:pPr>
            <w:r>
              <w:t>- trzewiki ochronne</w:t>
            </w:r>
            <w:r w:rsidR="00E742B0">
              <w:t xml:space="preserve"> wyprodukowane zgodnie z </w:t>
            </w:r>
            <w:r w:rsidR="00E742B0" w:rsidRPr="00E3046A">
              <w:t>normą</w:t>
            </w:r>
            <w:r w:rsidR="00E742B0" w:rsidRPr="00E3046A">
              <w:rPr>
                <w:b/>
              </w:rPr>
              <w:t xml:space="preserve"> </w:t>
            </w:r>
            <w:r w:rsidR="00E742B0" w:rsidRPr="00E3046A">
              <w:rPr>
                <w:rStyle w:val="Pogrubienie"/>
                <w:b w:val="0"/>
              </w:rPr>
              <w:t>EN ISO 20345 s3</w:t>
            </w:r>
            <w:r w:rsidR="00A64CE0">
              <w:rPr>
                <w:rStyle w:val="Pogrubienie"/>
                <w:b w:val="0"/>
              </w:rPr>
              <w:t xml:space="preserve"> lub równoważną</w:t>
            </w:r>
            <w:r w:rsidR="00E742B0">
              <w:t xml:space="preserve">, z kompozytowym </w:t>
            </w:r>
            <w:proofErr w:type="spellStart"/>
            <w:r w:rsidR="00E742B0">
              <w:t>podnoskiem</w:t>
            </w:r>
            <w:proofErr w:type="spellEnd"/>
            <w:r w:rsidR="00E742B0">
              <w:t xml:space="preserve"> i </w:t>
            </w:r>
            <w:proofErr w:type="spellStart"/>
            <w:r w:rsidR="00E742B0">
              <w:t>kevlarową</w:t>
            </w:r>
            <w:proofErr w:type="spellEnd"/>
            <w:r w:rsidR="00E742B0">
              <w:t xml:space="preserve"> wkładką antyprzebiciową. Olejoodporna podeszwa zewnętrzna SRC wykonana z PU/TPU</w:t>
            </w:r>
            <w:r w:rsidR="009C5A36">
              <w:t xml:space="preserve"> – 47 par</w:t>
            </w:r>
            <w:r w:rsidR="002D612C">
              <w:t>.</w:t>
            </w:r>
          </w:p>
          <w:p w:rsidR="00C8027F" w:rsidRDefault="00C8027F" w:rsidP="00C8027F">
            <w:pPr>
              <w:spacing w:after="120"/>
              <w:ind w:left="209" w:hanging="142"/>
              <w:jc w:val="both"/>
            </w:pPr>
            <w:r>
              <w:t xml:space="preserve">- okulary ochronne </w:t>
            </w:r>
            <w:r w:rsidR="00E3046A">
              <w:t>bezbarwne z regulowanymi ramionami, szkła z poliwęglanu z powłoką zabezpieczającą prz</w:t>
            </w:r>
            <w:r w:rsidR="002D612C">
              <w:t xml:space="preserve">ed parowaniem oraz zarysowaniem – 47 szt. </w:t>
            </w:r>
          </w:p>
          <w:p w:rsidR="00E3046A" w:rsidRDefault="00E3046A" w:rsidP="00C8027F">
            <w:pPr>
              <w:spacing w:after="120"/>
              <w:ind w:left="209" w:hanging="142"/>
              <w:jc w:val="both"/>
            </w:pPr>
            <w:r>
              <w:t xml:space="preserve">- okulary ochronne przeciwodpryskowe z ochroną z przodu i z boku przed odpryskami ciał stałych o niskiej energii uderzenia, oraz rozbryzgami cieczy. Konstrukcja umożliwiająca </w:t>
            </w:r>
            <w:r>
              <w:br/>
              <w:t xml:space="preserve">stosowanie ich z okularami korekcyjnymi </w:t>
            </w:r>
            <w:r w:rsidR="002D612C">
              <w:t xml:space="preserve">– 47 szt. </w:t>
            </w:r>
          </w:p>
          <w:p w:rsidR="00A64CE0" w:rsidRDefault="00C8027F" w:rsidP="00CD6A77">
            <w:pPr>
              <w:spacing w:after="120"/>
              <w:ind w:left="209" w:hanging="142"/>
              <w:jc w:val="both"/>
            </w:pPr>
            <w:r>
              <w:t>- rękawice</w:t>
            </w:r>
            <w:r w:rsidR="004928B8">
              <w:t xml:space="preserve"> </w:t>
            </w:r>
            <w:proofErr w:type="spellStart"/>
            <w:r w:rsidR="004928B8">
              <w:t>kevlarowe</w:t>
            </w:r>
            <w:proofErr w:type="spellEnd"/>
            <w:r>
              <w:t xml:space="preserve"> antyprzepięciowe</w:t>
            </w:r>
            <w:r w:rsidR="00E3046A">
              <w:t xml:space="preserve"> co najmniej 3</w:t>
            </w:r>
            <w:r w:rsidR="004928B8">
              <w:t xml:space="preserve"> klasy</w:t>
            </w:r>
            <w:r>
              <w:t xml:space="preserve">, </w:t>
            </w:r>
            <w:r w:rsidR="004928B8">
              <w:t>bezszwowe wykonanie</w:t>
            </w:r>
            <w:r w:rsidR="00E3046A">
              <w:t xml:space="preserve"> na mas</w:t>
            </w:r>
            <w:r w:rsidR="009C5A36">
              <w:t xml:space="preserve">zynie o </w:t>
            </w:r>
            <w:proofErr w:type="spellStart"/>
            <w:r w:rsidR="009C5A36">
              <w:t>uigleniu</w:t>
            </w:r>
            <w:proofErr w:type="spellEnd"/>
            <w:r w:rsidR="009C5A36">
              <w:t xml:space="preserve"> 10, p</w:t>
            </w:r>
            <w:r w:rsidR="004928B8">
              <w:t>owleczone nitrylem</w:t>
            </w:r>
            <w:r w:rsidR="00E3046A">
              <w:t xml:space="preserve"> </w:t>
            </w:r>
            <w:r w:rsidR="00A64CE0">
              <w:t xml:space="preserve"> A600</w:t>
            </w:r>
            <w:r w:rsidR="009C5A36">
              <w:t xml:space="preserve"> – 47 par</w:t>
            </w:r>
            <w:r w:rsidR="002D612C">
              <w:t>.</w:t>
            </w:r>
          </w:p>
          <w:p w:rsidR="00D014E2" w:rsidRDefault="00D014E2" w:rsidP="00CD6A77">
            <w:pPr>
              <w:spacing w:after="120"/>
              <w:ind w:left="209" w:hanging="142"/>
              <w:jc w:val="both"/>
            </w:pPr>
            <w:r>
              <w:t xml:space="preserve">  Zamawiający przekaże wybranemu wykonawcy rozmiary trzewików i rękawic</w:t>
            </w:r>
            <w:r w:rsidR="009C5A36">
              <w:t xml:space="preserve"> po zrekrutowaniu uczestników stażu tj.</w:t>
            </w:r>
            <w:r>
              <w:t xml:space="preserve"> do dnia 18.02.2019r.</w:t>
            </w:r>
          </w:p>
          <w:p w:rsidR="009C5A36" w:rsidRDefault="009C5A36" w:rsidP="00CD6A77">
            <w:pPr>
              <w:spacing w:after="120"/>
              <w:ind w:left="209" w:hanging="142"/>
              <w:jc w:val="both"/>
            </w:pPr>
            <w:r>
              <w:t xml:space="preserve">Wymagane oznaczenie wyrobów </w:t>
            </w:r>
            <w:r w:rsidR="00A33548">
              <w:t>znakiem CE.</w:t>
            </w:r>
          </w:p>
          <w:p w:rsidR="00855FEA" w:rsidRPr="00DD0E07" w:rsidRDefault="00855FEA" w:rsidP="005605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DD0E07">
              <w:rPr>
                <w:rFonts w:ascii="Times New Roman" w:hAnsi="Times New Roman"/>
                <w:sz w:val="24"/>
                <w:szCs w:val="24"/>
              </w:rPr>
              <w:t>.</w:t>
            </w:r>
            <w:r w:rsidRPr="00DD0E0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C5FBC" w:rsidRPr="00DD0E07" w:rsidRDefault="00855FEA" w:rsidP="000C5FBC">
      <w:pPr>
        <w:numPr>
          <w:ilvl w:val="0"/>
          <w:numId w:val="23"/>
        </w:numPr>
        <w:spacing w:after="120"/>
        <w:jc w:val="both"/>
      </w:pPr>
      <w:r>
        <w:lastRenderedPageBreak/>
        <w:t>O</w:t>
      </w:r>
      <w:r w:rsidR="00211900" w:rsidRPr="00DD0E07">
        <w:t>ferty nie zawierające pełnego</w:t>
      </w:r>
      <w:r>
        <w:t xml:space="preserve"> zakresu przedmiotu zamówienia</w:t>
      </w:r>
      <w:r w:rsidR="00211900" w:rsidRPr="00DD0E07">
        <w:t xml:space="preserve"> zostaną odrzucone.</w:t>
      </w:r>
    </w:p>
    <w:p w:rsidR="000C5FBC" w:rsidRPr="00DD0E07" w:rsidRDefault="000C5FBC" w:rsidP="00CD6A77">
      <w:pPr>
        <w:spacing w:after="120"/>
        <w:ind w:left="360"/>
        <w:jc w:val="both"/>
      </w:pPr>
    </w:p>
    <w:p w:rsidR="00607971" w:rsidRPr="00DD0E07" w:rsidRDefault="00607971" w:rsidP="00607971">
      <w:pPr>
        <w:spacing w:before="120" w:after="120"/>
        <w:rPr>
          <w:b/>
          <w:bCs/>
          <w:color w:val="000000"/>
        </w:rPr>
      </w:pPr>
      <w:r w:rsidRPr="00DD0E07">
        <w:rPr>
          <w:b/>
          <w:bCs/>
          <w:color w:val="000000"/>
        </w:rPr>
        <w:t>III. TERMIN REALIZACJI</w:t>
      </w:r>
    </w:p>
    <w:p w:rsidR="00607971" w:rsidRPr="00DD0E07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A1F3B" w:rsidRPr="00DD0E07" w:rsidTr="00DA1F3B">
        <w:tc>
          <w:tcPr>
            <w:tcW w:w="8640" w:type="dxa"/>
          </w:tcPr>
          <w:p w:rsidR="00DA1F3B" w:rsidRPr="00DD0E07" w:rsidRDefault="00855FEA" w:rsidP="00855FEA">
            <w:pPr>
              <w:pStyle w:val="Tekstpodstawowy"/>
            </w:pPr>
            <w:r>
              <w:rPr>
                <w:b/>
                <w:lang w:val="pl-PL"/>
              </w:rPr>
              <w:t>Do dnia 22.02.2019 r.</w:t>
            </w:r>
            <w:r w:rsidR="00DA1F3B" w:rsidRPr="00DD0E07">
              <w:t xml:space="preserve"> </w:t>
            </w:r>
          </w:p>
        </w:tc>
      </w:tr>
    </w:tbl>
    <w:p w:rsidR="00211900" w:rsidRPr="00DD0E07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10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4"/>
      </w:tblGrid>
      <w:tr w:rsidR="00211900" w:rsidRPr="00DD0E07" w:rsidTr="00F80BDA">
        <w:trPr>
          <w:trHeight w:val="2117"/>
          <w:jc w:val="center"/>
        </w:trPr>
        <w:tc>
          <w:tcPr>
            <w:tcW w:w="10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BC" w:rsidRPr="00DD0E07" w:rsidRDefault="000C5FBC" w:rsidP="000C5FBC">
            <w:pPr>
              <w:spacing w:before="120"/>
              <w:rPr>
                <w:b/>
                <w:bCs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t>IV. OPIS SPOSOBU PRZYGOTOWANIA OFERTY</w:t>
            </w:r>
          </w:p>
          <w:p w:rsidR="000C5FBC" w:rsidRPr="002D612C" w:rsidRDefault="000C5FBC" w:rsidP="000C5FBC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D612C">
              <w:rPr>
                <w:b/>
                <w:bCs/>
                <w:iCs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0C5FBC" w:rsidRPr="00DD0E07" w:rsidRDefault="000C5FBC" w:rsidP="000C5FBC">
            <w:pPr>
              <w:spacing w:before="120"/>
              <w:rPr>
                <w:b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t xml:space="preserve">2 Do oferty należy dołączyć </w:t>
            </w:r>
            <w:r w:rsidRPr="00DD0E07">
              <w:rPr>
                <w:b/>
                <w:color w:val="000000"/>
              </w:rPr>
              <w:t>aktualny odpis z właściwego rejestru lub z centralnej ewidencji i informacji o działalności gospodarczej</w:t>
            </w:r>
          </w:p>
          <w:p w:rsidR="000C5FBC" w:rsidRPr="00DD0E07" w:rsidRDefault="000C5FBC" w:rsidP="000C5FBC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D0E07">
              <w:rPr>
                <w:b/>
                <w:bCs/>
                <w:color w:val="000000"/>
                <w:u w:val="single"/>
              </w:rPr>
              <w:t xml:space="preserve">3. Do oferty należy dołączyć </w:t>
            </w:r>
            <w:r w:rsidR="002D612C">
              <w:rPr>
                <w:b/>
                <w:bCs/>
                <w:color w:val="000000"/>
                <w:u w:val="single"/>
              </w:rPr>
              <w:t xml:space="preserve">karty charakterystyki produktów oraz </w:t>
            </w:r>
            <w:r w:rsidRPr="00DD0E07">
              <w:rPr>
                <w:b/>
                <w:bCs/>
                <w:color w:val="000000"/>
                <w:u w:val="single"/>
              </w:rPr>
              <w:t>szczegółową wycenę zawierającą ceny jednostkowe brutto za poszczególne pozycje składające się na całość zadania wraz z informacjami o nazwie producenta oraz numerami katalogowymi oferowanych produktów.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12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12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DD0E0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DD0E0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DD0E0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12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0" w:after="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0" w:after="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0C5FBC" w:rsidRPr="00DD0E07" w:rsidRDefault="000C5FBC" w:rsidP="002D612C">
            <w:pPr>
              <w:pStyle w:val="Nagwek2"/>
              <w:tabs>
                <w:tab w:val="num" w:pos="164"/>
                <w:tab w:val="left" w:pos="306"/>
              </w:tabs>
              <w:spacing w:before="0" w:after="0"/>
              <w:ind w:left="306" w:hanging="306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DD0E07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0C5FBC" w:rsidRPr="00DD0E07" w:rsidRDefault="000C5FBC" w:rsidP="000C5FBC">
            <w:pPr>
              <w:spacing w:before="120"/>
              <w:rPr>
                <w:color w:val="000000"/>
                <w:u w:val="single"/>
              </w:rPr>
            </w:pPr>
            <w:r w:rsidRPr="00DD0E07">
              <w:rPr>
                <w:color w:val="000000"/>
                <w:u w:val="single"/>
              </w:rPr>
              <w:t>Oferta powinna zawierać:</w:t>
            </w:r>
          </w:p>
          <w:p w:rsidR="000C5FBC" w:rsidRPr="00DD0E07" w:rsidRDefault="000C5FBC" w:rsidP="000C5FB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D0E07">
              <w:rPr>
                <w:color w:val="000000"/>
              </w:rPr>
              <w:t>Dane teleadresowe firmy - numer NIP , REGON firmy itp.</w:t>
            </w:r>
          </w:p>
          <w:p w:rsidR="000C5FBC" w:rsidRPr="00DD0E07" w:rsidRDefault="000C5FBC" w:rsidP="000C5FB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D0E07">
              <w:rPr>
                <w:color w:val="000000"/>
              </w:rPr>
              <w:t>Wskazanie osoby do kontaktu w sprawie oferty (numer telefonu i e-mail).</w:t>
            </w:r>
          </w:p>
          <w:p w:rsidR="000C5FBC" w:rsidRPr="00DD0E07" w:rsidRDefault="000C5FBC" w:rsidP="000C5FB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D0E07">
              <w:rPr>
                <w:color w:val="000000"/>
              </w:rPr>
              <w:t>Proponowaną cenę brutto za realizację zamówienia.</w:t>
            </w:r>
          </w:p>
          <w:p w:rsidR="00211900" w:rsidRPr="00DD0E07" w:rsidRDefault="000C5FBC" w:rsidP="000C5FBC">
            <w:pPr>
              <w:spacing w:before="120"/>
            </w:pPr>
            <w:r w:rsidRPr="00DD0E07">
              <w:t>Oferta złożona przez wykonawcę nie jest ofertą w rozumieniu KC.</w:t>
            </w:r>
          </w:p>
        </w:tc>
      </w:tr>
      <w:tr w:rsidR="00211900" w:rsidRPr="00DD0E07" w:rsidTr="00082E5B">
        <w:trPr>
          <w:trHeight w:val="1119"/>
          <w:jc w:val="center"/>
        </w:trPr>
        <w:tc>
          <w:tcPr>
            <w:tcW w:w="10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B97" w:rsidRPr="00DD0E07" w:rsidRDefault="008A4B97" w:rsidP="008A4B97">
            <w:pPr>
              <w:spacing w:before="120"/>
              <w:rPr>
                <w:b/>
                <w:bCs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t>V. KRYTERIA OCENY OFERT</w:t>
            </w:r>
          </w:p>
          <w:p w:rsidR="008A4B97" w:rsidRPr="00DD0E07" w:rsidRDefault="008A4B97" w:rsidP="008A4B97">
            <w:pPr>
              <w:jc w:val="both"/>
              <w:rPr>
                <w:color w:val="000000"/>
              </w:rPr>
            </w:pPr>
            <w:r w:rsidRPr="00DD0E07">
              <w:rPr>
                <w:color w:val="000000"/>
              </w:rPr>
              <w:t xml:space="preserve">Przy ocenie i porównaniu ofert zastosowane będą następujące kryteria: </w:t>
            </w:r>
          </w:p>
          <w:p w:rsidR="008A4B97" w:rsidRPr="00DD0E07" w:rsidRDefault="008A4B97" w:rsidP="008A4B9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D0E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8A4B97" w:rsidRPr="00DD0E07" w:rsidRDefault="008A4B97" w:rsidP="008A4B97">
            <w:pPr>
              <w:jc w:val="both"/>
              <w:rPr>
                <w:b/>
              </w:rPr>
            </w:pPr>
            <w:r w:rsidRPr="00DD0E07">
              <w:rPr>
                <w:b/>
              </w:rPr>
              <w:t>Ocena złożonych ofert w zakresie kryterium „Cena”</w:t>
            </w:r>
            <w:r w:rsidRPr="00DD0E07">
              <w:t xml:space="preserve"> zostanie dokonana na podstawie podanej przez Wykonawcę całkowitej ceny brutto. Oferty zostaną ocenione przy zastosowaniu poniższego wzoru:</w:t>
            </w:r>
          </w:p>
          <w:p w:rsidR="00A33548" w:rsidRDefault="008A4B97" w:rsidP="008A4B97">
            <w:pPr>
              <w:jc w:val="both"/>
            </w:pPr>
            <w:r w:rsidRPr="00DD0E07">
              <w:tab/>
              <w:t xml:space="preserve">                                           </w:t>
            </w:r>
          </w:p>
          <w:p w:rsidR="008A4B97" w:rsidRPr="00DD0E07" w:rsidRDefault="00A33548" w:rsidP="008A4B97">
            <w:pPr>
              <w:jc w:val="both"/>
            </w:pPr>
            <w:r>
              <w:lastRenderedPageBreak/>
              <w:t xml:space="preserve">                                                       </w:t>
            </w:r>
            <w:r w:rsidR="008A4B97" w:rsidRPr="00DD0E07">
              <w:t xml:space="preserve">        cena najniższa</w:t>
            </w:r>
          </w:p>
          <w:p w:rsidR="008A4B97" w:rsidRPr="00DD0E07" w:rsidRDefault="008A4B97" w:rsidP="008A4B97">
            <w:pPr>
              <w:jc w:val="both"/>
            </w:pPr>
            <w:r w:rsidRPr="00DD0E07">
              <w:t>Liczba pkt. oferty ocenianej =</w:t>
            </w:r>
            <w:proofErr w:type="spellStart"/>
            <w:r w:rsidRPr="00DD0E07">
              <w:t>Kc</w:t>
            </w:r>
            <w:proofErr w:type="spellEnd"/>
            <w:r w:rsidRPr="00DD0E07">
              <w:t xml:space="preserve"> = -------------------------------- x </w:t>
            </w:r>
            <w:r w:rsidR="00A33548">
              <w:t>100</w:t>
            </w:r>
          </w:p>
          <w:p w:rsidR="008A4B97" w:rsidRPr="00DD0E07" w:rsidRDefault="008A4B97" w:rsidP="008A4B97">
            <w:pPr>
              <w:jc w:val="both"/>
            </w:pPr>
            <w:r w:rsidRPr="00DD0E07">
              <w:t xml:space="preserve">                                                           cena oferty ocenianej</w:t>
            </w:r>
          </w:p>
          <w:p w:rsidR="008A4B97" w:rsidRPr="00DD0E07" w:rsidRDefault="008A4B97" w:rsidP="008A4B97">
            <w:pPr>
              <w:spacing w:before="120"/>
              <w:jc w:val="both"/>
              <w:rPr>
                <w:color w:val="000000"/>
              </w:rPr>
            </w:pPr>
            <w:r w:rsidRPr="00DD0E07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DD0E07" w:rsidRDefault="008A4B97" w:rsidP="008A4B97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D0E07"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RPr="00DD0E07" w:rsidTr="00F80BDA">
        <w:trPr>
          <w:trHeight w:val="1630"/>
          <w:jc w:val="center"/>
        </w:trPr>
        <w:tc>
          <w:tcPr>
            <w:tcW w:w="10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B97" w:rsidRPr="00DD0E07" w:rsidRDefault="008A4B97" w:rsidP="008A4B97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211900" w:rsidRPr="00DD0E07" w:rsidRDefault="008A4B97" w:rsidP="0078797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DD0E07">
              <w:rPr>
                <w:color w:val="000000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211900" w:rsidRPr="00DD0E07" w:rsidTr="00F80BDA">
        <w:trPr>
          <w:trHeight w:val="2923"/>
          <w:jc w:val="center"/>
        </w:trPr>
        <w:tc>
          <w:tcPr>
            <w:tcW w:w="10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D0E0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0E07">
              <w:rPr>
                <w:b/>
                <w:bCs/>
                <w:color w:val="000000"/>
              </w:rPr>
              <w:t>VI</w:t>
            </w:r>
            <w:r w:rsidR="00211900" w:rsidRPr="00DD0E07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DD0E07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DD0E07">
              <w:rPr>
                <w:color w:val="000000"/>
              </w:rPr>
              <w:t xml:space="preserve">Ofertę należy przygotować </w:t>
            </w:r>
            <w:r w:rsidR="002D612C">
              <w:rPr>
                <w:color w:val="000000"/>
              </w:rPr>
              <w:t>w formie pisemnej</w:t>
            </w:r>
            <w:r w:rsidRPr="00DD0E07">
              <w:rPr>
                <w:color w:val="000000"/>
              </w:rPr>
              <w:t xml:space="preserve"> </w:t>
            </w:r>
            <w:r w:rsidR="002D612C">
              <w:rPr>
                <w:color w:val="000000"/>
              </w:rPr>
              <w:t xml:space="preserve"> i złożyć w zamkniętym opakowaniu oznaczon</w:t>
            </w:r>
            <w:r w:rsidR="00CD6A77">
              <w:rPr>
                <w:color w:val="000000"/>
              </w:rPr>
              <w:t>ym</w:t>
            </w:r>
            <w:r w:rsidRPr="00DD0E07">
              <w:rPr>
                <w:color w:val="000000"/>
              </w:rPr>
              <w:t xml:space="preserve">: </w:t>
            </w:r>
            <w:r w:rsidR="00393B64" w:rsidRPr="00DD0E07">
              <w:t xml:space="preserve">„Oferta na: </w:t>
            </w:r>
            <w:r w:rsidR="00CD6A77" w:rsidRPr="00B21EEE">
              <w:t>Dostawa środków ochrony osobistej dla uczestników stażu</w:t>
            </w:r>
            <w:r w:rsidR="00CD6A77" w:rsidRPr="00DD0E07">
              <w:t>.</w:t>
            </w:r>
            <w:r w:rsidR="00CD6A77">
              <w:t xml:space="preserve"> </w:t>
            </w:r>
            <w:r w:rsidR="00393B64" w:rsidRPr="00DD0E07">
              <w:t xml:space="preserve">NIE OTWIERAĆ przed </w:t>
            </w:r>
            <w:r w:rsidR="00CD6A77">
              <w:t>2019-02-13</w:t>
            </w:r>
            <w:r w:rsidR="00393B64" w:rsidRPr="00DD0E07">
              <w:t xml:space="preserve"> godz. </w:t>
            </w:r>
            <w:r w:rsidR="003C7634" w:rsidRPr="00DD0E07">
              <w:t>10:15</w:t>
            </w:r>
            <w:r w:rsidR="00393B64" w:rsidRPr="00DD0E07">
              <w:t xml:space="preserve"> - </w:t>
            </w:r>
            <w:r w:rsidR="00CD6A77">
              <w:rPr>
                <w:b/>
              </w:rPr>
              <w:t>NA/O/41</w:t>
            </w:r>
            <w:r w:rsidR="003C7634" w:rsidRPr="00DD0E07">
              <w:rPr>
                <w:b/>
              </w:rPr>
              <w:t>/2019</w:t>
            </w:r>
            <w:r w:rsidR="00393B64" w:rsidRPr="00DD0E07">
              <w:t>”</w:t>
            </w:r>
          </w:p>
          <w:p w:rsidR="0078797B" w:rsidRPr="00DD0E07" w:rsidRDefault="0078797B" w:rsidP="0078797B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8797B" w:rsidRPr="00DD0E07" w:rsidRDefault="0078797B" w:rsidP="0078797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DD0E0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</w:p>
          <w:p w:rsidR="0078797B" w:rsidRPr="00DD0E07" w:rsidRDefault="0078797B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DD0E0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D0E07">
              <w:rPr>
                <w:color w:val="000000"/>
              </w:rPr>
              <w:t>Nieprzekraczalny termin dostarczenia oferty:</w:t>
            </w:r>
            <w:r w:rsidRPr="00DD0E07">
              <w:rPr>
                <w:rStyle w:val="apple-converted-space"/>
                <w:color w:val="000000"/>
              </w:rPr>
              <w:t> </w:t>
            </w:r>
          </w:p>
          <w:p w:rsidR="00EB415D" w:rsidRPr="00DD0E0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D0E07">
              <w:rPr>
                <w:rFonts w:ascii="Times New Roman" w:hAnsi="Times New Roman"/>
                <w:b/>
                <w:sz w:val="24"/>
                <w:szCs w:val="24"/>
              </w:rPr>
              <w:t>Miejsce i termin składania ofert:</w:t>
            </w:r>
            <w:r w:rsidR="005D2318" w:rsidRPr="00DD0E07">
              <w:rPr>
                <w:rFonts w:ascii="Times New Roman" w:hAnsi="Times New Roman"/>
                <w:sz w:val="24"/>
                <w:szCs w:val="24"/>
              </w:rPr>
              <w:t xml:space="preserve"> oferty należy składać </w:t>
            </w:r>
            <w:r w:rsidR="005D2318"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="005D2318" w:rsidRPr="00DD0E07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5D2318"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="005D2318" w:rsidRPr="00DD0E07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5D2318"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5D2318" w:rsidRPr="00DD0E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="00CD6A77" w:rsidRPr="00B27E20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ochal@prz.edu.pl</w:t>
              </w:r>
            </w:hyperlink>
            <w:r w:rsidR="005D2318" w:rsidRPr="00DD0E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5D2318" w:rsidRPr="00DD0E07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Pr="00DD0E07">
              <w:rPr>
                <w:rFonts w:ascii="Times New Roman" w:hAnsi="Times New Roman"/>
                <w:sz w:val="24"/>
              </w:rPr>
              <w:t xml:space="preserve">do dnia </w:t>
            </w:r>
            <w:r w:rsidR="00CD6A77">
              <w:rPr>
                <w:rFonts w:ascii="Times New Roman" w:hAnsi="Times New Roman"/>
                <w:sz w:val="24"/>
              </w:rPr>
              <w:t>2019-02-13</w:t>
            </w:r>
            <w:r w:rsidRPr="00DD0E07">
              <w:rPr>
                <w:rFonts w:ascii="Times New Roman" w:hAnsi="Times New Roman"/>
                <w:sz w:val="24"/>
              </w:rPr>
              <w:t xml:space="preserve"> do godz. </w:t>
            </w:r>
            <w:r w:rsidR="003C7634" w:rsidRPr="00DD0E07">
              <w:rPr>
                <w:rFonts w:ascii="Times New Roman" w:hAnsi="Times New Roman"/>
                <w:sz w:val="24"/>
              </w:rPr>
              <w:t>10:00</w:t>
            </w:r>
            <w:r w:rsidRPr="00DD0E07">
              <w:rPr>
                <w:rFonts w:ascii="Times New Roman" w:hAnsi="Times New Roman"/>
                <w:sz w:val="24"/>
              </w:rPr>
              <w:t>.</w:t>
            </w:r>
          </w:p>
          <w:p w:rsidR="00EB415D" w:rsidRPr="00DD0E07" w:rsidRDefault="00EB415D" w:rsidP="00EB415D">
            <w:pPr>
              <w:spacing w:after="120"/>
              <w:jc w:val="both"/>
              <w:rPr>
                <w:bCs/>
              </w:rPr>
            </w:pPr>
            <w:r w:rsidRPr="00DD0E07">
              <w:rPr>
                <w:b/>
              </w:rPr>
              <w:t xml:space="preserve">Termin związania ofertą: </w:t>
            </w:r>
            <w:r w:rsidR="003C7634" w:rsidRPr="00DD0E07">
              <w:t>30</w:t>
            </w:r>
            <w:r w:rsidRPr="00DD0E07">
              <w:t xml:space="preserve"> dn</w:t>
            </w:r>
            <w:r w:rsidRPr="00DD0E07">
              <w:rPr>
                <w:bCs/>
              </w:rPr>
              <w:t>i</w:t>
            </w:r>
          </w:p>
          <w:p w:rsidR="00EB415D" w:rsidRPr="00DD0E07" w:rsidRDefault="00F00921" w:rsidP="005D231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D0E0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D6A7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2019-02-13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C7634"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C7634"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C7634"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DD0E0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RPr="00DD0E07" w:rsidTr="00F80BDA">
        <w:trPr>
          <w:trHeight w:val="568"/>
          <w:jc w:val="center"/>
        </w:trPr>
        <w:tc>
          <w:tcPr>
            <w:tcW w:w="104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DD0E07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tbl>
            <w:tblPr>
              <w:tblpPr w:leftFromText="141" w:rightFromText="141" w:vertAnchor="text" w:horzAnchor="margin" w:tblpY="-141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CD6A77" w:rsidRPr="00DD0E07" w:rsidTr="00CD6A77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CD6A77" w:rsidRPr="00DD0E07" w:rsidRDefault="00CD6A77" w:rsidP="00CD6A77">
                  <w:pPr>
                    <w:rPr>
                      <w:bCs/>
                      <w:color w:val="000000"/>
                      <w:spacing w:val="-6"/>
                    </w:rPr>
                  </w:pPr>
                  <w:r w:rsidRPr="00DD0E07">
                    <w:rPr>
                      <w:bCs/>
                      <w:color w:val="000000"/>
                      <w:spacing w:val="-6"/>
                    </w:rPr>
                    <w:t xml:space="preserve">IX. Zamawiający zastrzega sobie prawo zmiany warunków postępowania do momentu otwarcia ofert. </w:t>
                  </w:r>
                </w:p>
              </w:tc>
            </w:tr>
            <w:tr w:rsidR="00CD6A77" w:rsidRPr="00DD0E07" w:rsidTr="00CD6A77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CD6A77" w:rsidRPr="00DD0E07" w:rsidRDefault="00CD6A77" w:rsidP="00CD6A77">
                  <w:pPr>
                    <w:jc w:val="both"/>
                    <w:rPr>
                      <w:spacing w:val="-6"/>
                    </w:rPr>
                  </w:pPr>
                  <w:r w:rsidRPr="00DD0E07">
                    <w:rPr>
                      <w:spacing w:val="-6"/>
                    </w:rPr>
                    <w:t>X. Oferty złożone po terminie wyznaczonym na składanie ofert zostaną zwrócone bez rozpatrywania.</w:t>
                  </w:r>
                </w:p>
              </w:tc>
            </w:tr>
            <w:tr w:rsidR="00CD6A77" w:rsidRPr="00DD0E07" w:rsidTr="00CD6A77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CD6A77" w:rsidRPr="00DD0E07" w:rsidRDefault="00CD6A77" w:rsidP="00CD6A77">
                  <w:pPr>
                    <w:rPr>
                      <w:bCs/>
                      <w:color w:val="000000"/>
                    </w:rPr>
                  </w:pPr>
                  <w:r w:rsidRPr="00DD0E07">
                    <w:rPr>
                      <w:bCs/>
                      <w:color w:val="000000"/>
                    </w:rPr>
                    <w:t xml:space="preserve">XII. Od rozstrzygnięcia Zamawiającego nie przysługuje odwołanie.  </w:t>
                  </w:r>
                </w:p>
              </w:tc>
            </w:tr>
            <w:tr w:rsidR="00CD6A77" w:rsidRPr="00DD0E07" w:rsidTr="00CD6A77">
              <w:trPr>
                <w:trHeight w:val="403"/>
              </w:trPr>
              <w:tc>
                <w:tcPr>
                  <w:tcW w:w="10248" w:type="dxa"/>
                  <w:vAlign w:val="center"/>
                </w:tcPr>
                <w:p w:rsidR="00CD6A77" w:rsidRPr="00DD0E07" w:rsidRDefault="00CD6A77" w:rsidP="00017F5E">
                  <w:pPr>
                    <w:suppressAutoHyphens/>
                    <w:spacing w:line="256" w:lineRule="auto"/>
                    <w:contextualSpacing/>
                    <w:jc w:val="both"/>
                    <w:rPr>
                      <w:rFonts w:eastAsia="Calibri"/>
                      <w:b/>
                      <w:bCs/>
                      <w:lang w:eastAsia="ar-SA"/>
                    </w:rPr>
                  </w:pPr>
                  <w:r w:rsidRPr="00DD0E07">
                    <w:rPr>
                      <w:rFonts w:eastAsia="Calibri"/>
                      <w:lang w:eastAsia="en-US"/>
                    </w:rPr>
                    <w:t xml:space="preserve">XII </w:t>
                  </w:r>
                  <w:r w:rsidR="00017F5E">
                    <w:rPr>
                      <w:rFonts w:eastAsia="Calibri"/>
                      <w:lang w:eastAsia="en-US"/>
                    </w:rPr>
                    <w:t>Wykonawca</w:t>
                  </w:r>
                  <w:r w:rsidRPr="00DD0E07">
                    <w:rPr>
                      <w:rFonts w:eastAsia="Calibri"/>
                      <w:lang w:eastAsia="en-US"/>
                    </w:rPr>
                    <w:t xml:space="preserve"> powołując się na </w:t>
                  </w:r>
                  <w:r w:rsidR="00017F5E">
                    <w:rPr>
                      <w:rFonts w:eastAsia="Calibri"/>
                      <w:lang w:eastAsia="en-US"/>
                    </w:rPr>
                    <w:t>znak sprawy</w:t>
                  </w:r>
                  <w:r w:rsidRPr="00DD0E07">
                    <w:rPr>
                      <w:rFonts w:eastAsia="Calibri"/>
                      <w:lang w:eastAsia="en-US"/>
                    </w:rPr>
                    <w:t xml:space="preserve"> zapytania ofertowego</w:t>
                  </w:r>
                  <w:r w:rsidR="00017F5E">
                    <w:rPr>
                      <w:rFonts w:eastAsia="Calibri"/>
                      <w:lang w:eastAsia="en-US"/>
                    </w:rPr>
                    <w:t>, może</w:t>
                  </w:r>
                  <w:r w:rsidRPr="00DD0E07">
                    <w:rPr>
                      <w:rFonts w:eastAsia="Calibri"/>
                      <w:lang w:eastAsia="en-US"/>
                    </w:rPr>
                    <w:t xml:space="preserve"> kierować pytania do Zamaw</w:t>
                  </w:r>
                  <w:r w:rsidR="00017F5E">
                    <w:rPr>
                      <w:rFonts w:eastAsia="Calibri"/>
                      <w:lang w:eastAsia="en-US"/>
                    </w:rPr>
                    <w:t>iającego na adres</w:t>
                  </w:r>
                  <w:r w:rsidRPr="00DD0E07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DD0E07">
                    <w:rPr>
                      <w:rFonts w:eastAsia="Calibri"/>
                      <w:lang w:val="en-US" w:eastAsia="en-US"/>
                    </w:rPr>
                    <w:t>e-</w:t>
                  </w:r>
                  <w:proofErr w:type="spellStart"/>
                  <w:r w:rsidRPr="00DD0E07">
                    <w:rPr>
                      <w:rFonts w:eastAsia="Calibri"/>
                      <w:lang w:val="en-US" w:eastAsia="en-US"/>
                    </w:rPr>
                    <w:t>mailem</w:t>
                  </w:r>
                  <w:proofErr w:type="spellEnd"/>
                  <w:r w:rsidRPr="00DD0E07">
                    <w:rPr>
                      <w:rFonts w:eastAsia="Calibri"/>
                      <w:lang w:val="en-US" w:eastAsia="en-US"/>
                    </w:rPr>
                    <w:t xml:space="preserve">: </w:t>
                  </w:r>
                  <w:hyperlink r:id="rId8" w:history="1">
                    <w:r w:rsidR="00017F5E" w:rsidRPr="00B27E20">
                      <w:rPr>
                        <w:rStyle w:val="Hipercze"/>
                        <w:rFonts w:eastAsia="Calibri"/>
                        <w:lang w:eastAsia="ar-SA"/>
                      </w:rPr>
                      <w:t>ochal@prz.edu.pl</w:t>
                    </w:r>
                  </w:hyperlink>
                  <w:r w:rsidRPr="00DD0E07">
                    <w:rPr>
                      <w:rFonts w:eastAsia="Calibri"/>
                      <w:lang w:eastAsia="ar-SA"/>
                    </w:rPr>
                    <w:t xml:space="preserve"> </w:t>
                  </w:r>
                </w:p>
              </w:tc>
            </w:tr>
            <w:tr w:rsidR="00CD6A77" w:rsidRPr="00DD0E07" w:rsidTr="00017F5E">
              <w:trPr>
                <w:trHeight w:val="757"/>
              </w:trPr>
              <w:tc>
                <w:tcPr>
                  <w:tcW w:w="10248" w:type="dxa"/>
                  <w:vAlign w:val="center"/>
                  <w:hideMark/>
                </w:tcPr>
                <w:p w:rsidR="00CD6A77" w:rsidRPr="00DD0E07" w:rsidRDefault="00CD6A77" w:rsidP="00CD6A77">
                  <w:pPr>
                    <w:rPr>
                      <w:bCs/>
                      <w:color w:val="000000"/>
                    </w:rPr>
                  </w:pPr>
                </w:p>
              </w:tc>
            </w:tr>
          </w:tbl>
          <w:p w:rsidR="005D2318" w:rsidRPr="00DD0E07" w:rsidRDefault="005D2318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DD0E07" w:rsidRDefault="00FB1361" w:rsidP="001B541E">
      <w:pPr>
        <w:jc w:val="center"/>
        <w:rPr>
          <w:b/>
          <w:sz w:val="28"/>
          <w:szCs w:val="28"/>
        </w:rPr>
      </w:pPr>
    </w:p>
    <w:p w:rsidR="00FB1361" w:rsidRPr="00DD0E07" w:rsidRDefault="00FB1361" w:rsidP="00FB1361">
      <w:pPr>
        <w:rPr>
          <w:b/>
          <w:sz w:val="28"/>
          <w:szCs w:val="28"/>
        </w:rPr>
      </w:pPr>
    </w:p>
    <w:p w:rsidR="00082E5B" w:rsidRPr="00DD0E07" w:rsidRDefault="00082E5B" w:rsidP="00D014E2">
      <w:pPr>
        <w:rPr>
          <w:b/>
          <w:sz w:val="28"/>
          <w:szCs w:val="28"/>
        </w:rPr>
      </w:pPr>
      <w:bookmarkStart w:id="0" w:name="_GoBack"/>
      <w:bookmarkEnd w:id="0"/>
    </w:p>
    <w:p w:rsidR="00F80BDA" w:rsidRPr="00DD0E07" w:rsidRDefault="00F80BDA" w:rsidP="00F80BDA">
      <w:pPr>
        <w:jc w:val="right"/>
      </w:pPr>
      <w:r w:rsidRPr="00DD0E07">
        <w:t xml:space="preserve">Zał. nr 1 do zapytania ofertowego </w:t>
      </w:r>
    </w:p>
    <w:p w:rsidR="00017F5E" w:rsidRDefault="00017F5E" w:rsidP="001B541E">
      <w:pPr>
        <w:jc w:val="center"/>
        <w:rPr>
          <w:b/>
          <w:sz w:val="28"/>
          <w:szCs w:val="28"/>
        </w:rPr>
      </w:pPr>
    </w:p>
    <w:p w:rsidR="001B541E" w:rsidRPr="00DD0E07" w:rsidRDefault="001B541E" w:rsidP="001B541E">
      <w:pPr>
        <w:jc w:val="center"/>
        <w:rPr>
          <w:b/>
          <w:sz w:val="28"/>
          <w:szCs w:val="28"/>
        </w:rPr>
      </w:pPr>
      <w:r w:rsidRPr="00DD0E07">
        <w:rPr>
          <w:b/>
          <w:sz w:val="28"/>
          <w:szCs w:val="28"/>
        </w:rPr>
        <w:t>FORMULARZ OFERTY</w:t>
      </w:r>
    </w:p>
    <w:p w:rsidR="001B541E" w:rsidRPr="000A3F71" w:rsidRDefault="001B541E" w:rsidP="001B541E">
      <w:pPr>
        <w:jc w:val="center"/>
        <w:rPr>
          <w:b/>
          <w:sz w:val="28"/>
          <w:szCs w:val="28"/>
          <w:u w:val="single"/>
        </w:rPr>
      </w:pPr>
      <w:r w:rsidRPr="000A3F71">
        <w:rPr>
          <w:b/>
          <w:sz w:val="28"/>
          <w:szCs w:val="28"/>
          <w:u w:val="single"/>
        </w:rPr>
        <w:t xml:space="preserve">na wykonanie </w:t>
      </w:r>
      <w:r w:rsidR="000A3F71" w:rsidRPr="000A3F71">
        <w:rPr>
          <w:b/>
          <w:sz w:val="28"/>
          <w:szCs w:val="28"/>
          <w:u w:val="single"/>
        </w:rPr>
        <w:t>d</w:t>
      </w:r>
      <w:r w:rsidR="003C7634" w:rsidRPr="000A3F71">
        <w:rPr>
          <w:b/>
          <w:sz w:val="28"/>
          <w:szCs w:val="28"/>
          <w:u w:val="single"/>
        </w:rPr>
        <w:t>ostawy</w:t>
      </w:r>
      <w:r w:rsidRPr="000A3F71">
        <w:rPr>
          <w:b/>
          <w:sz w:val="28"/>
          <w:szCs w:val="28"/>
          <w:u w:val="single"/>
        </w:rPr>
        <w:t xml:space="preserve"> o wartości netto poniżej 30 000 €.</w:t>
      </w:r>
    </w:p>
    <w:p w:rsidR="001B541E" w:rsidRPr="00DD0E07" w:rsidRDefault="001B541E" w:rsidP="001B541E">
      <w:pPr>
        <w:jc w:val="center"/>
        <w:rPr>
          <w:b/>
          <w:sz w:val="22"/>
          <w:szCs w:val="22"/>
        </w:rPr>
      </w:pPr>
    </w:p>
    <w:p w:rsidR="001B541E" w:rsidRPr="00DD0E07" w:rsidRDefault="001B541E" w:rsidP="001B541E">
      <w:pPr>
        <w:rPr>
          <w:sz w:val="22"/>
          <w:szCs w:val="22"/>
        </w:rPr>
      </w:pPr>
    </w:p>
    <w:p w:rsidR="001B541E" w:rsidRPr="00DD0E07" w:rsidRDefault="001B541E" w:rsidP="001B541E">
      <w:pPr>
        <w:rPr>
          <w:b/>
        </w:rPr>
      </w:pPr>
      <w:r w:rsidRPr="00DD0E07">
        <w:rPr>
          <w:b/>
        </w:rPr>
        <w:t>I. Nazwa i adres ZAMAWIAJĄCEGO:</w:t>
      </w:r>
    </w:p>
    <w:p w:rsidR="001B541E" w:rsidRPr="00DD0E07" w:rsidRDefault="003C7634" w:rsidP="001B541E">
      <w:pPr>
        <w:pStyle w:val="Tekstpodstawowy"/>
        <w:ind w:left="360"/>
        <w:jc w:val="center"/>
      </w:pPr>
      <w:r w:rsidRPr="00DD0E07">
        <w:t>POLITECHNIKA RZESZOWSKA</w:t>
      </w:r>
    </w:p>
    <w:p w:rsidR="001B541E" w:rsidRPr="00DD0E07" w:rsidRDefault="003C7634" w:rsidP="001B541E">
      <w:pPr>
        <w:pStyle w:val="Tekstpodstawowy"/>
        <w:ind w:left="360"/>
        <w:jc w:val="center"/>
      </w:pPr>
      <w:r w:rsidRPr="00DD0E07">
        <w:t>Al. Powstańców Warszawy</w:t>
      </w:r>
      <w:r w:rsidR="001B541E" w:rsidRPr="00DD0E07">
        <w:t xml:space="preserve"> </w:t>
      </w:r>
      <w:r w:rsidRPr="00DD0E07">
        <w:t>12</w:t>
      </w:r>
      <w:r w:rsidR="001B541E" w:rsidRPr="00DD0E07">
        <w:t xml:space="preserve"> </w:t>
      </w:r>
    </w:p>
    <w:p w:rsidR="001B541E" w:rsidRPr="00DD0E07" w:rsidRDefault="003C7634" w:rsidP="00103AED">
      <w:pPr>
        <w:pStyle w:val="Tekstpodstawowy"/>
        <w:ind w:left="360"/>
        <w:jc w:val="center"/>
      </w:pPr>
      <w:r w:rsidRPr="00DD0E07">
        <w:t>35-959</w:t>
      </w:r>
      <w:r w:rsidR="001B541E" w:rsidRPr="00DD0E07">
        <w:t xml:space="preserve"> </w:t>
      </w:r>
      <w:r w:rsidRPr="00DD0E07">
        <w:t>Rzeszów</w:t>
      </w:r>
    </w:p>
    <w:p w:rsidR="001B541E" w:rsidRPr="00DD0E07" w:rsidRDefault="00FB2DCE" w:rsidP="001B541E">
      <w:pPr>
        <w:spacing w:before="240"/>
        <w:ind w:left="181"/>
      </w:pPr>
      <w:r w:rsidRPr="00DD0E07">
        <w:t>Sprawę prowadzi:</w:t>
      </w:r>
      <w:r w:rsidR="001B541E" w:rsidRPr="00DD0E07">
        <w:rPr>
          <w:vertAlign w:val="superscript"/>
        </w:rPr>
        <w:t xml:space="preserve"> </w:t>
      </w:r>
      <w:r w:rsidR="003C7634" w:rsidRPr="00DD0E07">
        <w:t xml:space="preserve">mgr </w:t>
      </w:r>
      <w:r w:rsidR="00017F5E">
        <w:t>Jarosław Ochał</w:t>
      </w:r>
    </w:p>
    <w:p w:rsidR="001B541E" w:rsidRPr="00DD0E07" w:rsidRDefault="001B541E" w:rsidP="001B541E">
      <w:pPr>
        <w:rPr>
          <w:b/>
          <w:sz w:val="16"/>
          <w:szCs w:val="16"/>
        </w:rPr>
      </w:pPr>
    </w:p>
    <w:p w:rsidR="001B541E" w:rsidRPr="00DD0E07" w:rsidRDefault="001B541E" w:rsidP="001B541E">
      <w:pPr>
        <w:rPr>
          <w:b/>
        </w:rPr>
      </w:pPr>
      <w:r w:rsidRPr="00DD0E07">
        <w:rPr>
          <w:b/>
        </w:rPr>
        <w:t>II. Nazwa przedmiotu zamówienia:</w:t>
      </w:r>
    </w:p>
    <w:p w:rsidR="001B541E" w:rsidRPr="00DD0E07" w:rsidRDefault="001B541E" w:rsidP="001B541E">
      <w:pPr>
        <w:ind w:left="142"/>
        <w:jc w:val="both"/>
      </w:pPr>
    </w:p>
    <w:p w:rsidR="001B541E" w:rsidRPr="000A3F71" w:rsidRDefault="000A3F71" w:rsidP="000A3F71">
      <w:pPr>
        <w:jc w:val="center"/>
        <w:rPr>
          <w:b/>
        </w:rPr>
      </w:pPr>
      <w:r w:rsidRPr="000A3F71">
        <w:rPr>
          <w:b/>
        </w:rPr>
        <w:t>Dostawa środków ochrony osobistej dla uczestników stażu</w:t>
      </w:r>
    </w:p>
    <w:p w:rsidR="000A3F71" w:rsidRPr="00DD0E07" w:rsidRDefault="000A3F71" w:rsidP="001B541E">
      <w:pPr>
        <w:rPr>
          <w:sz w:val="16"/>
          <w:szCs w:val="16"/>
        </w:rPr>
      </w:pPr>
    </w:p>
    <w:p w:rsidR="001B541E" w:rsidRPr="00DD0E07" w:rsidRDefault="001B541E" w:rsidP="001B541E">
      <w:pPr>
        <w:rPr>
          <w:b/>
        </w:rPr>
      </w:pPr>
      <w:r w:rsidRPr="00DD0E07">
        <w:rPr>
          <w:b/>
        </w:rPr>
        <w:t>III. Tryb postępowania: Zapytanie ofertowe.</w:t>
      </w:r>
    </w:p>
    <w:p w:rsidR="001B541E" w:rsidRPr="00DD0E07" w:rsidRDefault="001B541E" w:rsidP="001B541E"/>
    <w:p w:rsidR="001B541E" w:rsidRPr="00DD0E07" w:rsidRDefault="00B4175D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985" r="571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5E81B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DD0E07">
        <w:rPr>
          <w:b/>
        </w:rPr>
        <w:t>IV. Nazwa i adres WYKONAWCY</w:t>
      </w:r>
    </w:p>
    <w:p w:rsidR="001B541E" w:rsidRPr="00DD0E07" w:rsidRDefault="001B541E" w:rsidP="001B541E"/>
    <w:p w:rsidR="001B541E" w:rsidRPr="00DD0E07" w:rsidRDefault="001B541E" w:rsidP="001B541E">
      <w:pPr>
        <w:spacing w:line="360" w:lineRule="auto"/>
      </w:pPr>
      <w:r w:rsidRPr="00DD0E07">
        <w:t>...........................................................</w:t>
      </w:r>
    </w:p>
    <w:p w:rsidR="001B541E" w:rsidRPr="00DD0E07" w:rsidRDefault="001B541E" w:rsidP="001B541E">
      <w:pPr>
        <w:spacing w:line="360" w:lineRule="auto"/>
      </w:pPr>
      <w:r w:rsidRPr="00DD0E07">
        <w:t>............................................................</w:t>
      </w:r>
    </w:p>
    <w:p w:rsidR="001B541E" w:rsidRPr="00DD0E07" w:rsidRDefault="001B541E" w:rsidP="001B541E">
      <w:pPr>
        <w:spacing w:line="360" w:lineRule="auto"/>
      </w:pPr>
      <w:r w:rsidRPr="00DD0E07">
        <w:t>..........................................................................</w:t>
      </w:r>
    </w:p>
    <w:p w:rsidR="001B541E" w:rsidRPr="00DD0E07" w:rsidRDefault="001B541E" w:rsidP="001B541E">
      <w:pPr>
        <w:spacing w:line="360" w:lineRule="auto"/>
      </w:pPr>
      <w:r w:rsidRPr="00DD0E07">
        <w:t>...........................................................................</w:t>
      </w:r>
    </w:p>
    <w:p w:rsidR="001B541E" w:rsidRPr="00DD0E07" w:rsidRDefault="001B541E" w:rsidP="001B541E">
      <w:pPr>
        <w:rPr>
          <w:i/>
          <w:sz w:val="16"/>
          <w:szCs w:val="16"/>
        </w:rPr>
      </w:pPr>
      <w:r w:rsidRPr="00DD0E0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="000A3F71">
        <w:rPr>
          <w:i/>
          <w:sz w:val="16"/>
          <w:szCs w:val="16"/>
        </w:rPr>
        <w:t xml:space="preserve">            </w:t>
      </w:r>
      <w:r w:rsidRPr="00DD0E07">
        <w:rPr>
          <w:i/>
          <w:sz w:val="16"/>
          <w:szCs w:val="16"/>
        </w:rPr>
        <w:t xml:space="preserve">  (pieczęć Wykonawcy) </w:t>
      </w:r>
    </w:p>
    <w:p w:rsidR="001B541E" w:rsidRPr="00DD0E07" w:rsidRDefault="001B541E" w:rsidP="001B541E"/>
    <w:p w:rsidR="000A3F71" w:rsidRPr="00DD0E07" w:rsidRDefault="001B541E" w:rsidP="000A3F71">
      <w:pPr>
        <w:spacing w:line="360" w:lineRule="auto"/>
        <w:jc w:val="both"/>
        <w:rPr>
          <w:b/>
          <w:sz w:val="22"/>
          <w:szCs w:val="22"/>
        </w:rPr>
      </w:pPr>
      <w:r w:rsidRPr="00DD0E07">
        <w:t>Oferuję wykonanie przedmiotu zamówienia za:</w:t>
      </w:r>
      <w:r w:rsidR="000A3F71" w:rsidRPr="000A3F71">
        <w:rPr>
          <w:b/>
          <w:sz w:val="22"/>
          <w:szCs w:val="22"/>
        </w:rPr>
        <w:t xml:space="preserve"> Dostawa środków ochrony osobistej dla uczestników stażu</w:t>
      </w:r>
      <w:r w:rsidR="000A3F71" w:rsidRPr="00DD0E07">
        <w:rPr>
          <w:b/>
          <w:sz w:val="22"/>
          <w:szCs w:val="22"/>
        </w:rPr>
        <w:t>.</w:t>
      </w:r>
    </w:p>
    <w:p w:rsidR="000A3F71" w:rsidRPr="00DD0E07" w:rsidRDefault="000A3F71" w:rsidP="000A3F71">
      <w:pPr>
        <w:spacing w:line="360" w:lineRule="auto"/>
      </w:pPr>
      <w:r w:rsidRPr="00DD0E07">
        <w:t>cenę netto:</w:t>
      </w:r>
      <w:r>
        <w:t xml:space="preserve"> </w:t>
      </w:r>
      <w:r w:rsidRPr="00DD0E07">
        <w:t>....................................zł.</w:t>
      </w:r>
    </w:p>
    <w:p w:rsidR="000A3F71" w:rsidRPr="00DD0E07" w:rsidRDefault="000A3F71" w:rsidP="000A3F71">
      <w:pPr>
        <w:spacing w:line="360" w:lineRule="auto"/>
      </w:pPr>
      <w:r w:rsidRPr="00DD0E07">
        <w:t>słownie netto: .......................................................................................................................zł.</w:t>
      </w:r>
    </w:p>
    <w:p w:rsidR="000A3F71" w:rsidRPr="000A3F71" w:rsidRDefault="000A3F71" w:rsidP="000A3F71">
      <w:pPr>
        <w:spacing w:line="360" w:lineRule="auto"/>
        <w:rPr>
          <w:b/>
        </w:rPr>
      </w:pPr>
      <w:r w:rsidRPr="000A3F71">
        <w:rPr>
          <w:b/>
        </w:rPr>
        <w:t>cenę brutto:</w:t>
      </w:r>
      <w:r>
        <w:rPr>
          <w:b/>
        </w:rPr>
        <w:t xml:space="preserve"> </w:t>
      </w:r>
      <w:r w:rsidRPr="000A3F71">
        <w:rPr>
          <w:b/>
        </w:rPr>
        <w:t>..................................zł.</w:t>
      </w:r>
    </w:p>
    <w:p w:rsidR="000A3F71" w:rsidRPr="000A3F71" w:rsidRDefault="000A3F71" w:rsidP="000A3F71">
      <w:pPr>
        <w:spacing w:line="360" w:lineRule="auto"/>
        <w:rPr>
          <w:b/>
        </w:rPr>
      </w:pPr>
      <w:r w:rsidRPr="000A3F71">
        <w:rPr>
          <w:b/>
        </w:rPr>
        <w:t>słownie brutto: ................................................................</w:t>
      </w:r>
      <w:r>
        <w:rPr>
          <w:b/>
        </w:rPr>
        <w:t>.........</w:t>
      </w:r>
      <w:r w:rsidRPr="000A3F71">
        <w:rPr>
          <w:b/>
        </w:rPr>
        <w:t>...........................................zł.</w:t>
      </w:r>
    </w:p>
    <w:p w:rsidR="000A3F71" w:rsidRPr="00DD0E07" w:rsidRDefault="000A3F71" w:rsidP="000A3F71">
      <w:pPr>
        <w:spacing w:line="360" w:lineRule="auto"/>
      </w:pPr>
      <w:r w:rsidRPr="00DD0E07">
        <w:t>podatek VAT:...............................zł.</w:t>
      </w:r>
    </w:p>
    <w:p w:rsidR="00B10D7D" w:rsidRDefault="000A3F71" w:rsidP="000A3F71">
      <w:pPr>
        <w:spacing w:line="360" w:lineRule="auto"/>
      </w:pPr>
      <w:r>
        <w:t xml:space="preserve">słownie podatek </w:t>
      </w:r>
      <w:r w:rsidRPr="00DD0E07">
        <w:t>V</w:t>
      </w:r>
      <w:r>
        <w:t>AT:...............</w:t>
      </w:r>
      <w:r w:rsidRPr="00DD0E07">
        <w:t>...........................................................................................zł.</w:t>
      </w:r>
    </w:p>
    <w:p w:rsidR="000A3F71" w:rsidRDefault="000A3F71" w:rsidP="000A3F71">
      <w:pPr>
        <w:spacing w:line="360" w:lineRule="auto"/>
      </w:pPr>
    </w:p>
    <w:tbl>
      <w:tblPr>
        <w:tblStyle w:val="Tabela-Siatka"/>
        <w:tblW w:w="9294" w:type="dxa"/>
        <w:tblLook w:val="04A0" w:firstRow="1" w:lastRow="0" w:firstColumn="1" w:lastColumn="0" w:noHBand="0" w:noVBand="1"/>
      </w:tblPr>
      <w:tblGrid>
        <w:gridCol w:w="511"/>
        <w:gridCol w:w="3453"/>
        <w:gridCol w:w="948"/>
        <w:gridCol w:w="1727"/>
        <w:gridCol w:w="1294"/>
        <w:gridCol w:w="1361"/>
      </w:tblGrid>
      <w:tr w:rsidR="009C5A36" w:rsidTr="009C5A36">
        <w:tc>
          <w:tcPr>
            <w:tcW w:w="511" w:type="dxa"/>
          </w:tcPr>
          <w:p w:rsidR="009C5A36" w:rsidRPr="000A3F71" w:rsidRDefault="009C5A36" w:rsidP="000A3F71">
            <w:pPr>
              <w:spacing w:line="360" w:lineRule="auto"/>
              <w:rPr>
                <w:b/>
                <w:sz w:val="20"/>
                <w:szCs w:val="20"/>
              </w:rPr>
            </w:pPr>
            <w:r w:rsidRPr="000A3F71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3453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A3F71">
              <w:rPr>
                <w:b/>
                <w:sz w:val="20"/>
                <w:szCs w:val="20"/>
              </w:rPr>
              <w:t>Asortyment</w:t>
            </w:r>
          </w:p>
        </w:tc>
        <w:tc>
          <w:tcPr>
            <w:tcW w:w="948" w:type="dxa"/>
          </w:tcPr>
          <w:p w:rsidR="009C5A36" w:rsidRPr="000A3F71" w:rsidRDefault="009C5A36" w:rsidP="009C5A36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A3F71">
              <w:rPr>
                <w:b/>
                <w:sz w:val="20"/>
                <w:szCs w:val="20"/>
              </w:rPr>
              <w:t xml:space="preserve">Liczba </w:t>
            </w:r>
          </w:p>
        </w:tc>
        <w:tc>
          <w:tcPr>
            <w:tcW w:w="1727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Producent/marka model</w:t>
            </w:r>
          </w:p>
        </w:tc>
        <w:tc>
          <w:tcPr>
            <w:tcW w:w="1294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A3F71">
              <w:rPr>
                <w:b/>
                <w:sz w:val="20"/>
                <w:szCs w:val="20"/>
              </w:rPr>
              <w:t>Cena jednostkowa brutto</w:t>
            </w:r>
          </w:p>
        </w:tc>
        <w:tc>
          <w:tcPr>
            <w:tcW w:w="1361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  <w:r w:rsidRPr="000A3F71">
              <w:rPr>
                <w:b/>
                <w:sz w:val="20"/>
                <w:szCs w:val="20"/>
              </w:rPr>
              <w:t>ogółem</w:t>
            </w:r>
          </w:p>
        </w:tc>
      </w:tr>
      <w:tr w:rsidR="009C5A36" w:rsidTr="009C5A36">
        <w:tc>
          <w:tcPr>
            <w:tcW w:w="511" w:type="dxa"/>
          </w:tcPr>
          <w:p w:rsidR="009C5A36" w:rsidRDefault="009C5A36" w:rsidP="000A3F71">
            <w:pPr>
              <w:spacing w:line="360" w:lineRule="auto"/>
            </w:pPr>
            <w:r>
              <w:t>1</w:t>
            </w:r>
          </w:p>
        </w:tc>
        <w:tc>
          <w:tcPr>
            <w:tcW w:w="3453" w:type="dxa"/>
          </w:tcPr>
          <w:p w:rsidR="009C5A36" w:rsidRPr="000A3F71" w:rsidRDefault="009C5A36" w:rsidP="009C5A36">
            <w:pPr>
              <w:spacing w:after="120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>trzewiki ochronne wyprodukowane zgodnie z normą</w:t>
            </w:r>
            <w:r w:rsidRPr="000A3F71">
              <w:rPr>
                <w:b/>
                <w:sz w:val="20"/>
                <w:szCs w:val="20"/>
              </w:rPr>
              <w:t xml:space="preserve"> </w:t>
            </w:r>
            <w:r w:rsidRPr="000A3F71">
              <w:rPr>
                <w:rStyle w:val="Pogrubienie"/>
                <w:b w:val="0"/>
                <w:sz w:val="20"/>
                <w:szCs w:val="20"/>
              </w:rPr>
              <w:t>EN ISO 20345 s3 lub równoważną</w:t>
            </w:r>
            <w:r w:rsidRPr="000A3F71">
              <w:rPr>
                <w:sz w:val="20"/>
                <w:szCs w:val="20"/>
              </w:rPr>
              <w:t xml:space="preserve">, z kompozytowym </w:t>
            </w:r>
            <w:proofErr w:type="spellStart"/>
            <w:r w:rsidRPr="000A3F71">
              <w:rPr>
                <w:sz w:val="20"/>
                <w:szCs w:val="20"/>
              </w:rPr>
              <w:t>podnoskiem</w:t>
            </w:r>
            <w:proofErr w:type="spellEnd"/>
            <w:r w:rsidRPr="000A3F71">
              <w:rPr>
                <w:sz w:val="20"/>
                <w:szCs w:val="20"/>
              </w:rPr>
              <w:t xml:space="preserve"> i </w:t>
            </w:r>
            <w:proofErr w:type="spellStart"/>
            <w:r w:rsidRPr="000A3F71">
              <w:rPr>
                <w:sz w:val="20"/>
                <w:szCs w:val="20"/>
              </w:rPr>
              <w:t>kev</w:t>
            </w:r>
            <w:r>
              <w:rPr>
                <w:sz w:val="20"/>
                <w:szCs w:val="20"/>
              </w:rPr>
              <w:t>larową</w:t>
            </w:r>
            <w:proofErr w:type="spellEnd"/>
            <w:r>
              <w:rPr>
                <w:sz w:val="20"/>
                <w:szCs w:val="20"/>
              </w:rPr>
              <w:t xml:space="preserve"> wkładką antyprzebiciową. </w:t>
            </w:r>
            <w:r w:rsidRPr="000A3F71">
              <w:rPr>
                <w:sz w:val="20"/>
                <w:szCs w:val="20"/>
              </w:rPr>
              <w:t xml:space="preserve">Olejoodporna podeszwa zewnętrzna SRC wykonana </w:t>
            </w:r>
            <w:r>
              <w:rPr>
                <w:sz w:val="20"/>
                <w:szCs w:val="20"/>
              </w:rPr>
              <w:br/>
            </w:r>
            <w:r w:rsidRPr="000A3F71">
              <w:rPr>
                <w:sz w:val="20"/>
                <w:szCs w:val="20"/>
              </w:rPr>
              <w:t>z PU/TPU</w:t>
            </w:r>
            <w:r>
              <w:rPr>
                <w:sz w:val="20"/>
                <w:szCs w:val="20"/>
              </w:rPr>
              <w:t xml:space="preserve"> .</w:t>
            </w:r>
          </w:p>
        </w:tc>
        <w:tc>
          <w:tcPr>
            <w:tcW w:w="948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 xml:space="preserve"> par</w:t>
            </w:r>
          </w:p>
        </w:tc>
        <w:tc>
          <w:tcPr>
            <w:tcW w:w="1727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294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361" w:type="dxa"/>
          </w:tcPr>
          <w:p w:rsidR="009C5A36" w:rsidRDefault="009C5A36" w:rsidP="000A3F71">
            <w:pPr>
              <w:spacing w:line="360" w:lineRule="auto"/>
            </w:pPr>
          </w:p>
        </w:tc>
      </w:tr>
      <w:tr w:rsidR="009C5A36" w:rsidTr="009C5A36">
        <w:tc>
          <w:tcPr>
            <w:tcW w:w="511" w:type="dxa"/>
          </w:tcPr>
          <w:p w:rsidR="009C5A36" w:rsidRDefault="009C5A36" w:rsidP="000A3F71">
            <w:pPr>
              <w:spacing w:line="360" w:lineRule="auto"/>
            </w:pPr>
            <w:r>
              <w:t>2</w:t>
            </w:r>
          </w:p>
        </w:tc>
        <w:tc>
          <w:tcPr>
            <w:tcW w:w="3453" w:type="dxa"/>
          </w:tcPr>
          <w:p w:rsidR="009C5A36" w:rsidRPr="000A3F71" w:rsidRDefault="009C5A36" w:rsidP="009C5A36">
            <w:pPr>
              <w:spacing w:after="120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 xml:space="preserve">okulary ochronne bezbarwne </w:t>
            </w:r>
            <w:r>
              <w:rPr>
                <w:sz w:val="20"/>
                <w:szCs w:val="20"/>
              </w:rPr>
              <w:br/>
            </w:r>
            <w:r w:rsidRPr="000A3F71">
              <w:rPr>
                <w:sz w:val="20"/>
                <w:szCs w:val="20"/>
              </w:rPr>
              <w:t xml:space="preserve">z regulowanymi ramionami, szkła </w:t>
            </w:r>
            <w:r>
              <w:rPr>
                <w:sz w:val="20"/>
                <w:szCs w:val="20"/>
              </w:rPr>
              <w:br/>
            </w:r>
            <w:r w:rsidRPr="000A3F71">
              <w:rPr>
                <w:sz w:val="20"/>
                <w:szCs w:val="20"/>
              </w:rPr>
              <w:t>z poliwęglanu z powłoką zabezpieczającą przed parowaniem oraz zarysowaniem</w:t>
            </w:r>
            <w:r>
              <w:rPr>
                <w:sz w:val="20"/>
                <w:szCs w:val="20"/>
              </w:rPr>
              <w:t>.</w:t>
            </w:r>
            <w:r w:rsidRPr="000A3F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0A3F7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8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727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294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361" w:type="dxa"/>
          </w:tcPr>
          <w:p w:rsidR="009C5A36" w:rsidRDefault="009C5A36" w:rsidP="000A3F71">
            <w:pPr>
              <w:spacing w:line="360" w:lineRule="auto"/>
            </w:pPr>
          </w:p>
        </w:tc>
      </w:tr>
      <w:tr w:rsidR="009C5A36" w:rsidTr="009C5A36">
        <w:tc>
          <w:tcPr>
            <w:tcW w:w="511" w:type="dxa"/>
          </w:tcPr>
          <w:p w:rsidR="009C5A36" w:rsidRDefault="009C5A36" w:rsidP="000A3F71">
            <w:pPr>
              <w:spacing w:line="360" w:lineRule="auto"/>
            </w:pPr>
            <w:r>
              <w:t>3</w:t>
            </w:r>
          </w:p>
        </w:tc>
        <w:tc>
          <w:tcPr>
            <w:tcW w:w="3453" w:type="dxa"/>
          </w:tcPr>
          <w:p w:rsidR="009C5A36" w:rsidRPr="000A3F71" w:rsidRDefault="009C5A36" w:rsidP="009C5A36">
            <w:pPr>
              <w:spacing w:after="120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 xml:space="preserve">okulary ochronne przeciwodpryskowe z ochroną </w:t>
            </w:r>
            <w:r>
              <w:rPr>
                <w:sz w:val="20"/>
                <w:szCs w:val="20"/>
              </w:rPr>
              <w:br/>
            </w:r>
            <w:r w:rsidRPr="000A3F71">
              <w:rPr>
                <w:sz w:val="20"/>
                <w:szCs w:val="20"/>
              </w:rPr>
              <w:t>z przodu i z boku przed odpryskami ciał stałych o niskiej energii uderzenia, oraz rozbryzgami cie</w:t>
            </w:r>
            <w:r>
              <w:rPr>
                <w:sz w:val="20"/>
                <w:szCs w:val="20"/>
              </w:rPr>
              <w:t xml:space="preserve">czy. Konstrukcja umożliwiająca </w:t>
            </w:r>
            <w:r w:rsidRPr="000A3F71">
              <w:rPr>
                <w:sz w:val="20"/>
                <w:szCs w:val="20"/>
              </w:rPr>
              <w:t>stosowanie ich z okularami korekcyjnymi</w:t>
            </w:r>
            <w:r>
              <w:rPr>
                <w:sz w:val="20"/>
                <w:szCs w:val="20"/>
              </w:rPr>
              <w:t>.</w:t>
            </w:r>
            <w:r w:rsidRPr="000A3F7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8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727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294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361" w:type="dxa"/>
          </w:tcPr>
          <w:p w:rsidR="009C5A36" w:rsidRDefault="009C5A36" w:rsidP="000A3F71">
            <w:pPr>
              <w:spacing w:line="360" w:lineRule="auto"/>
            </w:pPr>
          </w:p>
        </w:tc>
      </w:tr>
      <w:tr w:rsidR="009C5A36" w:rsidTr="009C5A36">
        <w:tc>
          <w:tcPr>
            <w:tcW w:w="511" w:type="dxa"/>
          </w:tcPr>
          <w:p w:rsidR="009C5A36" w:rsidRDefault="009C5A36" w:rsidP="000A3F71">
            <w:pPr>
              <w:spacing w:line="360" w:lineRule="auto"/>
            </w:pPr>
            <w:r>
              <w:t>4</w:t>
            </w:r>
          </w:p>
        </w:tc>
        <w:tc>
          <w:tcPr>
            <w:tcW w:w="3453" w:type="dxa"/>
          </w:tcPr>
          <w:p w:rsidR="009C5A36" w:rsidRPr="000A3F71" w:rsidRDefault="009C5A36" w:rsidP="009C5A36">
            <w:pPr>
              <w:spacing w:after="120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 xml:space="preserve">rękawice </w:t>
            </w:r>
            <w:proofErr w:type="spellStart"/>
            <w:r w:rsidRPr="000A3F71">
              <w:rPr>
                <w:sz w:val="20"/>
                <w:szCs w:val="20"/>
              </w:rPr>
              <w:t>kevlarowe</w:t>
            </w:r>
            <w:proofErr w:type="spellEnd"/>
            <w:r w:rsidRPr="000A3F71">
              <w:rPr>
                <w:sz w:val="20"/>
                <w:szCs w:val="20"/>
              </w:rPr>
              <w:t xml:space="preserve"> antyprzepięciowe co najmniej 3 klasy, bezszwowe wykonanie na mas</w:t>
            </w:r>
            <w:r>
              <w:rPr>
                <w:sz w:val="20"/>
                <w:szCs w:val="20"/>
              </w:rPr>
              <w:t xml:space="preserve">zynie o </w:t>
            </w:r>
            <w:proofErr w:type="spellStart"/>
            <w:r>
              <w:rPr>
                <w:sz w:val="20"/>
                <w:szCs w:val="20"/>
              </w:rPr>
              <w:t>uigleniu</w:t>
            </w:r>
            <w:proofErr w:type="spellEnd"/>
            <w:r>
              <w:rPr>
                <w:sz w:val="20"/>
                <w:szCs w:val="20"/>
              </w:rPr>
              <w:t xml:space="preserve"> 10,</w:t>
            </w:r>
            <w:r w:rsidRPr="000A3F71">
              <w:rPr>
                <w:sz w:val="20"/>
                <w:szCs w:val="20"/>
              </w:rPr>
              <w:t xml:space="preserve"> Powleczone nitrylem  A600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48" w:type="dxa"/>
          </w:tcPr>
          <w:p w:rsidR="009C5A36" w:rsidRPr="000A3F71" w:rsidRDefault="009C5A36" w:rsidP="000A3F7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A3F71">
              <w:rPr>
                <w:sz w:val="20"/>
                <w:szCs w:val="20"/>
              </w:rPr>
              <w:t>47</w:t>
            </w:r>
            <w:r>
              <w:rPr>
                <w:sz w:val="20"/>
                <w:szCs w:val="20"/>
              </w:rPr>
              <w:t xml:space="preserve"> par</w:t>
            </w:r>
          </w:p>
        </w:tc>
        <w:tc>
          <w:tcPr>
            <w:tcW w:w="1727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294" w:type="dxa"/>
          </w:tcPr>
          <w:p w:rsidR="009C5A36" w:rsidRDefault="009C5A36" w:rsidP="000A3F71">
            <w:pPr>
              <w:spacing w:line="360" w:lineRule="auto"/>
            </w:pPr>
          </w:p>
        </w:tc>
        <w:tc>
          <w:tcPr>
            <w:tcW w:w="1361" w:type="dxa"/>
          </w:tcPr>
          <w:p w:rsidR="009C5A36" w:rsidRDefault="009C5A36" w:rsidP="000A3F71">
            <w:pPr>
              <w:spacing w:line="360" w:lineRule="auto"/>
            </w:pPr>
          </w:p>
        </w:tc>
      </w:tr>
    </w:tbl>
    <w:p w:rsidR="000A3F71" w:rsidRPr="00DD0E07" w:rsidRDefault="000A3F71" w:rsidP="000A3F71">
      <w:pPr>
        <w:spacing w:line="360" w:lineRule="auto"/>
      </w:pPr>
    </w:p>
    <w:p w:rsidR="001B541E" w:rsidRPr="00DD0E07" w:rsidRDefault="001B541E" w:rsidP="00D014E2">
      <w:pPr>
        <w:spacing w:before="120" w:line="360" w:lineRule="auto"/>
        <w:jc w:val="both"/>
      </w:pPr>
      <w:r w:rsidRPr="00DD0E07">
        <w:t>3. Oświadczam, że:</w:t>
      </w:r>
    </w:p>
    <w:p w:rsidR="001804AB" w:rsidRDefault="001804AB" w:rsidP="00D014E2">
      <w:pPr>
        <w:spacing w:line="360" w:lineRule="auto"/>
        <w:jc w:val="both"/>
      </w:pPr>
      <w:r>
        <w:t xml:space="preserve">a) zapoznaliśmy się z </w:t>
      </w:r>
      <w:r w:rsidR="000A3F71">
        <w:t xml:space="preserve">treścią </w:t>
      </w:r>
      <w:r>
        <w:t>zapytania ofertowego i uznajemy się za związanych określonymi w nim zasadami postępowania</w:t>
      </w:r>
      <w:r w:rsidR="000A3F71">
        <w:t>.</w:t>
      </w:r>
    </w:p>
    <w:p w:rsidR="001804AB" w:rsidRDefault="001804AB" w:rsidP="00D014E2">
      <w:pPr>
        <w:spacing w:line="360" w:lineRule="auto"/>
        <w:jc w:val="both"/>
      </w:pPr>
      <w:r>
        <w:t xml:space="preserve">b) spełniamy warunki określone przez Zamawiającego w zapytaniu ofertowym. </w:t>
      </w:r>
    </w:p>
    <w:p w:rsidR="001804AB" w:rsidRDefault="00366E48" w:rsidP="00D014E2">
      <w:pPr>
        <w:spacing w:line="360" w:lineRule="auto"/>
        <w:jc w:val="both"/>
      </w:pPr>
      <w:r>
        <w:t>c)</w:t>
      </w:r>
      <w:r w:rsidR="001804AB">
        <w:rPr>
          <w:color w:val="000000"/>
        </w:rPr>
        <w:t xml:space="preserve"> że wypełniłem obowiązki informacyjne przewidziane w art. 13 lub art. 14 RODO wobec osób fizycznych, </w:t>
      </w:r>
      <w:r w:rsidR="001804AB">
        <w:t>od których dane osobowe bezpośrednio lub pośrednio pozyskałem</w:t>
      </w:r>
      <w:r w:rsidR="001804AB">
        <w:rPr>
          <w:color w:val="000000"/>
        </w:rPr>
        <w:t xml:space="preserve"> w celu ubiegania się o udzielenie zamówienia publicznego w niniejszym postępowaniu</w:t>
      </w:r>
      <w:r w:rsidR="001804AB">
        <w:t>.*</w:t>
      </w:r>
      <w:r w:rsidR="001804AB">
        <w:rPr>
          <w:i/>
          <w:color w:val="000000"/>
        </w:rPr>
        <w:t xml:space="preserve"> /Jeśli nie dotyczy wykreślić/</w:t>
      </w:r>
    </w:p>
    <w:p w:rsidR="001804AB" w:rsidRDefault="001804AB" w:rsidP="00D014E2">
      <w:pPr>
        <w:pStyle w:val="NormalnyWeb"/>
        <w:spacing w:line="360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1804AB" w:rsidRDefault="001804AB" w:rsidP="00D014E2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1804AB" w:rsidRDefault="001804AB" w:rsidP="00D014E2">
      <w:pPr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1804AB" w:rsidRDefault="001804AB" w:rsidP="00D014E2">
      <w:pPr>
        <w:spacing w:line="360" w:lineRule="auto"/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1804AB" w:rsidRDefault="001804AB" w:rsidP="00D014E2">
      <w:pPr>
        <w:spacing w:line="360" w:lineRule="auto"/>
        <w:jc w:val="both"/>
        <w:rPr>
          <w:b/>
          <w:bCs/>
          <w:sz w:val="16"/>
          <w:szCs w:val="16"/>
        </w:rPr>
      </w:pP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1804AB" w:rsidRDefault="001804AB" w:rsidP="00D014E2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1804AB" w:rsidRDefault="001804AB" w:rsidP="00D014E2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....................................................................</w:t>
      </w:r>
    </w:p>
    <w:p w:rsidR="001804AB" w:rsidRDefault="001804AB" w:rsidP="00D014E2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</w:t>
      </w:r>
    </w:p>
    <w:p w:rsidR="001804AB" w:rsidRDefault="001804AB" w:rsidP="00D014E2">
      <w:pPr>
        <w:numPr>
          <w:ilvl w:val="0"/>
          <w:numId w:val="25"/>
        </w:numPr>
        <w:spacing w:line="360" w:lineRule="auto"/>
        <w:ind w:left="357" w:hanging="357"/>
      </w:pPr>
      <w:r>
        <w:t>...................................................................</w:t>
      </w:r>
    </w:p>
    <w:p w:rsidR="001804AB" w:rsidRDefault="001804AB" w:rsidP="00D014E2">
      <w:pPr>
        <w:spacing w:before="120" w:line="360" w:lineRule="auto"/>
        <w:jc w:val="both"/>
      </w:pPr>
      <w:r>
        <w:t>*) niepotrzebne skreślić</w:t>
      </w:r>
    </w:p>
    <w:p w:rsidR="001804AB" w:rsidRDefault="001804AB" w:rsidP="001804A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1804AB" w:rsidRDefault="001804AB" w:rsidP="001804AB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1804AB" w:rsidRDefault="001804AB" w:rsidP="001804A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1B541E" w:rsidRPr="00AC3931" w:rsidRDefault="001804AB" w:rsidP="00AC3931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sectPr w:rsidR="001B541E" w:rsidRPr="00AC3931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0D3" w:rsidRDefault="00AA20D3">
      <w:r>
        <w:separator/>
      </w:r>
    </w:p>
  </w:endnote>
  <w:endnote w:type="continuationSeparator" w:id="0">
    <w:p w:rsidR="00AA20D3" w:rsidRDefault="00AA2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B417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69EA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54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54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3548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0D3" w:rsidRDefault="00AA20D3">
      <w:r>
        <w:separator/>
      </w:r>
    </w:p>
  </w:footnote>
  <w:footnote w:type="continuationSeparator" w:id="0">
    <w:p w:rsidR="00AA20D3" w:rsidRDefault="00AA2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0B9" w:rsidRPr="001A2276" w:rsidRDefault="00AF10B9" w:rsidP="00AF10B9">
    <w:pPr>
      <w:rPr>
        <w:b/>
        <w:sz w:val="28"/>
        <w:szCs w:val="28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65FB6F2E" wp14:editId="79E531EA">
          <wp:extent cx="5826760" cy="729615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676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0B9" w:rsidRPr="001A2276" w:rsidRDefault="00AF10B9" w:rsidP="00AF10B9">
    <w:pPr>
      <w:rPr>
        <w:b/>
        <w:sz w:val="28"/>
        <w:szCs w:val="28"/>
      </w:rPr>
    </w:pPr>
    <w:r w:rsidRPr="001A2276">
      <w:rPr>
        <w:b/>
        <w:sz w:val="28"/>
        <w:szCs w:val="28"/>
      </w:rPr>
      <w:tab/>
    </w:r>
  </w:p>
  <w:p w:rsidR="00AF10B9" w:rsidRDefault="00AF10B9" w:rsidP="00AF10B9">
    <w:pPr>
      <w:jc w:val="center"/>
      <w:rPr>
        <w:rFonts w:ascii="Arial" w:hAnsi="Arial" w:cs="Arial"/>
        <w:i/>
        <w:sz w:val="18"/>
        <w:szCs w:val="18"/>
      </w:rPr>
    </w:pPr>
    <w:r w:rsidRPr="001A2276"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AF10B9" w:rsidRPr="001A2276" w:rsidRDefault="00AF10B9" w:rsidP="00AF10B9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noProof/>
        <w:sz w:val="18"/>
        <w:szCs w:val="18"/>
      </w:rPr>
      <w:drawing>
        <wp:inline distT="0" distB="0" distL="0" distR="0" wp14:anchorId="68B8E806" wp14:editId="18AA1E80">
          <wp:extent cx="5700395" cy="95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039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7634" w:rsidRDefault="003C76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1F058B4"/>
    <w:multiLevelType w:val="hybridMultilevel"/>
    <w:tmpl w:val="56D0E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1D"/>
    <w:rsid w:val="00006B5B"/>
    <w:rsid w:val="00014627"/>
    <w:rsid w:val="00017F5E"/>
    <w:rsid w:val="00037AA9"/>
    <w:rsid w:val="000600B5"/>
    <w:rsid w:val="00082E5B"/>
    <w:rsid w:val="000A3F71"/>
    <w:rsid w:val="000C5FBC"/>
    <w:rsid w:val="000E2D26"/>
    <w:rsid w:val="00103AED"/>
    <w:rsid w:val="00116FC7"/>
    <w:rsid w:val="001306AD"/>
    <w:rsid w:val="001423AC"/>
    <w:rsid w:val="00161679"/>
    <w:rsid w:val="00166F66"/>
    <w:rsid w:val="00180468"/>
    <w:rsid w:val="001804AB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D612C"/>
    <w:rsid w:val="002E0AE7"/>
    <w:rsid w:val="002E482B"/>
    <w:rsid w:val="002E5C33"/>
    <w:rsid w:val="003078F2"/>
    <w:rsid w:val="003079D0"/>
    <w:rsid w:val="00316BAA"/>
    <w:rsid w:val="00353851"/>
    <w:rsid w:val="00360E6F"/>
    <w:rsid w:val="00366E48"/>
    <w:rsid w:val="00393B64"/>
    <w:rsid w:val="003C7634"/>
    <w:rsid w:val="003D5087"/>
    <w:rsid w:val="003F4C0E"/>
    <w:rsid w:val="003F5C86"/>
    <w:rsid w:val="004025A9"/>
    <w:rsid w:val="0040294E"/>
    <w:rsid w:val="00414D84"/>
    <w:rsid w:val="004928B8"/>
    <w:rsid w:val="004A0021"/>
    <w:rsid w:val="004B616D"/>
    <w:rsid w:val="004C1BCD"/>
    <w:rsid w:val="00534EBA"/>
    <w:rsid w:val="00577E99"/>
    <w:rsid w:val="00583EF9"/>
    <w:rsid w:val="00587DBF"/>
    <w:rsid w:val="005A476D"/>
    <w:rsid w:val="005D2318"/>
    <w:rsid w:val="005D3C55"/>
    <w:rsid w:val="005D78E1"/>
    <w:rsid w:val="005E67CB"/>
    <w:rsid w:val="00607971"/>
    <w:rsid w:val="00611080"/>
    <w:rsid w:val="0064545E"/>
    <w:rsid w:val="00650B8E"/>
    <w:rsid w:val="0067671D"/>
    <w:rsid w:val="006A0CCA"/>
    <w:rsid w:val="006C4F93"/>
    <w:rsid w:val="006D01AC"/>
    <w:rsid w:val="006E5ED6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8797B"/>
    <w:rsid w:val="007926B3"/>
    <w:rsid w:val="007B7A31"/>
    <w:rsid w:val="00855FEA"/>
    <w:rsid w:val="008A3EF3"/>
    <w:rsid w:val="008A4B97"/>
    <w:rsid w:val="008C6CBA"/>
    <w:rsid w:val="008F7860"/>
    <w:rsid w:val="00903B9A"/>
    <w:rsid w:val="0093214C"/>
    <w:rsid w:val="0095289F"/>
    <w:rsid w:val="00976F8E"/>
    <w:rsid w:val="009B230D"/>
    <w:rsid w:val="009C5A36"/>
    <w:rsid w:val="009E25D7"/>
    <w:rsid w:val="009F201D"/>
    <w:rsid w:val="00A14853"/>
    <w:rsid w:val="00A33548"/>
    <w:rsid w:val="00A64CE0"/>
    <w:rsid w:val="00A7581F"/>
    <w:rsid w:val="00A776D8"/>
    <w:rsid w:val="00AA20D3"/>
    <w:rsid w:val="00AC237B"/>
    <w:rsid w:val="00AC3931"/>
    <w:rsid w:val="00AD4C38"/>
    <w:rsid w:val="00AF0090"/>
    <w:rsid w:val="00AF10B9"/>
    <w:rsid w:val="00AF3479"/>
    <w:rsid w:val="00B0255F"/>
    <w:rsid w:val="00B10D7D"/>
    <w:rsid w:val="00B21EEE"/>
    <w:rsid w:val="00B34FAC"/>
    <w:rsid w:val="00B4175D"/>
    <w:rsid w:val="00B82C42"/>
    <w:rsid w:val="00B87530"/>
    <w:rsid w:val="00B9039F"/>
    <w:rsid w:val="00B910A3"/>
    <w:rsid w:val="00C8027F"/>
    <w:rsid w:val="00C963FE"/>
    <w:rsid w:val="00CA0351"/>
    <w:rsid w:val="00CD2766"/>
    <w:rsid w:val="00CD6A77"/>
    <w:rsid w:val="00D014E2"/>
    <w:rsid w:val="00D129B6"/>
    <w:rsid w:val="00D13914"/>
    <w:rsid w:val="00D3354F"/>
    <w:rsid w:val="00D63505"/>
    <w:rsid w:val="00DA1F3B"/>
    <w:rsid w:val="00DD0E07"/>
    <w:rsid w:val="00DF2457"/>
    <w:rsid w:val="00DF73C7"/>
    <w:rsid w:val="00E00FE8"/>
    <w:rsid w:val="00E3046A"/>
    <w:rsid w:val="00E31B55"/>
    <w:rsid w:val="00E57B92"/>
    <w:rsid w:val="00E67674"/>
    <w:rsid w:val="00E742B0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0BDA"/>
    <w:rsid w:val="00F92A94"/>
    <w:rsid w:val="00FB1361"/>
    <w:rsid w:val="00FB2DCE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3B128F9"/>
  <w15:chartTrackingRefBased/>
  <w15:docId w15:val="{88F01859-AB79-4DAF-AD28-1325A029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A4B97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A4B97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5D231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82E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2E5B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742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al@prz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chal@prz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1181</Words>
  <Characters>9144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Jarosław Ochał</cp:lastModifiedBy>
  <cp:revision>2</cp:revision>
  <cp:lastPrinted>2019-02-06T12:47:00Z</cp:lastPrinted>
  <dcterms:created xsi:type="dcterms:W3CDTF">2019-02-06T12:56:00Z</dcterms:created>
  <dcterms:modified xsi:type="dcterms:W3CDTF">2019-02-06T12:56:00Z</dcterms:modified>
</cp:coreProperties>
</file>