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36967">
        <w:rPr>
          <w:b/>
          <w:i w:val="0"/>
          <w:sz w:val="22"/>
          <w:szCs w:val="22"/>
        </w:rPr>
        <w:t>2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D1388" w:rsidRPr="00CD1388">
        <w:rPr>
          <w:rFonts w:ascii="Times New Roman" w:hAnsi="Times New Roman"/>
          <w:b/>
        </w:rPr>
        <w:t>NA/P/40/2019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D1388" w:rsidRPr="00CD138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D1388" w:rsidRPr="00CD138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D1388" w:rsidRPr="00CD138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D1388" w:rsidRPr="00CD138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D1388" w:rsidRPr="00CD1388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D1388" w:rsidRPr="00CD1388">
        <w:rPr>
          <w:rFonts w:ascii="Times New Roman" w:hAnsi="Times New Roman"/>
        </w:rPr>
        <w:t>(</w:t>
      </w:r>
      <w:proofErr w:type="spellStart"/>
      <w:r w:rsidR="00CD1388" w:rsidRPr="00CD1388">
        <w:rPr>
          <w:rFonts w:ascii="Times New Roman" w:hAnsi="Times New Roman"/>
        </w:rPr>
        <w:t>t.j</w:t>
      </w:r>
      <w:proofErr w:type="spellEnd"/>
      <w:r w:rsidR="00CD1388" w:rsidRPr="00CD1388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D1388" w:rsidRPr="00CD1388">
        <w:rPr>
          <w:rFonts w:ascii="Times New Roman" w:hAnsi="Times New Roman"/>
          <w:b/>
        </w:rPr>
        <w:t xml:space="preserve">Rozbudowa budynku AL - Laboratorium kompatybilności elektromagnetycznej - dla potrzeb </w:t>
      </w:r>
      <w:proofErr w:type="spellStart"/>
      <w:r w:rsidR="00CD1388" w:rsidRPr="00CD1388">
        <w:rPr>
          <w:rFonts w:ascii="Times New Roman" w:hAnsi="Times New Roman"/>
          <w:b/>
        </w:rPr>
        <w:t>WEiI</w:t>
      </w:r>
      <w:proofErr w:type="spellEnd"/>
      <w:r w:rsidR="00CD1388" w:rsidRPr="00CD1388">
        <w:rPr>
          <w:rFonts w:ascii="Times New Roman" w:hAnsi="Times New Roman"/>
          <w:b/>
        </w:rPr>
        <w:t xml:space="preserve"> </w:t>
      </w:r>
      <w:proofErr w:type="spellStart"/>
      <w:r w:rsidR="00CD1388" w:rsidRPr="00CD1388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D1388" w:rsidRPr="00CD1388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CD1388" w:rsidRPr="00997D0F" w:rsidRDefault="00CD1388" w:rsidP="00CD138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97D0F" w:rsidRPr="00836967" w:rsidRDefault="00CD1388" w:rsidP="0083696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CD1388" w:rsidRDefault="00CD1388" w:rsidP="00CD138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36967" w:rsidRPr="00997D0F" w:rsidRDefault="00836967" w:rsidP="00CD138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D1388" w:rsidRPr="000247FF" w:rsidRDefault="00CD1388" w:rsidP="00CD138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>Art. 24 ust. 5 pkt 1</w:t>
      </w:r>
    </w:p>
    <w:p w:rsidR="00CD1388" w:rsidRPr="000247FF" w:rsidRDefault="00CD1388" w:rsidP="00CD1388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CD1388" w:rsidRPr="00292198" w:rsidRDefault="00CD1388" w:rsidP="00CD138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D1388" w:rsidRPr="000247FF" w:rsidRDefault="00CD1388" w:rsidP="00CD138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CD1388" w:rsidRDefault="00CD1388" w:rsidP="00CD1388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836967" w:rsidRPr="006676AE" w:rsidRDefault="00836967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836967" w:rsidRDefault="00836967" w:rsidP="009462BD">
      <w:pPr>
        <w:shd w:val="clear" w:color="auto" w:fill="BFBFBF"/>
        <w:spacing w:line="360" w:lineRule="auto"/>
        <w:jc w:val="both"/>
        <w:rPr>
          <w:rFonts w:ascii="Times New Roman" w:hAnsi="Times New Roman"/>
          <w:b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8369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5" w:right="1417" w:bottom="993" w:left="1417" w:header="426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1A1A" w:rsidRDefault="00CB1A1A" w:rsidP="0038231F">
      <w:pPr>
        <w:spacing w:after="0" w:line="240" w:lineRule="auto"/>
      </w:pPr>
      <w:r>
        <w:separator/>
      </w:r>
    </w:p>
  </w:endnote>
  <w:endnote w:type="continuationSeparator" w:id="0">
    <w:p w:rsidR="00CB1A1A" w:rsidRDefault="00CB1A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88" w:rsidRDefault="00CD13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3696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3696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88" w:rsidRDefault="00CD13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1A1A" w:rsidRDefault="00CB1A1A" w:rsidP="0038231F">
      <w:pPr>
        <w:spacing w:after="0" w:line="240" w:lineRule="auto"/>
      </w:pPr>
      <w:r>
        <w:separator/>
      </w:r>
    </w:p>
  </w:footnote>
  <w:footnote w:type="continuationSeparator" w:id="0">
    <w:p w:rsidR="00CB1A1A" w:rsidRDefault="00CB1A1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88" w:rsidRDefault="00CD13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88" w:rsidRDefault="00CD13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88" w:rsidRDefault="00836967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style="width:453.75pt;height:62.25pt">
          <v:imagedata r:id="rId1" o:title="FE_POIR_poziom_pl-1_rgb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1A1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6967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B1A1A"/>
    <w:rsid w:val="00CD0851"/>
    <w:rsid w:val="00CD1388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D59E003-CC5C-4F19-8304-4EA756C1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B2462-82FD-45F7-8C2A-6392FF329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729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2016-07-26T11:32:00Z</cp:lastPrinted>
  <dcterms:created xsi:type="dcterms:W3CDTF">2019-02-05T13:13:00Z</dcterms:created>
  <dcterms:modified xsi:type="dcterms:W3CDTF">2019-02-05T13:15:00Z</dcterms:modified>
</cp:coreProperties>
</file>