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E7BE9">
        <w:rPr>
          <w:b/>
          <w:i w:val="0"/>
        </w:rPr>
        <w:t xml:space="preserve">4 do </w:t>
      </w:r>
      <w:bookmarkStart w:id="0" w:name="_GoBack"/>
      <w:bookmarkEnd w:id="0"/>
      <w:r w:rsidR="007E7BE9">
        <w:rPr>
          <w:b/>
          <w:i w:val="0"/>
        </w:rPr>
        <w:t xml:space="preserve">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4CFA" w:rsidRPr="00BA4CFA">
        <w:rPr>
          <w:b/>
          <w:sz w:val="24"/>
        </w:rPr>
        <w:t>NA/P/44/2019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E7BE9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r w:rsidR="00753DC1">
        <w:rPr>
          <w:szCs w:val="24"/>
        </w:rPr>
        <w:t>ofertę</w:t>
      </w:r>
      <w:r>
        <w:t xml:space="preserve"> </w:t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4CFA" w:rsidRPr="00BA4CFA">
        <w:rPr>
          <w:b/>
        </w:rPr>
        <w:t>przetarg nieograniczony</w:t>
      </w:r>
      <w:r w:rsidR="00753DC1">
        <w:t xml:space="preserve"> na:</w:t>
      </w:r>
    </w:p>
    <w:p w:rsidR="0000184A" w:rsidRDefault="00BA4C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4CFA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4CFA" w:rsidRPr="00BA4CFA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4CFA" w:rsidRPr="00BA4CFA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A4CFA" w:rsidRPr="00BA4CFA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B21" w:rsidRDefault="003E5B21">
      <w:r>
        <w:separator/>
      </w:r>
    </w:p>
  </w:endnote>
  <w:endnote w:type="continuationSeparator" w:id="0">
    <w:p w:rsidR="003E5B21" w:rsidRDefault="003E5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B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CFA" w:rsidRDefault="00BA4C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B21" w:rsidRDefault="003E5B21">
      <w:r>
        <w:separator/>
      </w:r>
    </w:p>
  </w:footnote>
  <w:footnote w:type="continuationSeparator" w:id="0">
    <w:p w:rsidR="003E5B21" w:rsidRDefault="003E5B2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CFA" w:rsidRDefault="00BA4C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CFA" w:rsidRDefault="00BA4C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CFA" w:rsidRDefault="00BA4C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B2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B2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7BE9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4CF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912FA6-F33E-4354-9F21-9FF0A7B89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BB1E7-0F10-425A-8FAF-28392796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2010-01-07T09:39:00Z</cp:lastPrinted>
  <dcterms:created xsi:type="dcterms:W3CDTF">2019-02-11T12:50:00Z</dcterms:created>
  <dcterms:modified xsi:type="dcterms:W3CDTF">2019-02-11T12:50:00Z</dcterms:modified>
</cp:coreProperties>
</file>