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27F9C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F27F9C">
        <w:rPr>
          <w:i w:val="0"/>
          <w:sz w:val="22"/>
          <w:szCs w:val="22"/>
        </w:rPr>
        <w:t xml:space="preserve">Załącznik nr </w:t>
      </w:r>
      <w:r w:rsidR="00AF7BE0" w:rsidRPr="00F27F9C">
        <w:rPr>
          <w:i w:val="0"/>
          <w:sz w:val="22"/>
          <w:szCs w:val="22"/>
        </w:rPr>
        <w:t>6</w:t>
      </w:r>
    </w:p>
    <w:p w:rsidR="005103B9" w:rsidRPr="00F27F9C" w:rsidRDefault="005103B9" w:rsidP="005103B9">
      <w:pPr>
        <w:spacing w:after="0" w:line="480" w:lineRule="auto"/>
      </w:pPr>
    </w:p>
    <w:p w:rsidR="006676AE" w:rsidRPr="00F27F9C" w:rsidRDefault="005103B9" w:rsidP="005103B9">
      <w:pPr>
        <w:spacing w:after="0" w:line="480" w:lineRule="auto"/>
        <w:rPr>
          <w:rFonts w:ascii="Times New Roman" w:hAnsi="Times New Roman"/>
        </w:rPr>
      </w:pPr>
      <w:r w:rsidRPr="00F27F9C">
        <w:rPr>
          <w:rFonts w:ascii="Times New Roman" w:hAnsi="Times New Roman"/>
        </w:rPr>
        <w:t xml:space="preserve">Znak sprawy: </w:t>
      </w:r>
      <w:r w:rsidR="00AF7BE0" w:rsidRPr="00F27F9C">
        <w:rPr>
          <w:rFonts w:ascii="Times New Roman" w:hAnsi="Times New Roman"/>
        </w:rPr>
        <w:t>NA/P/45/2019</w:t>
      </w:r>
    </w:p>
    <w:bookmarkEnd w:id="0"/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F7BE0" w:rsidRPr="00AF7BE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F7BE0" w:rsidRPr="00AF7BE0">
        <w:rPr>
          <w:rFonts w:ascii="Times New Roman" w:hAnsi="Times New Roman"/>
        </w:rPr>
        <w:t>(</w:t>
      </w:r>
      <w:proofErr w:type="spellStart"/>
      <w:r w:rsidR="00AF7BE0" w:rsidRPr="00AF7BE0">
        <w:rPr>
          <w:rFonts w:ascii="Times New Roman" w:hAnsi="Times New Roman"/>
        </w:rPr>
        <w:t>t.j</w:t>
      </w:r>
      <w:proofErr w:type="spellEnd"/>
      <w:r w:rsidR="00AF7BE0" w:rsidRPr="00AF7BE0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F7BE0" w:rsidRPr="00AF7BE0">
        <w:rPr>
          <w:rFonts w:ascii="Times New Roman" w:hAnsi="Times New Roman"/>
          <w:b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F7BE0" w:rsidRPr="00AF7BE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EA340F" w:rsidRDefault="00F90CD1" w:rsidP="00EA340F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EA340F"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EA340F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EA340F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EA340F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F7BE0" w:rsidRPr="00997D0F" w:rsidRDefault="00AF7BE0" w:rsidP="00AF7BE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F7BE0" w:rsidRPr="00023477" w:rsidRDefault="00AF7BE0" w:rsidP="00AF7BE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EA340F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EA340F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AF7BE0" w:rsidRPr="00997D0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F7BE0" w:rsidRPr="000247F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F7BE0" w:rsidRPr="000247FF" w:rsidRDefault="00AF7BE0" w:rsidP="00AF7BE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F7BE0" w:rsidRPr="00292198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F7BE0" w:rsidRPr="000247FF" w:rsidRDefault="00AF7BE0" w:rsidP="00AF7B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F7BE0" w:rsidRDefault="00AF7BE0" w:rsidP="00AF7BE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EA340F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EA340F" w:rsidRPr="000247FF" w:rsidRDefault="00EA340F" w:rsidP="00EA340F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A340F">
        <w:rPr>
          <w:rFonts w:ascii="Times New Roman" w:hAnsi="Times New Roman"/>
          <w:b/>
          <w:sz w:val="21"/>
          <w:szCs w:val="21"/>
        </w:rPr>
        <w:t>Oświadczam,</w:t>
      </w:r>
      <w:r w:rsidR="00313417" w:rsidRPr="00EA340F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EA340F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EA340F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EA340F">
        <w:rPr>
          <w:rFonts w:ascii="Times New Roman" w:hAnsi="Times New Roman"/>
          <w:b/>
          <w:sz w:val="21"/>
          <w:szCs w:val="21"/>
        </w:rPr>
        <w:t>w postępowaniu</w:t>
      </w:r>
      <w:r w:rsidR="004541F9" w:rsidRPr="00023477">
        <w:rPr>
          <w:rFonts w:ascii="Times New Roman" w:hAnsi="Times New Roman"/>
          <w:sz w:val="21"/>
          <w:szCs w:val="21"/>
        </w:rPr>
        <w:t>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BBE" w:rsidRDefault="005E0BBE" w:rsidP="0038231F">
      <w:pPr>
        <w:spacing w:after="0" w:line="240" w:lineRule="auto"/>
      </w:pPr>
      <w:r>
        <w:separator/>
      </w:r>
    </w:p>
  </w:endnote>
  <w:endnote w:type="continuationSeparator" w:id="0">
    <w:p w:rsidR="005E0BBE" w:rsidRDefault="005E0B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7F9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7F9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BBE" w:rsidRDefault="005E0BBE" w:rsidP="0038231F">
      <w:pPr>
        <w:spacing w:after="0" w:line="240" w:lineRule="auto"/>
      </w:pPr>
      <w:r>
        <w:separator/>
      </w:r>
    </w:p>
  </w:footnote>
  <w:footnote w:type="continuationSeparator" w:id="0">
    <w:p w:rsidR="005E0BBE" w:rsidRDefault="005E0B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E0" w:rsidRDefault="00AF7B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67BA5"/>
    <w:multiLevelType w:val="hybridMultilevel"/>
    <w:tmpl w:val="FC40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B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0BBE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7BE0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40F"/>
    <w:rsid w:val="00EB7CDE"/>
    <w:rsid w:val="00EE1FBF"/>
    <w:rsid w:val="00EE40F5"/>
    <w:rsid w:val="00EF74CA"/>
    <w:rsid w:val="00F04280"/>
    <w:rsid w:val="00F27F9C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C1A9926-7597-4B13-BEE9-794A87E14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151B9-CD63-410B-BABE-DCA53DFBE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756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2019-02-13T13:05:00Z</cp:lastPrinted>
  <dcterms:created xsi:type="dcterms:W3CDTF">2019-02-13T13:05:00Z</dcterms:created>
  <dcterms:modified xsi:type="dcterms:W3CDTF">2019-02-13T13:05:00Z</dcterms:modified>
</cp:coreProperties>
</file>