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313538" w:rsidP="00313538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B935F1" w:rsidRDefault="006F12F2" w:rsidP="00B935F1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</w:t>
      </w:r>
      <w:r w:rsidR="00B82F2B" w:rsidRPr="00205D5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71156" w:rsidRDefault="00271156" w:rsidP="006F12F2"/>
                          <w:p w:rsidR="00271156" w:rsidRDefault="00271156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71156" w:rsidRDefault="00271156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71156" w:rsidRDefault="00271156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71156" w:rsidRDefault="00271156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71156" w:rsidRDefault="00271156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71156" w:rsidRDefault="00271156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271156" w:rsidRDefault="00271156" w:rsidP="006F12F2"/>
                    <w:p w:rsidR="00271156" w:rsidRDefault="00271156" w:rsidP="006F12F2">
                      <w:pPr>
                        <w:rPr>
                          <w:sz w:val="12"/>
                        </w:rPr>
                      </w:pPr>
                    </w:p>
                    <w:p w:rsidR="00271156" w:rsidRDefault="00271156" w:rsidP="006F12F2">
                      <w:pPr>
                        <w:rPr>
                          <w:sz w:val="12"/>
                        </w:rPr>
                      </w:pPr>
                    </w:p>
                    <w:p w:rsidR="00271156" w:rsidRDefault="00271156" w:rsidP="006F12F2">
                      <w:pPr>
                        <w:rPr>
                          <w:sz w:val="12"/>
                        </w:rPr>
                      </w:pPr>
                    </w:p>
                    <w:p w:rsidR="00271156" w:rsidRDefault="00271156" w:rsidP="006F12F2">
                      <w:pPr>
                        <w:rPr>
                          <w:sz w:val="12"/>
                        </w:rPr>
                      </w:pPr>
                    </w:p>
                    <w:p w:rsidR="00271156" w:rsidRDefault="00271156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71156" w:rsidRDefault="00271156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862DAB" w:rsidRPr="00862DAB" w:rsidRDefault="00862DAB" w:rsidP="006F12F2">
      <w:pPr>
        <w:ind w:firstLine="3969"/>
        <w:rPr>
          <w:b/>
        </w:rPr>
      </w:pPr>
      <w:r w:rsidRPr="00862DAB">
        <w:rPr>
          <w:b/>
        </w:rPr>
        <w:t>Politechnika Rzeszowska</w:t>
      </w:r>
    </w:p>
    <w:p w:rsidR="006F12F2" w:rsidRPr="00205D5A" w:rsidRDefault="00862DAB" w:rsidP="006F12F2">
      <w:pPr>
        <w:ind w:firstLine="3969"/>
        <w:rPr>
          <w:b/>
        </w:rPr>
      </w:pPr>
      <w:r w:rsidRPr="00862DAB">
        <w:rPr>
          <w:b/>
        </w:rPr>
        <w:t>Dział Logistyki i Zamówień Publicznych</w:t>
      </w:r>
    </w:p>
    <w:p w:rsidR="006F12F2" w:rsidRPr="00205D5A" w:rsidRDefault="00862DAB" w:rsidP="006F12F2">
      <w:pPr>
        <w:ind w:left="3969"/>
        <w:rPr>
          <w:b/>
        </w:rPr>
      </w:pPr>
      <w:r w:rsidRPr="00862DAB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862DAB">
        <w:rPr>
          <w:b/>
        </w:rPr>
        <w:t>12</w:t>
      </w:r>
    </w:p>
    <w:p w:rsidR="006F12F2" w:rsidRPr="00B935F1" w:rsidRDefault="00862DAB" w:rsidP="00B935F1">
      <w:pPr>
        <w:ind w:firstLine="3969"/>
        <w:rPr>
          <w:b/>
        </w:rPr>
      </w:pPr>
      <w:r w:rsidRPr="00862DAB">
        <w:rPr>
          <w:b/>
        </w:rPr>
        <w:t>35-959</w:t>
      </w:r>
      <w:r w:rsidR="006F12F2" w:rsidRPr="00205D5A">
        <w:rPr>
          <w:b/>
        </w:rPr>
        <w:t xml:space="preserve"> </w:t>
      </w:r>
      <w:r w:rsidRPr="00862DAB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862DAB" w:rsidRPr="00862DAB">
        <w:rPr>
          <w:b/>
        </w:rPr>
        <w:t>przetarg nieograniczony</w:t>
      </w:r>
      <w:r w:rsidRPr="00205D5A">
        <w:t>” na:</w:t>
      </w:r>
    </w:p>
    <w:p w:rsidR="00344611" w:rsidRPr="00344611" w:rsidRDefault="006F12F2" w:rsidP="00344611">
      <w:pPr>
        <w:spacing w:line="360" w:lineRule="auto"/>
        <w:jc w:val="both"/>
        <w:rPr>
          <w:b/>
        </w:rPr>
      </w:pPr>
      <w:r w:rsidRPr="00344611">
        <w:rPr>
          <w:b/>
        </w:rPr>
        <w:t>„</w:t>
      </w:r>
      <w:r w:rsidR="00344611" w:rsidRPr="00344611">
        <w:rPr>
          <w:b/>
        </w:rPr>
        <w:t xml:space="preserve">Dostawa, montaż i ustawienie mebli  dla Katedry Przeróbki Plastycznej” </w:t>
      </w:r>
    </w:p>
    <w:p w:rsidR="00B935F1" w:rsidRPr="00535AA0" w:rsidRDefault="00DA130F" w:rsidP="00344611">
      <w:pPr>
        <w:spacing w:line="360" w:lineRule="auto"/>
        <w:jc w:val="both"/>
      </w:pPr>
      <w:r w:rsidRPr="00205D5A">
        <w:t xml:space="preserve">1) oferujemy wykonanie przedmiotu zamówienia: </w:t>
      </w: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6516"/>
      </w:tblGrid>
      <w:tr w:rsidR="009F75D4" w:rsidRPr="00205D5A" w:rsidTr="009F75D4">
        <w:trPr>
          <w:jc w:val="center"/>
        </w:trPr>
        <w:tc>
          <w:tcPr>
            <w:tcW w:w="4536" w:type="dxa"/>
            <w:vAlign w:val="center"/>
          </w:tcPr>
          <w:p w:rsidR="009F75D4" w:rsidRPr="003D5DA9" w:rsidRDefault="009F75D4" w:rsidP="009B4E3F">
            <w:pPr>
              <w:pStyle w:val="Tekstpodstawowy"/>
              <w:jc w:val="center"/>
              <w:rPr>
                <w:b/>
              </w:rPr>
            </w:pPr>
            <w:r w:rsidRPr="003D5DA9">
              <w:rPr>
                <w:b/>
              </w:rPr>
              <w:t>Nazwa</w:t>
            </w:r>
          </w:p>
        </w:tc>
        <w:tc>
          <w:tcPr>
            <w:tcW w:w="6516" w:type="dxa"/>
            <w:vAlign w:val="center"/>
          </w:tcPr>
          <w:p w:rsidR="009F75D4" w:rsidRPr="003D5DA9" w:rsidRDefault="009F75D4" w:rsidP="009B4E3F">
            <w:pPr>
              <w:pStyle w:val="Tekstpodstawowy"/>
              <w:jc w:val="center"/>
              <w:rPr>
                <w:b/>
                <w:color w:val="FF0000"/>
              </w:rPr>
            </w:pPr>
            <w:r w:rsidRPr="003D5DA9">
              <w:rPr>
                <w:b/>
              </w:rPr>
              <w:t xml:space="preserve">Parametry techniczne oferowanego przez Wykonawcę produktu w odniesieniu do parametrów zawartych w Szczegółowym opisie przedmiotu zamówienia/zał. nr 2 do SIWZ </w:t>
            </w:r>
            <w:r w:rsidRPr="003D5DA9">
              <w:rPr>
                <w:b/>
                <w:color w:val="FF0000"/>
              </w:rPr>
              <w:t xml:space="preserve">(proszę podać opisy oferowanych mebli z uwzględnieniem </w:t>
            </w:r>
            <w:r w:rsidR="00A513B2">
              <w:rPr>
                <w:b/>
                <w:color w:val="FF0000"/>
              </w:rPr>
              <w:t xml:space="preserve">wszystkich </w:t>
            </w:r>
            <w:r w:rsidRPr="003D5DA9">
              <w:rPr>
                <w:b/>
                <w:color w:val="FF0000"/>
              </w:rPr>
              <w:t>parametrów – oferty bez opisu, lub tyko z zapisem w kolumnie „zgodnie z SIWZ”  będą podlegały odrzuceniu jako niezgodne z treścią SIWZ)</w:t>
            </w:r>
          </w:p>
        </w:tc>
      </w:tr>
      <w:tr w:rsidR="009F75D4" w:rsidRPr="00205D5A" w:rsidTr="009F75D4">
        <w:trPr>
          <w:jc w:val="center"/>
        </w:trPr>
        <w:tc>
          <w:tcPr>
            <w:tcW w:w="4536" w:type="dxa"/>
            <w:vAlign w:val="center"/>
          </w:tcPr>
          <w:p w:rsidR="009F75D4" w:rsidRPr="00205D5A" w:rsidRDefault="009F75D4" w:rsidP="00C4087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9F75D4">
              <w:t>Dostawa, montaż i ustawienie mebli  dla Katedry Przeróbki Plastycznej</w:t>
            </w:r>
          </w:p>
          <w:p w:rsidR="009F75D4" w:rsidRPr="00205D5A" w:rsidRDefault="009F75D4" w:rsidP="00C4087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6516" w:type="dxa"/>
            <w:vAlign w:val="center"/>
          </w:tcPr>
          <w:p w:rsidR="009F75D4" w:rsidRPr="00205D5A" w:rsidRDefault="009F75D4" w:rsidP="00C40876">
            <w:pPr>
              <w:pStyle w:val="Tekstpodstawowy"/>
              <w:rPr>
                <w:b/>
              </w:rPr>
            </w:pPr>
          </w:p>
        </w:tc>
      </w:tr>
    </w:tbl>
    <w:p w:rsidR="009F75D4" w:rsidRDefault="009F75D4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</w:p>
    <w:p w:rsidR="009F75D4" w:rsidRDefault="009F75D4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C40876" w:rsidRDefault="00C40876" w:rsidP="00C40876">
      <w:pPr>
        <w:jc w:val="both"/>
        <w:rPr>
          <w:b/>
        </w:rPr>
      </w:pPr>
      <w:r>
        <w:rPr>
          <w:b/>
        </w:rPr>
        <w:t xml:space="preserve">Okres gwarancji na: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lastRenderedPageBreak/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8917C7" w:rsidRDefault="008917C7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8917C7" w:rsidRDefault="008917C7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8917C7">
        <w:rPr>
          <w:b/>
          <w:sz w:val="28"/>
          <w:szCs w:val="28"/>
          <w:highlight w:val="yellow"/>
        </w:rPr>
        <w:t>III KRYTERIUM TERMIN REALIZACJI</w:t>
      </w:r>
      <w:r w:rsidRPr="008917C7">
        <w:rPr>
          <w:b/>
          <w:sz w:val="28"/>
          <w:szCs w:val="28"/>
        </w:rPr>
        <w:t xml:space="preserve"> </w:t>
      </w:r>
    </w:p>
    <w:p w:rsidR="008917C7" w:rsidRDefault="008917C7" w:rsidP="008917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 w:rsidR="00FF5749">
        <w:rPr>
          <w:b/>
        </w:rPr>
        <w:t xml:space="preserve">30 dni </w:t>
      </w:r>
      <w:r>
        <w:rPr>
          <w:b/>
        </w:rPr>
        <w:t xml:space="preserve">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 w:rsidR="00FF5749">
        <w:rPr>
          <w:b/>
        </w:rPr>
        <w:t xml:space="preserve">25 </w:t>
      </w:r>
      <w:r>
        <w:rPr>
          <w:b/>
        </w:rPr>
        <w:t xml:space="preserve"> </w:t>
      </w:r>
      <w:r w:rsidR="00FF5749">
        <w:rPr>
          <w:b/>
        </w:rPr>
        <w:t xml:space="preserve">dni </w:t>
      </w:r>
      <w:r>
        <w:rPr>
          <w:b/>
        </w:rPr>
        <w:tab/>
      </w:r>
      <w:r>
        <w:rPr>
          <w:b/>
          <w:sz w:val="96"/>
        </w:rPr>
        <w:t xml:space="preserve"> □ </w:t>
      </w:r>
      <w:r w:rsidR="00FF5749">
        <w:rPr>
          <w:b/>
        </w:rPr>
        <w:t xml:space="preserve">20 </w:t>
      </w:r>
      <w:r>
        <w:rPr>
          <w:b/>
        </w:rPr>
        <w:t xml:space="preserve"> </w:t>
      </w:r>
      <w:r w:rsidR="00FF5749">
        <w:rPr>
          <w:b/>
        </w:rPr>
        <w:t xml:space="preserve">dni </w:t>
      </w:r>
    </w:p>
    <w:p w:rsidR="00C40876" w:rsidRPr="00B31654" w:rsidRDefault="008917C7" w:rsidP="00B316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04532" w:rsidRDefault="00304532" w:rsidP="00304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ED3564">
        <w:rPr>
          <w:b/>
          <w:color w:val="FF0000"/>
          <w:sz w:val="28"/>
          <w:szCs w:val="28"/>
        </w:rPr>
        <w:t>Zamawiający wymaga podania w poniższej wycenie szczegółowej (tabeli) marki/modelu/producenta oferowanego asortymentu</w:t>
      </w:r>
      <w:r w:rsidRPr="00ED3564">
        <w:rPr>
          <w:b/>
          <w:sz w:val="28"/>
          <w:szCs w:val="28"/>
        </w:rPr>
        <w:t>.</w:t>
      </w:r>
      <w:r w:rsidR="00ED3564">
        <w:rPr>
          <w:b/>
          <w:sz w:val="28"/>
          <w:szCs w:val="28"/>
        </w:rPr>
        <w:t xml:space="preserve"> </w:t>
      </w:r>
      <w:r w:rsidR="00ED3564" w:rsidRPr="00ED3564">
        <w:rPr>
          <w:b/>
          <w:color w:val="FF0000"/>
          <w:sz w:val="28"/>
          <w:szCs w:val="28"/>
        </w:rPr>
        <w:t xml:space="preserve">(Proszę podać wszystkie dane) </w:t>
      </w:r>
      <w:r w:rsidRPr="00ED3564">
        <w:rPr>
          <w:b/>
          <w:color w:val="FF0000"/>
          <w:sz w:val="28"/>
          <w:szCs w:val="28"/>
        </w:rPr>
        <w:t xml:space="preserve"> </w:t>
      </w:r>
      <w:r w:rsidRPr="00ED3564">
        <w:rPr>
          <w:b/>
          <w:sz w:val="28"/>
          <w:szCs w:val="28"/>
        </w:rPr>
        <w:t xml:space="preserve">W przypadku produkcji własnej oferowanych mebli należy w miejscu marki/modelu/producenta niniejszego formularza wpisanie produkcja własna. </w:t>
      </w:r>
      <w:bookmarkStart w:id="0" w:name="_GoBack"/>
      <w:bookmarkEnd w:id="0"/>
    </w:p>
    <w:p w:rsidR="00643E4C" w:rsidRPr="00643E4C" w:rsidRDefault="00643E4C" w:rsidP="00643E4C">
      <w:pPr>
        <w:pStyle w:val="Tekstpodstawowywcity"/>
        <w:ind w:left="0" w:firstLine="0"/>
        <w:rPr>
          <w:b/>
          <w:szCs w:val="24"/>
        </w:rPr>
      </w:pP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6"/>
        <w:gridCol w:w="2660"/>
        <w:gridCol w:w="616"/>
        <w:gridCol w:w="1217"/>
        <w:gridCol w:w="1513"/>
        <w:gridCol w:w="90"/>
        <w:gridCol w:w="1106"/>
        <w:gridCol w:w="1670"/>
      </w:tblGrid>
      <w:tr w:rsidR="00304532" w:rsidTr="00D75010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3D5DA9" w:rsidRDefault="003D5DA9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02ECA" w:rsidTr="007109F4">
        <w:trPr>
          <w:trHeight w:val="643"/>
          <w:jc w:val="center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ECA" w:rsidRPr="00FB076D" w:rsidRDefault="00A02ECA" w:rsidP="00FB076D">
            <w:pPr>
              <w:rPr>
                <w:b/>
              </w:rPr>
            </w:pPr>
            <w:r>
              <w:rPr>
                <w:b/>
              </w:rPr>
              <w:t>SALA DYDAKTYCZNA</w:t>
            </w:r>
          </w:p>
        </w:tc>
      </w:tr>
      <w:tr w:rsidR="00304532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D75010" w:rsidRDefault="00D75010" w:rsidP="00D75010">
            <w:pPr>
              <w:pStyle w:val="Akapitzlist"/>
              <w:widowControl w:val="0"/>
              <w:spacing w:after="160" w:line="276" w:lineRule="auto"/>
              <w:ind w:left="157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A02ECA" w:rsidP="00304532">
            <w:pPr>
              <w:widowControl w:val="0"/>
              <w:rPr>
                <w:bCs/>
                <w:color w:val="000000"/>
              </w:rPr>
            </w:pPr>
            <w:r w:rsidRPr="00FB076D">
              <w:t>Stół prostokątny.</w:t>
            </w:r>
            <w:r w:rsidR="00622A33" w:rsidRPr="00FB076D">
              <w:t xml:space="preserve"> 120x60x75h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A02ECA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FB076D">
              <w:rPr>
                <w:bCs/>
                <w:color w:val="000000" w:themeColor="text1"/>
              </w:rPr>
              <w:t>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304532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D75010" w:rsidRDefault="00D75010" w:rsidP="00D75010">
            <w:pPr>
              <w:pStyle w:val="Akapitzlist"/>
              <w:widowControl w:val="0"/>
              <w:spacing w:after="160" w:line="276" w:lineRule="auto"/>
              <w:ind w:left="157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622A33" w:rsidP="006B4DB9">
            <w:pPr>
              <w:pStyle w:val="Standard"/>
              <w:rPr>
                <w:rFonts w:ascii="Times New Roman" w:hAnsi="Times New Roman" w:cs="Times New Roman"/>
                <w:bCs/>
              </w:rPr>
            </w:pPr>
            <w:r w:rsidRPr="00FB076D">
              <w:rPr>
                <w:rFonts w:ascii="Times New Roman" w:hAnsi="Times New Roman" w:cs="Times New Roman"/>
              </w:rPr>
              <w:t>Stół prostokątny 180x60x75h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622A33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FB076D">
              <w:rPr>
                <w:bCs/>
                <w:color w:val="000000" w:themeColor="text1"/>
              </w:rPr>
              <w:t>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304532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D75010" w:rsidRDefault="00D75010" w:rsidP="00D75010">
            <w:pPr>
              <w:pStyle w:val="Akapitzlist"/>
              <w:widowControl w:val="0"/>
              <w:spacing w:after="160" w:line="276" w:lineRule="auto"/>
              <w:ind w:left="157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622A33" w:rsidP="006B4DB9">
            <w:pPr>
              <w:widowControl w:val="0"/>
              <w:rPr>
                <w:bCs/>
              </w:rPr>
            </w:pPr>
            <w:r w:rsidRPr="00FB076D">
              <w:t>Biurko z szafką 120x60x75h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622A33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FB076D">
              <w:rPr>
                <w:bCs/>
                <w:color w:val="000000" w:themeColor="text1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304532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D75010" w:rsidRDefault="00D75010" w:rsidP="00D75010">
            <w:pPr>
              <w:pStyle w:val="Akapitzlist"/>
              <w:widowControl w:val="0"/>
              <w:spacing w:after="160" w:line="276" w:lineRule="auto"/>
              <w:ind w:left="157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AC1CAE" w:rsidP="00B95642">
            <w:pPr>
              <w:widowControl w:val="0"/>
              <w:rPr>
                <w:bCs/>
              </w:rPr>
            </w:pPr>
            <w:r w:rsidRPr="00FB076D">
              <w:t>Krzesło stacjonarne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AC1CAE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FB076D">
              <w:rPr>
                <w:bCs/>
                <w:color w:val="000000" w:themeColor="text1"/>
              </w:rPr>
              <w:t>16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B95642" w:rsidP="00C40876">
            <w:pPr>
              <w:widowControl w:val="0"/>
              <w:jc w:val="center"/>
              <w:rPr>
                <w:bCs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D75010" w:rsidRDefault="00367BBC" w:rsidP="00D75010">
            <w:pPr>
              <w:pStyle w:val="Akapitzlist"/>
              <w:widowControl w:val="0"/>
              <w:spacing w:after="160" w:line="276" w:lineRule="auto"/>
              <w:ind w:left="157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AC1CAE" w:rsidP="00B95642">
            <w:pPr>
              <w:widowControl w:val="0"/>
              <w:rPr>
                <w:bCs/>
              </w:rPr>
            </w:pPr>
            <w:r w:rsidRPr="00FB076D">
              <w:t>Szafa półotwarta do wnęki 90x55x260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AC1CAE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FB076D">
              <w:rPr>
                <w:bCs/>
                <w:color w:val="000000" w:themeColor="text1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B95642" w:rsidP="00C40876">
            <w:pPr>
              <w:widowControl w:val="0"/>
              <w:jc w:val="center"/>
              <w:rPr>
                <w:bCs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D75010" w:rsidRDefault="00367BBC" w:rsidP="00D75010">
            <w:pPr>
              <w:pStyle w:val="Akapitzlist"/>
              <w:widowControl w:val="0"/>
              <w:spacing w:after="160" w:line="276" w:lineRule="auto"/>
              <w:ind w:left="157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FB076D" w:rsidP="00B95642">
            <w:pPr>
              <w:widowControl w:val="0"/>
              <w:rPr>
                <w:bCs/>
              </w:rPr>
            </w:pPr>
            <w:r>
              <w:t>Szafa do wnęki 94x55x260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FB076D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306981" w:rsidP="00C40876">
            <w:pPr>
              <w:widowControl w:val="0"/>
              <w:jc w:val="center"/>
              <w:rPr>
                <w:bCs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B076D" w:rsidTr="00E6403B">
        <w:trPr>
          <w:trHeight w:val="643"/>
          <w:jc w:val="center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76D" w:rsidRDefault="00FB076D" w:rsidP="00FB076D">
            <w:pPr>
              <w:spacing w:line="276" w:lineRule="auto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</w:rPr>
              <w:t>SALA KOMPUTEROWA</w:t>
            </w:r>
          </w:p>
        </w:tc>
      </w:tr>
      <w:tr w:rsidR="00304532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67BBC" w:rsidP="00367BBC">
            <w:pPr>
              <w:pStyle w:val="Akapitzlist"/>
              <w:widowControl w:val="0"/>
              <w:spacing w:after="160" w:line="276" w:lineRule="auto"/>
              <w:ind w:left="121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7 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60716D" w:rsidRDefault="00FB076D" w:rsidP="00306981">
            <w:pPr>
              <w:widowControl w:val="0"/>
              <w:rPr>
                <w:bCs/>
              </w:rPr>
            </w:pPr>
            <w:r>
              <w:t>Biurko pod komputer 82x85x75h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60716D" w:rsidRDefault="00FB076D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60716D" w:rsidRDefault="0060716D" w:rsidP="00C40876">
            <w:pPr>
              <w:widowControl w:val="0"/>
              <w:jc w:val="center"/>
              <w:rPr>
                <w:bCs/>
              </w:rPr>
            </w:pPr>
            <w:r w:rsidRPr="0060716D">
              <w:rPr>
                <w:bCs/>
              </w:rPr>
              <w:t>szt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F5749" w:rsidRDefault="00367BBC" w:rsidP="00FF5749">
            <w:pPr>
              <w:widowControl w:val="0"/>
              <w:spacing w:after="160" w:line="276" w:lineRule="auto"/>
              <w:ind w:left="85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60716D" w:rsidRDefault="00FB076D" w:rsidP="00306981">
            <w:pPr>
              <w:widowControl w:val="0"/>
              <w:rPr>
                <w:bCs/>
              </w:rPr>
            </w:pPr>
            <w:r>
              <w:t>Biurko pod komputer 82x60x75h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FB076D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FB076D">
              <w:rPr>
                <w:bCs/>
                <w:color w:val="000000" w:themeColor="text1"/>
              </w:rPr>
              <w:t>8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FB076D" w:rsidRDefault="0060716D" w:rsidP="00C40876">
            <w:pPr>
              <w:widowControl w:val="0"/>
              <w:jc w:val="center"/>
              <w:rPr>
                <w:bCs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65637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37" w:rsidRPr="00FF5749" w:rsidRDefault="00367BBC" w:rsidP="00FF5749">
            <w:pPr>
              <w:widowControl w:val="0"/>
              <w:spacing w:after="160" w:line="276" w:lineRule="auto"/>
              <w:ind w:left="85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37" w:rsidRDefault="00FB076D" w:rsidP="00A65637">
            <w:pPr>
              <w:widowControl w:val="0"/>
              <w:rPr>
                <w:b/>
                <w:bCs/>
                <w:u w:val="single"/>
              </w:rPr>
            </w:pPr>
            <w:r>
              <w:t>Biurko pod komputer 98x60x75h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37" w:rsidRPr="00FB076D" w:rsidRDefault="00FB076D" w:rsidP="00C40876">
            <w:pPr>
              <w:widowControl w:val="0"/>
              <w:jc w:val="center"/>
              <w:rPr>
                <w:bCs/>
              </w:rPr>
            </w:pPr>
            <w:r w:rsidRPr="00FB076D">
              <w:rPr>
                <w:bCs/>
              </w:rPr>
              <w:t>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37" w:rsidRPr="00FB076D" w:rsidRDefault="0060716D" w:rsidP="00C40876">
            <w:pPr>
              <w:widowControl w:val="0"/>
              <w:jc w:val="center"/>
              <w:rPr>
                <w:bCs/>
              </w:rPr>
            </w:pPr>
            <w:r w:rsidRPr="00FB076D">
              <w:t>szt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37" w:rsidRDefault="00A65637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37" w:rsidRDefault="00A65637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37" w:rsidRDefault="00A65637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43E4C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367BBC" w:rsidP="00FF574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10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826D3" w:rsidRDefault="00FB076D" w:rsidP="006826D3">
            <w:pPr>
              <w:rPr>
                <w:bCs/>
              </w:rPr>
            </w:pPr>
            <w:r>
              <w:t>Biurko z szafką 120x60x75h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FB076D" w:rsidRDefault="00FB076D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FB076D" w:rsidRDefault="00643E4C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43E4C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FF5749" w:rsidRDefault="00367BBC" w:rsidP="00FF5749">
            <w:pPr>
              <w:widowControl w:val="0"/>
              <w:spacing w:after="160" w:line="276" w:lineRule="auto"/>
              <w:ind w:left="36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11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826D3" w:rsidRDefault="00FB076D" w:rsidP="006826D3">
            <w:pPr>
              <w:pStyle w:val="Standard"/>
              <w:rPr>
                <w:rFonts w:ascii="Times New Roman" w:hAnsi="Times New Roman"/>
                <w:bCs/>
              </w:rPr>
            </w:pPr>
            <w:r>
              <w:t>Szafa półotwarta do wnęki  93x55x260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FB076D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643E4C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43E4C" w:rsidTr="00D75010">
        <w:trPr>
          <w:trHeight w:val="77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FF5749" w:rsidRDefault="00367BBC" w:rsidP="00FF5749">
            <w:pPr>
              <w:widowControl w:val="0"/>
              <w:spacing w:after="160" w:line="276" w:lineRule="auto"/>
              <w:ind w:left="36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12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D2" w:rsidRDefault="008A31D2" w:rsidP="008A31D2">
            <w:r w:rsidRPr="00D924EE">
              <w:t>Krzesło stacjonarne na ramie na 4 nogach.</w:t>
            </w:r>
          </w:p>
          <w:p w:rsidR="00643E4C" w:rsidRPr="006826D3" w:rsidRDefault="00643E4C" w:rsidP="00945AF7">
            <w:pPr>
              <w:widowControl w:val="0"/>
              <w:rPr>
                <w:bCs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8A31D2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643E4C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8A31D2" w:rsidTr="00566D6C">
        <w:trPr>
          <w:trHeight w:val="643"/>
          <w:jc w:val="center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D2" w:rsidRPr="0026129D" w:rsidRDefault="008A31D2" w:rsidP="008A31D2">
            <w:pPr>
              <w:rPr>
                <w:b/>
              </w:rPr>
            </w:pPr>
            <w:r>
              <w:rPr>
                <w:b/>
              </w:rPr>
              <w:t>POK.  151A</w:t>
            </w:r>
          </w:p>
          <w:p w:rsidR="008A31D2" w:rsidRDefault="008A31D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43E4C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FF5749" w:rsidRDefault="00367BBC" w:rsidP="00FF5749">
            <w:pPr>
              <w:widowControl w:val="0"/>
              <w:spacing w:after="160" w:line="276" w:lineRule="auto"/>
              <w:ind w:left="36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826D3" w:rsidRDefault="008A31D2" w:rsidP="00945AF7">
            <w:pPr>
              <w:widowControl w:val="0"/>
              <w:rPr>
                <w:bCs/>
              </w:rPr>
            </w:pPr>
            <w:r>
              <w:t>Blaty robocze z parapetem  i osłoną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8A31D2" w:rsidP="00C7640B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1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C7640B" w:rsidP="00C40876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kpl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43E4C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FF5749" w:rsidRDefault="00367BBC" w:rsidP="00FF5749">
            <w:pPr>
              <w:widowControl w:val="0"/>
              <w:spacing w:after="160" w:line="276" w:lineRule="auto"/>
              <w:ind w:left="36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826D3" w:rsidRDefault="00C7640B" w:rsidP="00945AF7">
            <w:pPr>
              <w:widowControl w:val="0"/>
              <w:rPr>
                <w:bCs/>
              </w:rPr>
            </w:pPr>
            <w:r>
              <w:t>Kontener 4-szufladowy 43x45x65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306981" w:rsidRDefault="00C7640B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306981" w:rsidRDefault="00643E4C" w:rsidP="00C40876">
            <w:pPr>
              <w:widowControl w:val="0"/>
              <w:jc w:val="center"/>
              <w:rPr>
                <w:bCs/>
              </w:rPr>
            </w:pPr>
            <w:r w:rsidRPr="00306981">
              <w:rPr>
                <w:bCs/>
              </w:rPr>
              <w:t>szt.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43E4C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FF5749" w:rsidRDefault="00367BBC" w:rsidP="00FF5749">
            <w:pPr>
              <w:widowControl w:val="0"/>
              <w:spacing w:after="160" w:line="276" w:lineRule="auto"/>
              <w:ind w:left="36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826D3" w:rsidRDefault="00B27A5D" w:rsidP="00945AF7">
            <w:pPr>
              <w:rPr>
                <w:bCs/>
              </w:rPr>
            </w:pPr>
            <w:r>
              <w:t>Szafka pod umywalkę 95x55x85h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306981" w:rsidRDefault="00B27A5D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306981" w:rsidRDefault="00643E4C" w:rsidP="00C40876">
            <w:pPr>
              <w:widowControl w:val="0"/>
              <w:jc w:val="center"/>
              <w:rPr>
                <w:bCs/>
              </w:rPr>
            </w:pPr>
            <w:r w:rsidRPr="00306981">
              <w:rPr>
                <w:bCs/>
              </w:rPr>
              <w:t>szt.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43E4C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FF5749" w:rsidRDefault="00367BBC" w:rsidP="00FF5749">
            <w:pPr>
              <w:widowControl w:val="0"/>
              <w:spacing w:after="160" w:line="276" w:lineRule="auto"/>
              <w:ind w:left="36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826D3" w:rsidRDefault="00A7399D" w:rsidP="006826D3">
            <w:pPr>
              <w:widowControl w:val="0"/>
              <w:rPr>
                <w:bCs/>
              </w:rPr>
            </w:pPr>
            <w:r w:rsidRPr="00D57959">
              <w:rPr>
                <w:bCs/>
              </w:rPr>
              <w:t>Fotel biurowy z wysokim oparciem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0716D" w:rsidRDefault="00A7399D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0716D" w:rsidRDefault="00643E4C" w:rsidP="00C40876">
            <w:pPr>
              <w:widowControl w:val="0"/>
              <w:jc w:val="center"/>
              <w:rPr>
                <w:bCs/>
              </w:rPr>
            </w:pPr>
            <w:r w:rsidRPr="0060716D">
              <w:rPr>
                <w:bCs/>
              </w:rPr>
              <w:t>szt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7399D" w:rsidTr="00622548">
        <w:trPr>
          <w:trHeight w:val="643"/>
          <w:jc w:val="center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99D" w:rsidRDefault="00A7399D" w:rsidP="00A7399D">
            <w:pPr>
              <w:spacing w:line="276" w:lineRule="auto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</w:rPr>
              <w:t xml:space="preserve">SALA DYDAKTYCZNA </w:t>
            </w:r>
          </w:p>
        </w:tc>
      </w:tr>
      <w:tr w:rsidR="008822D6" w:rsidTr="00D7501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367BBC" w:rsidP="00FF574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17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A44" w:rsidRDefault="00134A44" w:rsidP="00134A44">
            <w:r w:rsidRPr="00D924EE">
              <w:t>Krzesło s</w:t>
            </w:r>
            <w:r>
              <w:t>tacjonarne na ramie na 4 nogach  z pulpitem.</w:t>
            </w:r>
          </w:p>
          <w:p w:rsidR="008822D6" w:rsidRPr="0082004F" w:rsidRDefault="008822D6" w:rsidP="00437172">
            <w:pPr>
              <w:suppressAutoHyphens/>
              <w:autoSpaceDN w:val="0"/>
              <w:textAlignment w:val="baseline"/>
              <w:rPr>
                <w:color w:val="000000" w:themeColor="text1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Pr="0082004F" w:rsidRDefault="00FF1ED7" w:rsidP="00437172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Pr="00B95642" w:rsidRDefault="00FF1ED7" w:rsidP="00437172">
            <w:pPr>
              <w:widowControl w:val="0"/>
              <w:jc w:val="center"/>
              <w:rPr>
                <w:bCs/>
                <w:color w:val="000000"/>
              </w:rPr>
            </w:pPr>
            <w:r w:rsidRPr="0060716D">
              <w:rPr>
                <w:bCs/>
              </w:rPr>
              <w:t>szt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666B4C" w:rsidRPr="00C05707" w:rsidRDefault="00666B4C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2) Oświadczamy, że zakres dostawy przewidzianej do wykonania jest zgodny z zakresem objętym specyfikacją istotnych warunków zamówienia.</w:t>
      </w:r>
    </w:p>
    <w:p w:rsidR="00B935F1" w:rsidRDefault="00B935F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3) Oświadczamy, że zaoferowane meble zostaną wykonane w terminie wskazanym przez Zamawiającego</w:t>
      </w:r>
    </w:p>
    <w:p w:rsidR="00306981" w:rsidRDefault="00357ED9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4</w:t>
      </w:r>
      <w:r w:rsidR="00306981">
        <w:t xml:space="preserve">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306981" w:rsidRDefault="00357ED9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5</w:t>
      </w:r>
      <w:r w:rsidR="00306981">
        <w:t>) Oświadczamy, że uważamy się za związanych niniejszą ofertą na czas wskazany w specyfikacji istotnych warunków zamówienia,</w:t>
      </w:r>
    </w:p>
    <w:p w:rsidR="00306981" w:rsidRDefault="00357ED9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6</w:t>
      </w:r>
      <w:r w:rsidR="00306981">
        <w:rPr>
          <w:color w:val="000000"/>
        </w:rPr>
        <w:t>) oświadczamy, iż oferujemy przedmiot zamówienia zgodny z wymaganiami i warunkami opisanymi w ustawie Prawo zamówień publicznych oraz określonymi przez zamawiającego w specyfikacji istotnych warunków zamówienia,</w:t>
      </w:r>
    </w:p>
    <w:p w:rsidR="00306981" w:rsidRDefault="00357ED9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7</w:t>
      </w:r>
      <w:r w:rsidR="00306981">
        <w:rPr>
          <w:color w:val="000000"/>
        </w:rPr>
        <w:t xml:space="preserve">) oferta liczy </w:t>
      </w:r>
      <w:r w:rsidR="00306981">
        <w:rPr>
          <w:b/>
          <w:color w:val="000000"/>
        </w:rPr>
        <w:t xml:space="preserve">........................ </w:t>
      </w:r>
      <w:r w:rsidR="00306981">
        <w:rPr>
          <w:color w:val="000000"/>
        </w:rPr>
        <w:t>kolejno ponumerowanych kart,</w:t>
      </w:r>
    </w:p>
    <w:p w:rsidR="00306981" w:rsidRDefault="00357ED9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8)</w:t>
      </w:r>
      <w:r w:rsidR="00306981">
        <w:t xml:space="preserve"> Nazwa podwykonawcy i zakres rzeczowy, któremu Wykonawca zamierza powierzyć wykonanie części przedmiotu zamówienia lub całości przedmiotu zamówienia.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306981" w:rsidTr="00C4087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981" w:rsidRDefault="00306981" w:rsidP="00C40876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>
              <w:t>Lp</w:t>
            </w:r>
            <w:proofErr w:type="spellEnd"/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306981" w:rsidTr="00C4087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306981" w:rsidTr="00C4087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306981" w:rsidRDefault="00357ED9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lastRenderedPageBreak/>
        <w:t>9</w:t>
      </w:r>
      <w:r w:rsidR="00306981">
        <w:t xml:space="preserve">) oświadczamy, że zapoznaliśmy się z istotnymi postanowieniami umowy </w:t>
      </w:r>
      <w:r w:rsidR="00306981">
        <w:rPr>
          <w:color w:val="000000"/>
        </w:rPr>
        <w:t>(wzorem umowy),</w:t>
      </w:r>
      <w:r w:rsidR="00306981"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306981" w:rsidRDefault="00357ED9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10</w:t>
      </w:r>
      <w:r w:rsidR="00306981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306981" w:rsidTr="00C4087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306981" w:rsidTr="00C4087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306981" w:rsidTr="00C4087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pozostałe dokumenty, o których mowa w Specyfikacji Istotnych Warunków Zamówienia,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r>
        <w:t>inne ................................................................. .</w:t>
      </w:r>
    </w:p>
    <w:p w:rsidR="00306981" w:rsidRDefault="00306981" w:rsidP="00535A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11. Wykonawca należy do sektora małych i średnich przedsiębiorstw*</w:t>
      </w:r>
    </w:p>
    <w:p w:rsidR="00306981" w:rsidRDefault="00306981" w:rsidP="00535AA0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center"/>
        <w:rPr>
          <w:b/>
        </w:rPr>
      </w:pPr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306981" w:rsidRPr="002D1EA6" w:rsidRDefault="00306981" w:rsidP="0060716D">
      <w:pPr>
        <w:ind w:hanging="284"/>
        <w:jc w:val="both"/>
        <w:rPr>
          <w:sz w:val="16"/>
          <w:szCs w:val="16"/>
        </w:rPr>
      </w:pPr>
      <w:r>
        <w:rPr>
          <w:color w:val="000000"/>
          <w:sz w:val="26"/>
          <w:szCs w:val="26"/>
        </w:rPr>
        <w:t xml:space="preserve">12. </w:t>
      </w:r>
      <w:r w:rsidRPr="002D1EA6">
        <w:rPr>
          <w:color w:val="000000"/>
        </w:rPr>
        <w:t xml:space="preserve">Oświadczam, że wypełniłem obowiązki informacyjne przewidziane w art. 13 lub art. 14 RODO wobec osób fizycznych, </w:t>
      </w:r>
      <w:r w:rsidRPr="002D1EA6">
        <w:t>od których dane osobowe bezpośrednio lub pośrednio pozyskałem</w:t>
      </w:r>
      <w:r w:rsidRPr="002D1EA6">
        <w:rPr>
          <w:color w:val="000000"/>
        </w:rPr>
        <w:t xml:space="preserve"> w celu ubiegania się o udzielenie zamówienia publicznego w niniejszym postępowaniu</w:t>
      </w:r>
      <w:r w:rsidRPr="002D1EA6">
        <w:rPr>
          <w:sz w:val="16"/>
          <w:szCs w:val="16"/>
        </w:rPr>
        <w:t>.*</w:t>
      </w:r>
      <w:r w:rsidRPr="002D1EA6">
        <w:rPr>
          <w:i/>
          <w:color w:val="000000"/>
          <w:sz w:val="16"/>
          <w:szCs w:val="16"/>
        </w:rPr>
        <w:t xml:space="preserve"> /Jeśli nie dotyczy wykreślić/</w:t>
      </w:r>
    </w:p>
    <w:p w:rsidR="00306981" w:rsidRPr="00C05707" w:rsidRDefault="00306981" w:rsidP="00C05707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 w:rsidRPr="002D1EA6">
        <w:rPr>
          <w:i/>
          <w:color w:val="000000"/>
          <w:sz w:val="16"/>
          <w:szCs w:val="16"/>
        </w:rPr>
        <w:t xml:space="preserve">* W przypadku gdy wykonawca </w:t>
      </w:r>
      <w:r w:rsidRPr="002D1EA6"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D1EA6">
        <w:rPr>
          <w:b/>
          <w:i/>
          <w:sz w:val="16"/>
          <w:szCs w:val="16"/>
        </w:rPr>
        <w:t>(usunięcie treści oświadczenia przez jego wykreślenie).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Pełna nazwa wykonawcy zgodnie z wpisem do ewidencji działalności gospodarczej lub KRS :  ……………………………………………………………..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telefon ........................................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Fax. .............................................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e-mail: .......................................</w:t>
      </w:r>
    </w:p>
    <w:p w:rsidR="00306981" w:rsidRPr="00535AA0" w:rsidRDefault="00306981" w:rsidP="00535A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NIP   : ..........................................</w:t>
      </w:r>
    </w:p>
    <w:p w:rsidR="00306981" w:rsidRDefault="00306981" w:rsidP="00306981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306981" w:rsidRPr="00535AA0" w:rsidRDefault="00306981" w:rsidP="00535AA0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</w:pPr>
      <w:r w:rsidRPr="00EB3159">
        <w:t xml:space="preserve">dnia </w:t>
      </w:r>
      <w:r w:rsidRPr="00EB3159">
        <w:tab/>
      </w:r>
      <w:r w:rsidRPr="00EB3159">
        <w:tab/>
      </w:r>
    </w:p>
    <w:p w:rsidR="00306981" w:rsidRPr="00205D5A" w:rsidRDefault="00306981" w:rsidP="00306981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</w:pPr>
      <w:r w:rsidRPr="00EB3159">
        <w:rPr>
          <w:position w:val="6"/>
        </w:rPr>
        <w:t>podpis osoby uprawnionej do składania oświadczeń woli w imieniu Wykonawcy</w:t>
      </w:r>
    </w:p>
    <w:p w:rsidR="00DA130F" w:rsidRPr="00205D5A" w:rsidRDefault="00DA130F" w:rsidP="00306981">
      <w:pPr>
        <w:spacing w:line="360" w:lineRule="auto"/>
        <w:jc w:val="both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897" w:rsidRDefault="00571897">
      <w:r>
        <w:separator/>
      </w:r>
    </w:p>
  </w:endnote>
  <w:endnote w:type="continuationSeparator" w:id="0">
    <w:p w:rsidR="00571897" w:rsidRDefault="00571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156" w:rsidRDefault="002711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156" w:rsidRDefault="0027115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67BB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271156" w:rsidRDefault="0027115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156" w:rsidRDefault="002711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897" w:rsidRDefault="00571897">
      <w:r>
        <w:separator/>
      </w:r>
    </w:p>
  </w:footnote>
  <w:footnote w:type="continuationSeparator" w:id="0">
    <w:p w:rsidR="00571897" w:rsidRDefault="005718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156" w:rsidRDefault="002711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156" w:rsidRDefault="002711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156" w:rsidRDefault="002711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45F"/>
    <w:rsid w:val="000130E0"/>
    <w:rsid w:val="00016D63"/>
    <w:rsid w:val="000505EC"/>
    <w:rsid w:val="000B31AA"/>
    <w:rsid w:val="00134A44"/>
    <w:rsid w:val="0016536B"/>
    <w:rsid w:val="00176C98"/>
    <w:rsid w:val="001A11A5"/>
    <w:rsid w:val="001E3509"/>
    <w:rsid w:val="001F6498"/>
    <w:rsid w:val="00205D5A"/>
    <w:rsid w:val="0023276A"/>
    <w:rsid w:val="0025510E"/>
    <w:rsid w:val="00264B92"/>
    <w:rsid w:val="00271156"/>
    <w:rsid w:val="00275899"/>
    <w:rsid w:val="00277E35"/>
    <w:rsid w:val="00280050"/>
    <w:rsid w:val="002C4061"/>
    <w:rsid w:val="00304532"/>
    <w:rsid w:val="00306981"/>
    <w:rsid w:val="00313538"/>
    <w:rsid w:val="00344611"/>
    <w:rsid w:val="00345612"/>
    <w:rsid w:val="00357ED9"/>
    <w:rsid w:val="00367BBC"/>
    <w:rsid w:val="00367E96"/>
    <w:rsid w:val="00393B69"/>
    <w:rsid w:val="003D5DA9"/>
    <w:rsid w:val="003E3EB0"/>
    <w:rsid w:val="004368E0"/>
    <w:rsid w:val="004C1C72"/>
    <w:rsid w:val="004C4264"/>
    <w:rsid w:val="004C5721"/>
    <w:rsid w:val="00505136"/>
    <w:rsid w:val="00535AA0"/>
    <w:rsid w:val="00554A2B"/>
    <w:rsid w:val="00571897"/>
    <w:rsid w:val="0058146E"/>
    <w:rsid w:val="005831C7"/>
    <w:rsid w:val="005A3802"/>
    <w:rsid w:val="005A7E42"/>
    <w:rsid w:val="006033A5"/>
    <w:rsid w:val="00604962"/>
    <w:rsid w:val="00604B96"/>
    <w:rsid w:val="0060716D"/>
    <w:rsid w:val="00622A33"/>
    <w:rsid w:val="00643E4C"/>
    <w:rsid w:val="006530F4"/>
    <w:rsid w:val="00660637"/>
    <w:rsid w:val="00666B4C"/>
    <w:rsid w:val="006826D3"/>
    <w:rsid w:val="006B4DB9"/>
    <w:rsid w:val="006F12F2"/>
    <w:rsid w:val="006F5451"/>
    <w:rsid w:val="007A14D0"/>
    <w:rsid w:val="007C231F"/>
    <w:rsid w:val="007E6738"/>
    <w:rsid w:val="00812AB5"/>
    <w:rsid w:val="0082004F"/>
    <w:rsid w:val="00831B3D"/>
    <w:rsid w:val="0085366D"/>
    <w:rsid w:val="00862DAB"/>
    <w:rsid w:val="008822D6"/>
    <w:rsid w:val="008917C7"/>
    <w:rsid w:val="008932CD"/>
    <w:rsid w:val="008A31D2"/>
    <w:rsid w:val="008B0507"/>
    <w:rsid w:val="008B2454"/>
    <w:rsid w:val="008D152B"/>
    <w:rsid w:val="00935CA5"/>
    <w:rsid w:val="00945AF7"/>
    <w:rsid w:val="00957E1B"/>
    <w:rsid w:val="009854C7"/>
    <w:rsid w:val="009A4ABA"/>
    <w:rsid w:val="009B4E3F"/>
    <w:rsid w:val="009C24E5"/>
    <w:rsid w:val="009E495D"/>
    <w:rsid w:val="009F345F"/>
    <w:rsid w:val="009F75D4"/>
    <w:rsid w:val="00A02ECA"/>
    <w:rsid w:val="00A07A78"/>
    <w:rsid w:val="00A31B72"/>
    <w:rsid w:val="00A513B2"/>
    <w:rsid w:val="00A64C5A"/>
    <w:rsid w:val="00A65637"/>
    <w:rsid w:val="00A7399D"/>
    <w:rsid w:val="00A8753C"/>
    <w:rsid w:val="00A97DF6"/>
    <w:rsid w:val="00AA23A4"/>
    <w:rsid w:val="00AC1CAE"/>
    <w:rsid w:val="00AD11BC"/>
    <w:rsid w:val="00B12475"/>
    <w:rsid w:val="00B20F89"/>
    <w:rsid w:val="00B27A5D"/>
    <w:rsid w:val="00B31654"/>
    <w:rsid w:val="00B40F4C"/>
    <w:rsid w:val="00B5672E"/>
    <w:rsid w:val="00B82F2B"/>
    <w:rsid w:val="00B935F1"/>
    <w:rsid w:val="00B95642"/>
    <w:rsid w:val="00BA2B99"/>
    <w:rsid w:val="00BC16BF"/>
    <w:rsid w:val="00BD0C7B"/>
    <w:rsid w:val="00C05707"/>
    <w:rsid w:val="00C214D6"/>
    <w:rsid w:val="00C40876"/>
    <w:rsid w:val="00C7640B"/>
    <w:rsid w:val="00CB0972"/>
    <w:rsid w:val="00CE1EC2"/>
    <w:rsid w:val="00D16BAF"/>
    <w:rsid w:val="00D21922"/>
    <w:rsid w:val="00D67BAD"/>
    <w:rsid w:val="00D75010"/>
    <w:rsid w:val="00D77DA8"/>
    <w:rsid w:val="00D77E08"/>
    <w:rsid w:val="00D93B5A"/>
    <w:rsid w:val="00DA130F"/>
    <w:rsid w:val="00DB0D98"/>
    <w:rsid w:val="00DC05B5"/>
    <w:rsid w:val="00E0656B"/>
    <w:rsid w:val="00E56412"/>
    <w:rsid w:val="00E57172"/>
    <w:rsid w:val="00E65A94"/>
    <w:rsid w:val="00E86855"/>
    <w:rsid w:val="00E9601B"/>
    <w:rsid w:val="00EB44DC"/>
    <w:rsid w:val="00ED3564"/>
    <w:rsid w:val="00ED7E42"/>
    <w:rsid w:val="00F377E7"/>
    <w:rsid w:val="00F41BC7"/>
    <w:rsid w:val="00F65DB7"/>
    <w:rsid w:val="00F71380"/>
    <w:rsid w:val="00F92627"/>
    <w:rsid w:val="00FB076D"/>
    <w:rsid w:val="00FE6FD7"/>
    <w:rsid w:val="00FF1ED7"/>
    <w:rsid w:val="00FF5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A781D-1B8B-49CD-9D72-DFD79D280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304532"/>
    <w:pPr>
      <w:ind w:left="720"/>
      <w:contextualSpacing/>
    </w:pPr>
  </w:style>
  <w:style w:type="paragraph" w:customStyle="1" w:styleId="Standard">
    <w:name w:val="Standard"/>
    <w:rsid w:val="006B4DB9"/>
    <w:pPr>
      <w:suppressAutoHyphens/>
      <w:autoSpaceDN w:val="0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40F4C"/>
    <w:rPr>
      <w:kern w:val="20"/>
      <w:sz w:val="24"/>
    </w:rPr>
  </w:style>
  <w:style w:type="paragraph" w:styleId="Tekstdymka">
    <w:name w:val="Balloon Text"/>
    <w:basedOn w:val="Normalny"/>
    <w:link w:val="TekstdymkaZnak"/>
    <w:rsid w:val="00C057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57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6B3AC-A504-4D66-9335-3B77CAAED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712</Words>
  <Characters>5163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2019-02-14T12:32:00Z</cp:lastPrinted>
  <dcterms:created xsi:type="dcterms:W3CDTF">2019-02-14T12:50:00Z</dcterms:created>
  <dcterms:modified xsi:type="dcterms:W3CDTF">2019-02-14T12:50:00Z</dcterms:modified>
</cp:coreProperties>
</file>