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7D41AB" w:rsidRDefault="006676AE" w:rsidP="007D41AB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42826" w:rsidRPr="00142826">
        <w:rPr>
          <w:b/>
          <w:i w:val="0"/>
          <w:sz w:val="22"/>
          <w:szCs w:val="22"/>
        </w:rPr>
        <w:t>3</w:t>
      </w:r>
      <w:r w:rsidR="007D41AB">
        <w:rPr>
          <w:b/>
          <w:i w:val="0"/>
          <w:sz w:val="22"/>
          <w:szCs w:val="22"/>
        </w:rPr>
        <w:t xml:space="preserve">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42826" w:rsidRPr="00142826">
        <w:rPr>
          <w:rFonts w:ascii="Times New Roman" w:hAnsi="Times New Roman"/>
          <w:b/>
        </w:rPr>
        <w:t>NA/P/50/2019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2826" w:rsidRPr="0014282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2826" w:rsidRPr="0014282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42826" w:rsidRPr="0014282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2826" w:rsidRPr="0014282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42826" w:rsidRPr="00142826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7D41AB" w:rsidRDefault="007936D6" w:rsidP="007D41A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7D41AB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42826" w:rsidRPr="00142826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42826" w:rsidRPr="00142826">
        <w:rPr>
          <w:rFonts w:ascii="Times New Roman" w:hAnsi="Times New Roman"/>
          <w:b/>
        </w:rPr>
        <w:t>Dostawa, montaż i ustawienie mebli  dla Katedry Przeróbki Plastycznej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42826" w:rsidRPr="00142826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7D41A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  <w:r w:rsidRPr="00023477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7D41AB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</w:t>
      </w:r>
      <w:r w:rsidR="007D41AB">
        <w:rPr>
          <w:rFonts w:ascii="Times New Roman" w:hAnsi="Times New Roman"/>
        </w:rPr>
        <w:t>owania o udzielenie zamówienia.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="007D41AB">
        <w:rPr>
          <w:rFonts w:ascii="Times New Roman" w:hAnsi="Times New Roman"/>
          <w:sz w:val="20"/>
          <w:szCs w:val="20"/>
        </w:rPr>
        <w:t xml:space="preserve"> </w:t>
      </w:r>
      <w:bookmarkStart w:id="0" w:name="_GoBack"/>
      <w:bookmarkEnd w:id="0"/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7D41AB" w:rsidRDefault="007D41AB" w:rsidP="007D41A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34D" w:rsidRDefault="0010734D" w:rsidP="0038231F">
      <w:pPr>
        <w:spacing w:after="0" w:line="240" w:lineRule="auto"/>
      </w:pPr>
      <w:r>
        <w:separator/>
      </w:r>
    </w:p>
  </w:endnote>
  <w:endnote w:type="continuationSeparator" w:id="0">
    <w:p w:rsidR="0010734D" w:rsidRDefault="001073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826" w:rsidRDefault="001428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41A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41A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826" w:rsidRDefault="001428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34D" w:rsidRDefault="0010734D" w:rsidP="0038231F">
      <w:pPr>
        <w:spacing w:after="0" w:line="240" w:lineRule="auto"/>
      </w:pPr>
      <w:r>
        <w:separator/>
      </w:r>
    </w:p>
  </w:footnote>
  <w:footnote w:type="continuationSeparator" w:id="0">
    <w:p w:rsidR="0010734D" w:rsidRDefault="001073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826" w:rsidRDefault="001428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826" w:rsidRDefault="001428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826" w:rsidRDefault="001428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34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734D"/>
    <w:rsid w:val="00142826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41A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3F3308E-409D-4EDC-9646-E959C8131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9CD1F-6CED-4E09-9828-FB5D81F66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2019-02-14T11:14:00Z</cp:lastPrinted>
  <dcterms:created xsi:type="dcterms:W3CDTF">2019-02-14T11:15:00Z</dcterms:created>
  <dcterms:modified xsi:type="dcterms:W3CDTF">2019-02-14T11:15:00Z</dcterms:modified>
</cp:coreProperties>
</file>