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03989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0021A" w:rsidRPr="0040021A">
        <w:rPr>
          <w:rFonts w:ascii="Times New Roman" w:hAnsi="Times New Roman"/>
          <w:b/>
        </w:rPr>
        <w:t>NA/P/56/2019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021A" w:rsidRPr="0040021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021A" w:rsidRPr="0040021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0021A" w:rsidRPr="0040021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021A" w:rsidRPr="0040021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0021A" w:rsidRPr="0040021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0021A" w:rsidRPr="0040021A">
        <w:rPr>
          <w:rFonts w:ascii="Times New Roman" w:hAnsi="Times New Roman"/>
        </w:rPr>
        <w:t>(</w:t>
      </w:r>
      <w:proofErr w:type="spellStart"/>
      <w:r w:rsidR="0040021A" w:rsidRPr="0040021A">
        <w:rPr>
          <w:rFonts w:ascii="Times New Roman" w:hAnsi="Times New Roman"/>
        </w:rPr>
        <w:t>t.j</w:t>
      </w:r>
      <w:proofErr w:type="spellEnd"/>
      <w:r w:rsidR="0040021A" w:rsidRPr="0040021A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0021A" w:rsidRPr="0040021A">
        <w:rPr>
          <w:rFonts w:ascii="Times New Roman" w:hAnsi="Times New Roman"/>
          <w:b/>
        </w:rPr>
        <w:t xml:space="preserve">Dostawa części lotniczych dla OKL </w:t>
      </w:r>
      <w:proofErr w:type="spellStart"/>
      <w:r w:rsidR="0040021A" w:rsidRPr="0040021A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0021A" w:rsidRPr="0040021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0021A" w:rsidRPr="00997D0F" w:rsidRDefault="0040021A" w:rsidP="0040021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0021A" w:rsidRPr="00023477" w:rsidRDefault="0040021A" w:rsidP="0040021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0021A" w:rsidRPr="00997D0F" w:rsidRDefault="0040021A" w:rsidP="0040021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0021A" w:rsidRPr="000247FF" w:rsidRDefault="0040021A" w:rsidP="0040021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0021A" w:rsidP="0000398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03989" w:rsidRDefault="00C113BF" w:rsidP="00003989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003989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0039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593" w:rsidRDefault="00564593" w:rsidP="0038231F">
      <w:pPr>
        <w:spacing w:after="0" w:line="240" w:lineRule="auto"/>
      </w:pPr>
      <w:r>
        <w:separator/>
      </w:r>
    </w:p>
  </w:endnote>
  <w:endnote w:type="continuationSeparator" w:id="0">
    <w:p w:rsidR="00564593" w:rsidRDefault="005645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21A" w:rsidRDefault="004002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398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398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21A" w:rsidRDefault="004002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593" w:rsidRDefault="00564593" w:rsidP="0038231F">
      <w:pPr>
        <w:spacing w:after="0" w:line="240" w:lineRule="auto"/>
      </w:pPr>
      <w:r>
        <w:separator/>
      </w:r>
    </w:p>
  </w:footnote>
  <w:footnote w:type="continuationSeparator" w:id="0">
    <w:p w:rsidR="00564593" w:rsidRDefault="005645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21A" w:rsidRDefault="004002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21A" w:rsidRDefault="004002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21A" w:rsidRDefault="004002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593"/>
    <w:rsid w:val="0000398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02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4593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761E59-9743-41EE-9365-4363767BC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7E754-1FB3-4DBC-AC3F-D56D62665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2019-02-20T11:41:00Z</dcterms:created>
  <dcterms:modified xsi:type="dcterms:W3CDTF">2019-02-20T11:42:00Z</dcterms:modified>
</cp:coreProperties>
</file>