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EF5635" w:rsidRDefault="006676AE" w:rsidP="00EF5635">
      <w:pPr>
        <w:pStyle w:val="Nagwek4"/>
        <w:rPr>
          <w:i w:val="0"/>
          <w:sz w:val="22"/>
          <w:szCs w:val="22"/>
        </w:rPr>
      </w:pPr>
      <w:r w:rsidRPr="00EF5635">
        <w:rPr>
          <w:i w:val="0"/>
          <w:sz w:val="22"/>
          <w:szCs w:val="22"/>
        </w:rPr>
        <w:t xml:space="preserve">Załącznik nr </w:t>
      </w:r>
      <w:r w:rsidR="0022327C" w:rsidRPr="00EF5635">
        <w:rPr>
          <w:i w:val="0"/>
          <w:sz w:val="22"/>
          <w:szCs w:val="22"/>
        </w:rPr>
        <w:t>4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2327C" w:rsidRPr="0022327C">
        <w:rPr>
          <w:rFonts w:ascii="Times New Roman" w:hAnsi="Times New Roman"/>
          <w:b/>
        </w:rPr>
        <w:t>NA/P/59/2019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2327C" w:rsidRPr="0022327C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2327C" w:rsidRPr="0022327C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22327C" w:rsidRPr="0022327C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2327C" w:rsidRPr="0022327C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22327C" w:rsidRPr="0022327C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2327C" w:rsidRPr="0022327C">
        <w:rPr>
          <w:rFonts w:ascii="Times New Roman" w:hAnsi="Times New Roman"/>
        </w:rPr>
        <w:t>(</w:t>
      </w:r>
      <w:proofErr w:type="spellStart"/>
      <w:r w:rsidR="0022327C" w:rsidRPr="0022327C">
        <w:rPr>
          <w:rFonts w:ascii="Times New Roman" w:hAnsi="Times New Roman"/>
        </w:rPr>
        <w:t>t.j</w:t>
      </w:r>
      <w:proofErr w:type="spellEnd"/>
      <w:r w:rsidR="0022327C" w:rsidRPr="0022327C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2327C" w:rsidRPr="0022327C">
        <w:rPr>
          <w:rFonts w:ascii="Times New Roman" w:hAnsi="Times New Roman"/>
          <w:b/>
        </w:rPr>
        <w:t>Przebudowa wybranych pomieszczeń w kondygnacji podziemnej budynku „V” (kancelaria tajna)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2327C" w:rsidRPr="0022327C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22327C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2327C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EF5635" w:rsidRDefault="00EF5635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F5635" w:rsidRPr="006676AE" w:rsidRDefault="00EF5635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EF5635" w:rsidRDefault="00EF5635" w:rsidP="009462BD">
      <w:pPr>
        <w:shd w:val="clear" w:color="auto" w:fill="BFBFBF"/>
        <w:spacing w:line="360" w:lineRule="auto"/>
        <w:jc w:val="both"/>
        <w:rPr>
          <w:rFonts w:ascii="Times New Roman" w:hAnsi="Times New Roman"/>
          <w:b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124" w:rsidRDefault="00495124" w:rsidP="0038231F">
      <w:pPr>
        <w:spacing w:after="0" w:line="240" w:lineRule="auto"/>
      </w:pPr>
      <w:r>
        <w:separator/>
      </w:r>
    </w:p>
  </w:endnote>
  <w:endnote w:type="continuationSeparator" w:id="0">
    <w:p w:rsidR="00495124" w:rsidRDefault="004951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27C" w:rsidRDefault="002232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F563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F563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27C" w:rsidRDefault="002232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124" w:rsidRDefault="00495124" w:rsidP="0038231F">
      <w:pPr>
        <w:spacing w:after="0" w:line="240" w:lineRule="auto"/>
      </w:pPr>
      <w:r>
        <w:separator/>
      </w:r>
    </w:p>
  </w:footnote>
  <w:footnote w:type="continuationSeparator" w:id="0">
    <w:p w:rsidR="00495124" w:rsidRDefault="0049512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27C" w:rsidRDefault="002232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27C" w:rsidRDefault="002232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27C" w:rsidRDefault="002232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512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2327C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5124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563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F5E47B"/>
  <w15:docId w15:val="{64A9DEE8-2B23-42C0-B9AF-271DCB6A9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8B635-1F4D-4C32-A138-F75AA6C6C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527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2019-02-25T11:02:00Z</dcterms:created>
  <dcterms:modified xsi:type="dcterms:W3CDTF">2019-02-25T11:02:00Z</dcterms:modified>
</cp:coreProperties>
</file>