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E48D7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06938" w:rsidRPr="00406938">
        <w:rPr>
          <w:rFonts w:ascii="Times New Roman" w:hAnsi="Times New Roman"/>
          <w:b/>
        </w:rPr>
        <w:t>NA/P/58/2019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6938" w:rsidRPr="0040693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6938" w:rsidRPr="0040693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06938" w:rsidRPr="0040693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6938" w:rsidRPr="0040693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06938" w:rsidRPr="0040693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06938" w:rsidRPr="00406938">
        <w:rPr>
          <w:rFonts w:ascii="Times New Roman" w:hAnsi="Times New Roman"/>
        </w:rPr>
        <w:t>(</w:t>
      </w:r>
      <w:proofErr w:type="spellStart"/>
      <w:r w:rsidR="00406938" w:rsidRPr="00406938">
        <w:rPr>
          <w:rFonts w:ascii="Times New Roman" w:hAnsi="Times New Roman"/>
        </w:rPr>
        <w:t>t.j</w:t>
      </w:r>
      <w:proofErr w:type="spellEnd"/>
      <w:r w:rsidR="00406938" w:rsidRPr="00406938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06938" w:rsidRPr="00406938">
        <w:rPr>
          <w:rFonts w:ascii="Times New Roman" w:hAnsi="Times New Roman"/>
          <w:b/>
        </w:rPr>
        <w:t>Dostawa kolorowego urządzenia wielofunkcyjnego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06938" w:rsidRPr="0040693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06938" w:rsidRPr="00997D0F" w:rsidRDefault="00406938" w:rsidP="0040693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06938" w:rsidRPr="00023477" w:rsidRDefault="00406938" w:rsidP="0040693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06938" w:rsidRPr="00997D0F" w:rsidRDefault="00406938" w:rsidP="0040693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06938" w:rsidRPr="000247FF" w:rsidRDefault="00406938" w:rsidP="0040693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06938" w:rsidRPr="000247FF" w:rsidRDefault="00406938" w:rsidP="0040693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939" w:rsidRDefault="00EB4939" w:rsidP="0038231F">
      <w:pPr>
        <w:spacing w:after="0" w:line="240" w:lineRule="auto"/>
      </w:pPr>
      <w:r>
        <w:separator/>
      </w:r>
    </w:p>
  </w:endnote>
  <w:endnote w:type="continuationSeparator" w:id="0">
    <w:p w:rsidR="00EB4939" w:rsidRDefault="00EB49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938" w:rsidRDefault="004069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48D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48D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938" w:rsidRDefault="004069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939" w:rsidRDefault="00EB4939" w:rsidP="0038231F">
      <w:pPr>
        <w:spacing w:after="0" w:line="240" w:lineRule="auto"/>
      </w:pPr>
      <w:r>
        <w:separator/>
      </w:r>
    </w:p>
  </w:footnote>
  <w:footnote w:type="continuationSeparator" w:id="0">
    <w:p w:rsidR="00EB4939" w:rsidRDefault="00EB49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938" w:rsidRDefault="004069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938" w:rsidRDefault="004069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938" w:rsidRDefault="004069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93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E48D7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93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93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B1B8F3-FF5D-43D2-870C-5E8BCC09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201BA-0879-404F-ACA4-6299D5C1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2019-02-21T12:09:00Z</dcterms:created>
  <dcterms:modified xsi:type="dcterms:W3CDTF">2019-02-21T12:09:00Z</dcterms:modified>
</cp:coreProperties>
</file>