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C0A13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7C0A13" w:rsidRDefault="0000184A" w:rsidP="007C0A1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45AAB" w:rsidRPr="00345AAB">
        <w:rPr>
          <w:b/>
          <w:sz w:val="24"/>
        </w:rPr>
        <w:t>NA/P/49/2019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Pr="007C0A13" w:rsidRDefault="00C606B9" w:rsidP="00C606B9">
      <w:pPr>
        <w:jc w:val="center"/>
        <w:rPr>
          <w:b/>
          <w:sz w:val="16"/>
          <w:szCs w:val="16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7C0A13" w:rsidRDefault="00D74F94" w:rsidP="0000184A">
      <w:pPr>
        <w:widowControl w:val="0"/>
        <w:adjustRightInd w:val="0"/>
        <w:jc w:val="center"/>
        <w:textAlignment w:val="baseline"/>
        <w:rPr>
          <w:b/>
          <w:sz w:val="16"/>
          <w:szCs w:val="16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C0A13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45AAB" w:rsidRPr="00345AAB">
        <w:rPr>
          <w:b/>
        </w:rPr>
        <w:t>przetarg nieograniczony</w:t>
      </w:r>
      <w:r w:rsidR="00753DC1">
        <w:t xml:space="preserve"> na:</w:t>
      </w:r>
    </w:p>
    <w:p w:rsidR="0000184A" w:rsidRDefault="00345A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bookmarkStart w:id="0" w:name="_GoBack"/>
      <w:r w:rsidRPr="00345AAB">
        <w:rPr>
          <w:b/>
          <w:sz w:val="24"/>
          <w:szCs w:val="24"/>
        </w:rPr>
        <w:t xml:space="preserve">Dostawa, montaż i </w:t>
      </w:r>
      <w:r w:rsidR="007C0A13" w:rsidRPr="00345AAB">
        <w:rPr>
          <w:b/>
          <w:sz w:val="24"/>
          <w:szCs w:val="24"/>
        </w:rPr>
        <w:t>ustawienie</w:t>
      </w:r>
      <w:r w:rsidRPr="00345AAB">
        <w:rPr>
          <w:b/>
          <w:sz w:val="24"/>
          <w:szCs w:val="24"/>
        </w:rPr>
        <w:t xml:space="preserve"> mebli biurowych dla jednostek Politechniki Rzeszowskiej. Dostawa krzeseł, foteli obrotowych dla jednostek Politechniki Rzeszowskiej.</w:t>
      </w:r>
    </w:p>
    <w:bookmarkEnd w:id="0"/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45AAB" w:rsidRPr="00345AAB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45AAB" w:rsidRPr="00345AAB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45AAB" w:rsidRPr="00345AAB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F22" w:rsidRDefault="004A4F22">
      <w:r>
        <w:separator/>
      </w:r>
    </w:p>
  </w:endnote>
  <w:endnote w:type="continuationSeparator" w:id="0">
    <w:p w:rsidR="004A4F22" w:rsidRDefault="004A4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A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0A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AAB" w:rsidRDefault="00345A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F22" w:rsidRDefault="004A4F22">
      <w:r>
        <w:separator/>
      </w:r>
    </w:p>
  </w:footnote>
  <w:footnote w:type="continuationSeparator" w:id="0">
    <w:p w:rsidR="004A4F22" w:rsidRDefault="004A4F2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AAB" w:rsidRDefault="00345A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AAB" w:rsidRDefault="00345A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AAB" w:rsidRDefault="00345A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4F2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5AAB"/>
    <w:rsid w:val="003E5D20"/>
    <w:rsid w:val="003F6927"/>
    <w:rsid w:val="00415097"/>
    <w:rsid w:val="00422381"/>
    <w:rsid w:val="00460820"/>
    <w:rsid w:val="004704CB"/>
    <w:rsid w:val="004A4F22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0A13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82B2A5-C21E-4EB8-A4B7-F7CE155C7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0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C0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47023-046A-4449-93B3-38185968C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2019-02-28T11:09:00Z</cp:lastPrinted>
  <dcterms:created xsi:type="dcterms:W3CDTF">2019-02-28T11:10:00Z</dcterms:created>
  <dcterms:modified xsi:type="dcterms:W3CDTF">2019-02-28T11:10:00Z</dcterms:modified>
</cp:coreProperties>
</file>