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85583" w:rsidRDefault="006676AE" w:rsidP="0028558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C337A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41E07" w:rsidRPr="00241E07">
        <w:rPr>
          <w:rFonts w:ascii="Times New Roman" w:hAnsi="Times New Roman"/>
          <w:b/>
        </w:rPr>
        <w:t>NA/P/49/2019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1E07" w:rsidRPr="00241E0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1E07" w:rsidRPr="00241E0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41E07" w:rsidRPr="00241E0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28558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41E07" w:rsidRPr="00241E0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41E07" w:rsidRPr="00241E07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1B5AA8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1B5AA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1B5AA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285583" w:rsidRDefault="00B34079" w:rsidP="001B5AA8">
      <w:pPr>
        <w:spacing w:after="0"/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1B5AA8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41E07" w:rsidRPr="00241E07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285583" w:rsidRDefault="00313417" w:rsidP="0028558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41E07" w:rsidRPr="00241E07">
        <w:rPr>
          <w:rFonts w:ascii="Times New Roman" w:hAnsi="Times New Roman"/>
          <w:b/>
        </w:rPr>
        <w:t>Dostawa, montaż i ustawienie mebli biurowych dla jednostek Politechniki Rzeszowskiej. Dostawa krzeseł, foteli obrotowych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41E07" w:rsidRPr="00241E0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1B5AA8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8C337A" w:rsidRDefault="00C113BF" w:rsidP="008C337A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C337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1B5AA8" w:rsidRDefault="00023477" w:rsidP="00023477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285583" w:rsidRDefault="00285583" w:rsidP="0028558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1B5AA8" w:rsidRDefault="00C113BF" w:rsidP="001B5AA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1B5AA8" w:rsidRDefault="00023477" w:rsidP="001B5AA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285583" w:rsidRDefault="00285583" w:rsidP="0028558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lastRenderedPageBreak/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Pr="001B5AA8" w:rsidRDefault="005103B9" w:rsidP="00025C8D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1B5AA8" w:rsidRDefault="00025C8D" w:rsidP="00025C8D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1B5AA8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285583" w:rsidRDefault="00285583" w:rsidP="0028558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285583" w:rsidRDefault="00285583" w:rsidP="0028558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959" w:rsidRDefault="00695959" w:rsidP="0038231F">
      <w:pPr>
        <w:spacing w:after="0" w:line="240" w:lineRule="auto"/>
      </w:pPr>
      <w:r>
        <w:separator/>
      </w:r>
    </w:p>
  </w:endnote>
  <w:endnote w:type="continuationSeparator" w:id="0">
    <w:p w:rsidR="00695959" w:rsidRDefault="006959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07" w:rsidRDefault="00241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5A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5A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07" w:rsidRDefault="00241E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959" w:rsidRDefault="00695959" w:rsidP="0038231F">
      <w:pPr>
        <w:spacing w:after="0" w:line="240" w:lineRule="auto"/>
      </w:pPr>
      <w:r>
        <w:separator/>
      </w:r>
    </w:p>
  </w:footnote>
  <w:footnote w:type="continuationSeparator" w:id="0">
    <w:p w:rsidR="00695959" w:rsidRDefault="006959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07" w:rsidRDefault="00241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07" w:rsidRDefault="00241E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07" w:rsidRDefault="00241E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95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5AA8"/>
    <w:rsid w:val="001C6945"/>
    <w:rsid w:val="001F027E"/>
    <w:rsid w:val="00203A40"/>
    <w:rsid w:val="002168A8"/>
    <w:rsid w:val="00241E07"/>
    <w:rsid w:val="002426FF"/>
    <w:rsid w:val="00255142"/>
    <w:rsid w:val="00256CEC"/>
    <w:rsid w:val="00262D61"/>
    <w:rsid w:val="00284368"/>
    <w:rsid w:val="00285583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59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33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87BD1AF-4B35-4B1E-A383-E01E5C4D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A311E-B089-43E4-B844-83489A2C6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2019-02-28T12:10:00Z</cp:lastPrinted>
  <dcterms:created xsi:type="dcterms:W3CDTF">2019-02-28T12:10:00Z</dcterms:created>
  <dcterms:modified xsi:type="dcterms:W3CDTF">2019-02-28T12:10:00Z</dcterms:modified>
</cp:coreProperties>
</file>