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860DBA" w:rsidP="00860DBA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377236" w:rsidRDefault="00860DBA" w:rsidP="00377236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  <w:r w:rsidR="00B56EFD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527F0" w:rsidRDefault="003527F0" w:rsidP="006F12F2"/>
                          <w:p w:rsidR="003527F0" w:rsidRDefault="003527F0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27F0" w:rsidRDefault="003527F0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27F0" w:rsidRDefault="003527F0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27F0" w:rsidRDefault="003527F0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27F0" w:rsidRDefault="003527F0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527F0" w:rsidRDefault="003527F0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3527F0" w:rsidRDefault="003527F0" w:rsidP="006F12F2"/>
                    <w:p w:rsidR="003527F0" w:rsidRDefault="003527F0" w:rsidP="006F12F2">
                      <w:pPr>
                        <w:rPr>
                          <w:sz w:val="12"/>
                        </w:rPr>
                      </w:pPr>
                    </w:p>
                    <w:p w:rsidR="003527F0" w:rsidRDefault="003527F0" w:rsidP="006F12F2">
                      <w:pPr>
                        <w:rPr>
                          <w:sz w:val="12"/>
                        </w:rPr>
                      </w:pPr>
                    </w:p>
                    <w:p w:rsidR="003527F0" w:rsidRDefault="003527F0" w:rsidP="006F12F2">
                      <w:pPr>
                        <w:rPr>
                          <w:sz w:val="12"/>
                        </w:rPr>
                      </w:pPr>
                    </w:p>
                    <w:p w:rsidR="003527F0" w:rsidRDefault="003527F0" w:rsidP="006F12F2">
                      <w:pPr>
                        <w:rPr>
                          <w:sz w:val="12"/>
                        </w:rPr>
                      </w:pPr>
                    </w:p>
                    <w:p w:rsidR="003527F0" w:rsidRDefault="003527F0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527F0" w:rsidRDefault="003527F0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28710E" w:rsidRPr="0028710E" w:rsidRDefault="0028710E" w:rsidP="006F12F2">
      <w:pPr>
        <w:ind w:firstLine="3969"/>
        <w:rPr>
          <w:b/>
        </w:rPr>
      </w:pPr>
      <w:r w:rsidRPr="0028710E">
        <w:rPr>
          <w:b/>
        </w:rPr>
        <w:t>Politechnika Rzeszowska</w:t>
      </w:r>
    </w:p>
    <w:p w:rsidR="006F12F2" w:rsidRPr="00205D5A" w:rsidRDefault="0028710E" w:rsidP="006F12F2">
      <w:pPr>
        <w:ind w:firstLine="3969"/>
        <w:rPr>
          <w:b/>
        </w:rPr>
      </w:pPr>
      <w:r w:rsidRPr="0028710E">
        <w:rPr>
          <w:b/>
        </w:rPr>
        <w:t>Dział Logistyki i Zamówień Publicznych</w:t>
      </w:r>
    </w:p>
    <w:p w:rsidR="006F12F2" w:rsidRPr="00205D5A" w:rsidRDefault="0028710E" w:rsidP="006F12F2">
      <w:pPr>
        <w:ind w:left="3969"/>
        <w:rPr>
          <w:b/>
        </w:rPr>
      </w:pPr>
      <w:r w:rsidRPr="0028710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28710E">
        <w:rPr>
          <w:b/>
        </w:rPr>
        <w:t>12</w:t>
      </w:r>
    </w:p>
    <w:p w:rsidR="006F12F2" w:rsidRPr="00377236" w:rsidRDefault="0028710E" w:rsidP="00377236">
      <w:pPr>
        <w:ind w:firstLine="3969"/>
        <w:rPr>
          <w:b/>
        </w:rPr>
      </w:pPr>
      <w:r w:rsidRPr="0028710E">
        <w:rPr>
          <w:b/>
        </w:rPr>
        <w:t>35-959</w:t>
      </w:r>
      <w:r w:rsidR="006F12F2" w:rsidRPr="00205D5A">
        <w:rPr>
          <w:b/>
        </w:rPr>
        <w:t xml:space="preserve"> </w:t>
      </w:r>
      <w:r w:rsidRPr="0028710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28710E" w:rsidRPr="0028710E">
        <w:rPr>
          <w:b/>
        </w:rPr>
        <w:t>przetarg nieograniczony</w:t>
      </w:r>
      <w:r w:rsidRPr="00205D5A">
        <w:t>” na:</w:t>
      </w:r>
    </w:p>
    <w:p w:rsidR="006F12F2" w:rsidRPr="00205D5A" w:rsidRDefault="006F12F2" w:rsidP="00377236">
      <w:pPr>
        <w:spacing w:line="360" w:lineRule="auto"/>
        <w:jc w:val="both"/>
      </w:pPr>
      <w:r w:rsidRPr="00205D5A">
        <w:t>„</w:t>
      </w:r>
      <w:r w:rsidR="0028710E" w:rsidRPr="0028710E">
        <w:rPr>
          <w:b/>
        </w:rPr>
        <w:t xml:space="preserve">Dostawa, montaż i </w:t>
      </w:r>
      <w:r w:rsidR="00860DBA" w:rsidRPr="0028710E">
        <w:rPr>
          <w:b/>
        </w:rPr>
        <w:t>ustawienie</w:t>
      </w:r>
      <w:r w:rsidR="0028710E" w:rsidRPr="0028710E">
        <w:rPr>
          <w:b/>
        </w:rPr>
        <w:t xml:space="preserve"> mebli biurowych dla jednostek Politechniki Rzeszowskiej. Dostawa krzeseł, foteli obrotowych dla jednostek Politechniki Rzeszowskiej.</w:t>
      </w:r>
      <w:r w:rsidRPr="00205D5A">
        <w:t>”.</w:t>
      </w:r>
    </w:p>
    <w:p w:rsidR="005A3802" w:rsidRPr="00205D5A" w:rsidRDefault="00DA130F" w:rsidP="00377236">
      <w:pPr>
        <w:spacing w:line="360" w:lineRule="auto"/>
        <w:ind w:hanging="284"/>
        <w:jc w:val="both"/>
      </w:pPr>
      <w:r w:rsidRPr="00205D5A">
        <w:t>1) oferujemy w</w:t>
      </w:r>
      <w:r w:rsidR="00377236">
        <w:t>ykonanie przedmiotu zamówienia: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961"/>
        <w:gridCol w:w="5245"/>
      </w:tblGrid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8710E" w:rsidRDefault="00A246F5" w:rsidP="003527F0">
            <w:pPr>
              <w:pStyle w:val="Tekstpodstawowy"/>
              <w:jc w:val="right"/>
            </w:pPr>
            <w:r>
              <w:t>L.p.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  <w:tc>
          <w:tcPr>
            <w:tcW w:w="5245" w:type="dxa"/>
          </w:tcPr>
          <w:p w:rsidR="00860DBA" w:rsidRPr="00205D5A" w:rsidRDefault="00C44CD7" w:rsidP="003527F0">
            <w:pPr>
              <w:pStyle w:val="Tekstpodstawowy"/>
              <w:rPr>
                <w:b/>
              </w:rPr>
            </w:pPr>
            <w:r w:rsidRPr="003D5DA9"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 w:rsidRPr="003D5DA9">
              <w:rPr>
                <w:b/>
                <w:color w:val="FF0000"/>
              </w:rPr>
              <w:t xml:space="preserve">(proszę podać opisy oferowanych mebli z uwzględnieniem </w:t>
            </w:r>
            <w:r>
              <w:rPr>
                <w:b/>
                <w:color w:val="FF0000"/>
              </w:rPr>
              <w:t xml:space="preserve">wszystkich </w:t>
            </w:r>
            <w:r w:rsidRPr="003D5DA9">
              <w:rPr>
                <w:b/>
                <w:color w:val="FF0000"/>
              </w:rPr>
              <w:t>parametrów – oferty bez opisu, lub tyko z zapisem w kolumnie „zgodnie z SIWZ”  będą podlegały odrzuceniu jako niezgodne z treścią SIWZ)</w:t>
            </w: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1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Dostawa, montaż i ustawienie mebli do sal dydaktycznych budynku K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lastRenderedPageBreak/>
              <w:t>2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Dostawa, montaż i ustawienie szaf ubraniowych BHP dla Katedry Technologii Maszyn i Inżynierii Produkcji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3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 krzeseł biurowych do Sekcji ds. Gazety Politechniki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4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 krzeseł biurowych do  Działu Inwestycji i Remontów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</w:t>
            </w:r>
            <w:r w:rsidRPr="00205D5A">
              <w:lastRenderedPageBreak/>
              <w:t>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5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 xml:space="preserve">Dostawa fotela obrotowego dla Katedry </w:t>
            </w:r>
            <w:r w:rsidR="00C44CD7" w:rsidRPr="0028710E">
              <w:t>Infrastruktury</w:t>
            </w:r>
            <w:r w:rsidRPr="0028710E">
              <w:t xml:space="preserve"> i Gospodarki Wodnej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6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 foteli obrotowych dla Zakładu Polimerów i Biopolimerów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lastRenderedPageBreak/>
              <w:t>7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 foteli biurowych dla Dziekanatu WBiŚiA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8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 szaf metalowych na ubrania dla Ośrodka Kształcenia Lotniczego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9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Dostawa, montaż i ustawienie mebli dla Zakładu Oczyszczania i Ochrony Wód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</w:t>
            </w:r>
            <w:r w:rsidRPr="00205D5A">
              <w:lastRenderedPageBreak/>
              <w:t>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10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Dostawa, montaż i ustawienie mebli dla Centrum Rekrutacji i Pomocy Materialnej,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  <w:tr w:rsidR="00860DBA" w:rsidRPr="00205D5A" w:rsidTr="00377236">
        <w:trPr>
          <w:jc w:val="center"/>
        </w:trPr>
        <w:tc>
          <w:tcPr>
            <w:tcW w:w="704" w:type="dxa"/>
          </w:tcPr>
          <w:p w:rsidR="00860DBA" w:rsidRPr="00205D5A" w:rsidRDefault="00860DBA" w:rsidP="003527F0">
            <w:pPr>
              <w:pStyle w:val="Tekstpodstawowy"/>
              <w:jc w:val="right"/>
            </w:pPr>
            <w:r w:rsidRPr="0028710E">
              <w:t>11</w:t>
            </w:r>
          </w:p>
        </w:tc>
        <w:tc>
          <w:tcPr>
            <w:tcW w:w="4961" w:type="dxa"/>
          </w:tcPr>
          <w:p w:rsidR="00860DBA" w:rsidRPr="00205D5A" w:rsidRDefault="00860DBA" w:rsidP="003527F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8710E">
              <w:t>Dostawa foteli dla Katedry Fizyki i Inżynierii Medycznej</w:t>
            </w:r>
            <w:r w:rsidRPr="00205D5A">
              <w:t xml:space="preserve"> </w:t>
            </w:r>
          </w:p>
          <w:p w:rsidR="00860DBA" w:rsidRPr="00205D5A" w:rsidRDefault="00860DBA" w:rsidP="003527F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</w:t>
            </w:r>
            <w:r w:rsidR="00A14FA6">
              <w:t xml:space="preserve">......................... zł). </w:t>
            </w:r>
            <w:r w:rsidRPr="00205D5A">
              <w:t>wynosi kwotę brutto ....................... zł (słownie:................................................................................................ zł).</w:t>
            </w:r>
          </w:p>
        </w:tc>
        <w:tc>
          <w:tcPr>
            <w:tcW w:w="5245" w:type="dxa"/>
          </w:tcPr>
          <w:p w:rsidR="00860DBA" w:rsidRPr="00205D5A" w:rsidRDefault="00860DBA" w:rsidP="003527F0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lastRenderedPageBreak/>
        <w:t>II. KRYTERIUM GWARANCJA:</w:t>
      </w:r>
    </w:p>
    <w:p w:rsidR="007E7077" w:rsidRDefault="007E7077" w:rsidP="007E7077">
      <w:pPr>
        <w:jc w:val="both"/>
        <w:rPr>
          <w:b/>
        </w:rPr>
      </w:pP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1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2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3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4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5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6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7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lastRenderedPageBreak/>
        <w:t xml:space="preserve">Zad 8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9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10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Zad 11 </w:t>
      </w:r>
    </w:p>
    <w:p w:rsidR="007E7077" w:rsidRDefault="007E7077" w:rsidP="007E7077">
      <w:pPr>
        <w:jc w:val="both"/>
        <w:rPr>
          <w:b/>
        </w:rPr>
      </w:pPr>
      <w:r>
        <w:rPr>
          <w:b/>
        </w:rPr>
        <w:t xml:space="preserve">Okres gwarancji na: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  <w:highlight w:val="yellow"/>
        </w:rPr>
      </w:pP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8917C7">
        <w:rPr>
          <w:b/>
          <w:sz w:val="28"/>
          <w:szCs w:val="28"/>
          <w:highlight w:val="yellow"/>
        </w:rPr>
        <w:t>III KRYTERIUM TERMIN REALIZACJI</w:t>
      </w:r>
      <w:r w:rsidRPr="008917C7">
        <w:rPr>
          <w:b/>
          <w:sz w:val="28"/>
          <w:szCs w:val="28"/>
        </w:rPr>
        <w:t xml:space="preserve"> </w:t>
      </w:r>
    </w:p>
    <w:p w:rsidR="00A14FA6" w:rsidRDefault="00A14FA6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1 </w:t>
      </w:r>
    </w:p>
    <w:p w:rsidR="007E7077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30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25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20  dni </w:t>
      </w:r>
    </w:p>
    <w:p w:rsidR="007E7077" w:rsidRPr="00B31654" w:rsidRDefault="007E7077" w:rsidP="007E7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E7077" w:rsidRDefault="007E7077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Zad 2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3A07FC">
        <w:rPr>
          <w:b/>
        </w:rPr>
        <w:t>14</w:t>
      </w:r>
      <w:r>
        <w:rPr>
          <w:b/>
        </w:rPr>
        <w:t xml:space="preserve">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3A07FC">
        <w:rPr>
          <w:b/>
        </w:rPr>
        <w:t>7</w:t>
      </w:r>
      <w:r>
        <w:rPr>
          <w:b/>
        </w:rPr>
        <w:t xml:space="preserve">  dni </w:t>
      </w:r>
      <w:r>
        <w:rPr>
          <w:b/>
        </w:rPr>
        <w:tab/>
      </w:r>
      <w:r>
        <w:rPr>
          <w:b/>
          <w:sz w:val="96"/>
        </w:rPr>
        <w:t xml:space="preserve"> □ </w:t>
      </w:r>
      <w:r w:rsidR="003A07FC">
        <w:rPr>
          <w:b/>
        </w:rPr>
        <w:t>5</w:t>
      </w:r>
      <w:r>
        <w:rPr>
          <w:b/>
        </w:rPr>
        <w:t xml:space="preserve">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3 </w:t>
      </w:r>
    </w:p>
    <w:p w:rsidR="003A07FC" w:rsidRDefault="003A07FC" w:rsidP="003A07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A07FC" w:rsidRDefault="003A07FC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Zad 4 </w:t>
      </w:r>
    </w:p>
    <w:p w:rsidR="003A07FC" w:rsidRDefault="003A07FC" w:rsidP="003A07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5 </w:t>
      </w:r>
    </w:p>
    <w:p w:rsidR="003A07FC" w:rsidRDefault="003A07FC" w:rsidP="003A07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6 </w:t>
      </w:r>
    </w:p>
    <w:p w:rsidR="003A07FC" w:rsidRDefault="003A07FC" w:rsidP="003A07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Zad 7</w:t>
      </w:r>
    </w:p>
    <w:p w:rsidR="003A07FC" w:rsidRDefault="003A07FC" w:rsidP="003A07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8 </w:t>
      </w:r>
    </w:p>
    <w:p w:rsidR="003A07FC" w:rsidRDefault="003A07FC" w:rsidP="003A07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9 </w:t>
      </w:r>
    </w:p>
    <w:p w:rsidR="00886891" w:rsidRDefault="00886891" w:rsidP="008868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10 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30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25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20  dni </w:t>
      </w:r>
    </w:p>
    <w:p w:rsidR="00A14FA6" w:rsidRPr="00B31654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A14FA6" w:rsidRDefault="00A14FA6" w:rsidP="00A14F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 11 </w:t>
      </w:r>
    </w:p>
    <w:p w:rsidR="00886891" w:rsidRDefault="00886891" w:rsidP="008868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7  dni </w:t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5  dni </w:t>
      </w:r>
    </w:p>
    <w:p w:rsidR="00A14FA6" w:rsidRPr="00F04E85" w:rsidRDefault="00A14FA6" w:rsidP="00F04E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6268BE" w:rsidRPr="00F04E85" w:rsidRDefault="00D3105E" w:rsidP="00F04E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ED3564">
        <w:rPr>
          <w:b/>
          <w:color w:val="FF0000"/>
          <w:sz w:val="28"/>
          <w:szCs w:val="28"/>
        </w:rPr>
        <w:t>Zamawiający wymaga podania w poniższej wycenie szczegółowej (tabeli) marki/modelu/producenta oferowanego asortymentu</w:t>
      </w:r>
      <w:r w:rsidRPr="00ED356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ED3564">
        <w:rPr>
          <w:b/>
          <w:color w:val="FF0000"/>
          <w:sz w:val="28"/>
          <w:szCs w:val="28"/>
        </w:rPr>
        <w:t xml:space="preserve">(Proszę podać </w:t>
      </w:r>
      <w:r w:rsidRPr="00ED3564">
        <w:rPr>
          <w:b/>
          <w:color w:val="FF0000"/>
          <w:sz w:val="28"/>
          <w:szCs w:val="28"/>
        </w:rPr>
        <w:lastRenderedPageBreak/>
        <w:t xml:space="preserve">wszystkie dane)  </w:t>
      </w:r>
      <w:r w:rsidRPr="00ED3564">
        <w:rPr>
          <w:b/>
          <w:sz w:val="28"/>
          <w:szCs w:val="28"/>
        </w:rPr>
        <w:t xml:space="preserve">W przypadku produkcji własnej oferowanych mebli należy w miejscu marki/modelu/producenta niniejszego formularza wpisanie produkcja własna. </w:t>
      </w:r>
    </w:p>
    <w:p w:rsidR="007E7077" w:rsidRPr="00A46367" w:rsidRDefault="006268BE" w:rsidP="00DA130F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A46367">
        <w:rPr>
          <w:b/>
          <w:szCs w:val="24"/>
        </w:rPr>
        <w:t xml:space="preserve">Zad 1 </w:t>
      </w:r>
      <w:r w:rsidRPr="00A46367">
        <w:rPr>
          <w:b/>
        </w:rPr>
        <w:t>Dostawa, montaż i ustawienie mebli do sal dydaktycznych budynku K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B53979" w:rsidTr="00B53979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268BE" w:rsidRDefault="006268B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268BE" w:rsidRDefault="006268B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268BE" w:rsidRDefault="006268B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268BE" w:rsidRDefault="006268B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53979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B53979" w:rsidRDefault="006268BE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B53979" w:rsidP="00B53979">
            <w:pPr>
              <w:widowControl w:val="0"/>
              <w:rPr>
                <w:bCs/>
                <w:color w:val="000000"/>
                <w:sz w:val="22"/>
                <w:szCs w:val="22"/>
              </w:rPr>
            </w:pPr>
            <w:r w:rsidRPr="001C25E2">
              <w:rPr>
                <w:bCs/>
                <w:sz w:val="22"/>
                <w:szCs w:val="22"/>
              </w:rPr>
              <w:t>stół laboratoryjny 210x70x91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B53979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1C25E2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FB076D" w:rsidRDefault="006268BE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53979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B53979" w:rsidRDefault="006268BE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F11C2F" w:rsidP="00F11C2F">
            <w:pPr>
              <w:pStyle w:val="Standard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C25E2">
              <w:rPr>
                <w:rFonts w:ascii="Times New Roman" w:hAnsi="Times New Roman" w:cs="Times New Roman"/>
                <w:bCs/>
                <w:sz w:val="22"/>
                <w:szCs w:val="22"/>
              </w:rPr>
              <w:t>kontener mobilny z szufladami 50x50x65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F11C2F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1C25E2">
              <w:rPr>
                <w:bCs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FB076D" w:rsidRDefault="006268BE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53979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B53979" w:rsidRDefault="006268BE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BF1396" w:rsidP="00BF1396">
            <w:pPr>
              <w:widowControl w:val="0"/>
              <w:rPr>
                <w:bCs/>
                <w:sz w:val="22"/>
                <w:szCs w:val="22"/>
              </w:rPr>
            </w:pPr>
            <w:r w:rsidRPr="001C25E2">
              <w:rPr>
                <w:bCs/>
                <w:sz w:val="22"/>
                <w:szCs w:val="22"/>
              </w:rPr>
              <w:t>kontener mobilny z szafką 50x50x65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BF1396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1C25E2">
              <w:rPr>
                <w:bCs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FB076D" w:rsidRDefault="006268BE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53979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B53979" w:rsidRDefault="006268BE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BF1396" w:rsidP="00BF1396">
            <w:pPr>
              <w:widowControl w:val="0"/>
              <w:rPr>
                <w:bCs/>
                <w:sz w:val="22"/>
                <w:szCs w:val="22"/>
              </w:rPr>
            </w:pPr>
            <w:r w:rsidRPr="001C25E2">
              <w:rPr>
                <w:bCs/>
                <w:sz w:val="22"/>
                <w:szCs w:val="22"/>
              </w:rPr>
              <w:t>szafa częściowo przeszklona 90x40x210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BF1396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1C25E2">
              <w:rPr>
                <w:bCs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FB076D" w:rsidRDefault="006268BE" w:rsidP="003527F0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53979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B53979" w:rsidRDefault="006268BE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1C25E2" w:rsidP="003527F0">
            <w:pPr>
              <w:widowControl w:val="0"/>
              <w:rPr>
                <w:bCs/>
                <w:sz w:val="22"/>
                <w:szCs w:val="22"/>
              </w:rPr>
            </w:pPr>
            <w:r w:rsidRPr="001C25E2">
              <w:rPr>
                <w:rFonts w:cs="Calibri"/>
                <w:sz w:val="22"/>
                <w:szCs w:val="22"/>
              </w:rPr>
              <w:t xml:space="preserve">Stół prostokątny </w:t>
            </w:r>
            <w:r w:rsidRPr="001C25E2">
              <w:rPr>
                <w:sz w:val="22"/>
                <w:szCs w:val="22"/>
              </w:rPr>
              <w:t>120x60x72,8h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CC62E1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1C25E2">
              <w:rPr>
                <w:bCs/>
                <w:color w:val="000000" w:themeColor="text1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FB076D" w:rsidRDefault="006268BE" w:rsidP="003527F0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53979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B53979" w:rsidRDefault="006268BE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1C25E2" w:rsidRDefault="003B7F04" w:rsidP="00CC62E1">
            <w:pPr>
              <w:widowControl w:val="0"/>
              <w:rPr>
                <w:bCs/>
                <w:sz w:val="22"/>
                <w:szCs w:val="22"/>
              </w:rPr>
            </w:pPr>
            <w:r w:rsidRPr="001C25E2">
              <w:rPr>
                <w:bCs/>
                <w:sz w:val="22"/>
                <w:szCs w:val="22"/>
              </w:rPr>
              <w:t xml:space="preserve">krzesło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3B7F04" w:rsidRDefault="003B7F04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B7F04">
              <w:rPr>
                <w:bCs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Pr="00FB076D" w:rsidRDefault="006268BE" w:rsidP="003527F0">
            <w:pPr>
              <w:widowControl w:val="0"/>
              <w:jc w:val="center"/>
              <w:rPr>
                <w:bCs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BE" w:rsidRDefault="006268B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11C2F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B53979" w:rsidRDefault="003B7F04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1C25E2" w:rsidRDefault="00BE3C5E" w:rsidP="003B7F04">
            <w:pPr>
              <w:widowControl w:val="0"/>
              <w:rPr>
                <w:bCs/>
                <w:sz w:val="22"/>
                <w:szCs w:val="22"/>
              </w:rPr>
            </w:pPr>
            <w:r w:rsidRPr="001C25E2">
              <w:rPr>
                <w:bCs/>
                <w:sz w:val="22"/>
                <w:szCs w:val="22"/>
              </w:rPr>
              <w:t>biurko katedra 130x80x75 + kontener60x50x68 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BE3C5E" w:rsidRDefault="00BE3C5E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E3C5E">
              <w:rPr>
                <w:bCs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BE3C5E" w:rsidRDefault="00BE3C5E" w:rsidP="003527F0">
            <w:pPr>
              <w:widowControl w:val="0"/>
              <w:jc w:val="center"/>
              <w:rPr>
                <w:bCs/>
              </w:rPr>
            </w:pPr>
            <w:r w:rsidRPr="00BE3C5E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Default="00F11C2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Default="00F11C2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Default="00F11C2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F11C2F" w:rsidTr="00B53979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B53979" w:rsidRDefault="003B7F04" w:rsidP="00B53979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1C25E2" w:rsidRDefault="00BE3C5E" w:rsidP="00BE3C5E">
            <w:pPr>
              <w:widowControl w:val="0"/>
              <w:rPr>
                <w:bCs/>
                <w:sz w:val="22"/>
                <w:szCs w:val="22"/>
              </w:rPr>
            </w:pPr>
            <w:r w:rsidRPr="001C25E2">
              <w:rPr>
                <w:bCs/>
                <w:sz w:val="22"/>
                <w:szCs w:val="22"/>
              </w:rPr>
              <w:t xml:space="preserve">fotel obrotowy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BE3C5E" w:rsidRDefault="00BE3C5E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BE3C5E">
              <w:rPr>
                <w:bCs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Pr="00BE3C5E" w:rsidRDefault="00BE3C5E" w:rsidP="003527F0">
            <w:pPr>
              <w:widowControl w:val="0"/>
              <w:jc w:val="center"/>
              <w:rPr>
                <w:bCs/>
              </w:rPr>
            </w:pPr>
            <w:r w:rsidRPr="00BE3C5E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Default="00F11C2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Default="00F11C2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C2F" w:rsidRDefault="00F11C2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A46367" w:rsidRDefault="00A46367" w:rsidP="00277FB3">
      <w:pPr>
        <w:pStyle w:val="Tekstpodstawowywcity"/>
        <w:ind w:left="0" w:firstLine="0"/>
        <w:rPr>
          <w:b/>
          <w:sz w:val="16"/>
          <w:szCs w:val="16"/>
        </w:rPr>
      </w:pPr>
    </w:p>
    <w:p w:rsidR="00BE3C5E" w:rsidRPr="00277FB3" w:rsidRDefault="00BE3C5E" w:rsidP="00277FB3">
      <w:pPr>
        <w:pStyle w:val="Tekstpodstawowywcity"/>
        <w:ind w:left="0" w:firstLine="0"/>
        <w:rPr>
          <w:b/>
          <w:szCs w:val="24"/>
        </w:rPr>
      </w:pPr>
      <w:r w:rsidRPr="00277FB3">
        <w:rPr>
          <w:b/>
          <w:szCs w:val="24"/>
        </w:rPr>
        <w:t>Zad 2</w:t>
      </w:r>
      <w:r w:rsidR="00277FB3" w:rsidRPr="00277FB3">
        <w:rPr>
          <w:b/>
        </w:rPr>
        <w:t xml:space="preserve"> Dostawa, montaż i ustawienie szaf ubraniowych BHP dla Katedry Technologii Maszyn i Inżynierii Produkcji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277FB3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77FB3" w:rsidRDefault="00277FB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77FB3" w:rsidRDefault="00277FB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77FB3" w:rsidRDefault="00277FB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77FB3" w:rsidRDefault="00277FB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77FB3" w:rsidRDefault="00277FB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77FB3" w:rsidRDefault="00277FB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77FB3" w:rsidRDefault="00277FB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277FB3" w:rsidRDefault="00277FB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277FB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B3" w:rsidRPr="00B53979" w:rsidRDefault="00277FB3" w:rsidP="003527F0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B3" w:rsidRPr="003441C0" w:rsidRDefault="003441C0" w:rsidP="003441C0">
            <w:pPr>
              <w:widowControl w:val="0"/>
              <w:rPr>
                <w:bCs/>
                <w:color w:val="000000"/>
                <w:sz w:val="22"/>
                <w:szCs w:val="22"/>
              </w:rPr>
            </w:pPr>
            <w:r w:rsidRPr="003441C0">
              <w:t xml:space="preserve">szafa ubraniowa BHP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B3" w:rsidRPr="003441C0" w:rsidRDefault="00277FB3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3441C0">
              <w:rPr>
                <w:bCs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B3" w:rsidRPr="003441C0" w:rsidRDefault="00277FB3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3441C0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B3" w:rsidRPr="003441C0" w:rsidRDefault="00277FB3" w:rsidP="003527F0">
            <w:pPr>
              <w:spacing w:line="276" w:lineRule="auto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B3" w:rsidRDefault="00277FB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B3" w:rsidRDefault="00277FB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F04E85" w:rsidRDefault="00F04E85" w:rsidP="001460FF">
      <w:pPr>
        <w:pStyle w:val="Tekstpodstawowywcity"/>
        <w:ind w:left="0" w:firstLine="0"/>
        <w:rPr>
          <w:b/>
          <w:szCs w:val="24"/>
        </w:rPr>
      </w:pPr>
    </w:p>
    <w:p w:rsidR="001460FF" w:rsidRPr="001460FF" w:rsidRDefault="001460FF" w:rsidP="001460FF">
      <w:pPr>
        <w:pStyle w:val="Tekstpodstawowywcity"/>
        <w:ind w:left="0" w:firstLine="0"/>
        <w:rPr>
          <w:b/>
          <w:szCs w:val="24"/>
        </w:rPr>
      </w:pPr>
      <w:r w:rsidRPr="001460FF">
        <w:rPr>
          <w:b/>
          <w:szCs w:val="24"/>
        </w:rPr>
        <w:t>Zad 3</w:t>
      </w:r>
      <w:r w:rsidRPr="001460FF">
        <w:rPr>
          <w:b/>
        </w:rPr>
        <w:t xml:space="preserve"> Dostawa krzeseł biurowych do Sekcji ds. Gazety Politechniki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1460FF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460FF" w:rsidRDefault="001460FF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460FF" w:rsidRDefault="001460FF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460FF" w:rsidRDefault="001460FF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460FF" w:rsidRDefault="001460FF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460FF" w:rsidRDefault="001460F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460FF" w:rsidRDefault="001460F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1460FF" w:rsidRDefault="001460F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1460FF" w:rsidRDefault="001460F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1460FF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0FF" w:rsidRPr="00B53979" w:rsidRDefault="001460FF" w:rsidP="003527F0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0FF" w:rsidRPr="00A46367" w:rsidRDefault="00A46367" w:rsidP="003527F0">
            <w:pPr>
              <w:widowControl w:val="0"/>
              <w:rPr>
                <w:bCs/>
                <w:color w:val="000000"/>
                <w:sz w:val="22"/>
                <w:szCs w:val="22"/>
              </w:rPr>
            </w:pPr>
            <w:r w:rsidRPr="00A46367">
              <w:rPr>
                <w:color w:val="000000" w:themeColor="text1"/>
              </w:rPr>
              <w:t>fotel obrotowy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0FF" w:rsidRPr="00FB076D" w:rsidRDefault="001460FF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0FF" w:rsidRPr="00FB076D" w:rsidRDefault="001460FF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0FF" w:rsidRDefault="001460F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0FF" w:rsidRDefault="001460F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0FF" w:rsidRDefault="001460FF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1460FF" w:rsidRPr="009675A0" w:rsidRDefault="001460FF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4A5D97" w:rsidRPr="009675A0" w:rsidRDefault="004A5D97" w:rsidP="009675A0">
      <w:pPr>
        <w:pStyle w:val="Tekstpodstawowywcity"/>
        <w:ind w:left="0" w:firstLine="0"/>
        <w:rPr>
          <w:b/>
          <w:szCs w:val="24"/>
        </w:rPr>
      </w:pPr>
      <w:r w:rsidRPr="009675A0">
        <w:rPr>
          <w:b/>
          <w:szCs w:val="24"/>
        </w:rPr>
        <w:t xml:space="preserve">Zad 4 </w:t>
      </w:r>
      <w:r w:rsidRPr="009675A0">
        <w:rPr>
          <w:b/>
        </w:rPr>
        <w:t>Dostawa krzeseł biurowych do  Działu Inwestycji i Remontów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4A5D97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A5D97" w:rsidRDefault="004A5D97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A5D97" w:rsidRDefault="004A5D97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A5D97" w:rsidRDefault="004A5D97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A5D97" w:rsidRDefault="004A5D97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A5D97" w:rsidRDefault="004A5D97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A5D97" w:rsidRDefault="004A5D97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4A5D97" w:rsidRDefault="004A5D97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4A5D97" w:rsidRDefault="004A5D97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4A5D97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97" w:rsidRPr="00B53979" w:rsidRDefault="004A5D97" w:rsidP="003527F0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97" w:rsidRPr="004A5D97" w:rsidRDefault="00A46367" w:rsidP="004A5D97">
            <w:r w:rsidRPr="00DF248F">
              <w:t>fotel biurowy obrotowy.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97" w:rsidRPr="001C25E2" w:rsidRDefault="004A5D97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1C25E2">
              <w:rPr>
                <w:bCs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97" w:rsidRPr="00FB076D" w:rsidRDefault="004A5D97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97" w:rsidRDefault="004A5D97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97" w:rsidRDefault="004A5D97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97" w:rsidRDefault="004A5D97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9675A0" w:rsidRPr="00F04E85" w:rsidRDefault="009675A0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1460FF" w:rsidRPr="00586344" w:rsidRDefault="009675A0" w:rsidP="009675A0">
      <w:pPr>
        <w:pStyle w:val="Tekstpodstawowywcity"/>
        <w:ind w:left="0" w:firstLine="0"/>
        <w:rPr>
          <w:b/>
          <w:szCs w:val="24"/>
        </w:rPr>
      </w:pPr>
      <w:r w:rsidRPr="00586344">
        <w:rPr>
          <w:b/>
          <w:szCs w:val="24"/>
        </w:rPr>
        <w:t xml:space="preserve">Zad 5 </w:t>
      </w:r>
      <w:r w:rsidRPr="00586344">
        <w:rPr>
          <w:b/>
        </w:rPr>
        <w:t>Dostawa fotela obrotowego dla Katedry Infrastruktury i Gospodarki Wodnej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9675A0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675A0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B53979" w:rsidRDefault="009675A0" w:rsidP="003527F0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586344" w:rsidRDefault="00586344" w:rsidP="003527F0">
            <w:pPr>
              <w:contextualSpacing/>
              <w:rPr>
                <w:szCs w:val="20"/>
              </w:rPr>
            </w:pPr>
            <w:r w:rsidRPr="00586344">
              <w:rPr>
                <w:szCs w:val="20"/>
              </w:rPr>
              <w:t>Fotel obrotowy</w:t>
            </w:r>
            <w:r>
              <w:rPr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FB076D" w:rsidRDefault="00586344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FB076D" w:rsidRDefault="009675A0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A46367" w:rsidRPr="0097446F" w:rsidRDefault="00A46367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  <w:bookmarkStart w:id="0" w:name="_GoBack"/>
      <w:bookmarkEnd w:id="0"/>
    </w:p>
    <w:p w:rsidR="009675A0" w:rsidRPr="00A46367" w:rsidRDefault="00586344" w:rsidP="00A46367">
      <w:pPr>
        <w:pStyle w:val="Tekstpodstawowywcity"/>
        <w:ind w:left="0" w:firstLine="0"/>
        <w:rPr>
          <w:b/>
          <w:szCs w:val="24"/>
        </w:rPr>
      </w:pPr>
      <w:r w:rsidRPr="00A46367">
        <w:rPr>
          <w:b/>
          <w:szCs w:val="24"/>
        </w:rPr>
        <w:t xml:space="preserve">Zad 6. </w:t>
      </w:r>
      <w:r w:rsidR="00A46367" w:rsidRPr="00A46367">
        <w:rPr>
          <w:b/>
        </w:rPr>
        <w:t>Dostawa foteli obrotowych dla Zakładu Polimerów i Biopolimerów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9675A0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675A0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B53979" w:rsidRDefault="009675A0" w:rsidP="003527F0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4A5D97" w:rsidRDefault="009675A0" w:rsidP="003527F0">
            <w:r w:rsidRPr="00DF248F">
              <w:t>Fotel biurowy obrotowy.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FB076D" w:rsidRDefault="009675A0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Pr="00FB076D" w:rsidRDefault="009675A0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A0" w:rsidRDefault="009675A0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F04E85" w:rsidRPr="003452EF" w:rsidRDefault="00F04E85" w:rsidP="00A46367">
      <w:pPr>
        <w:pStyle w:val="Tekstpodstawowywcity"/>
        <w:ind w:left="0" w:firstLine="0"/>
        <w:rPr>
          <w:b/>
          <w:sz w:val="16"/>
          <w:szCs w:val="16"/>
        </w:rPr>
      </w:pPr>
    </w:p>
    <w:p w:rsidR="0007226B" w:rsidRPr="00A46367" w:rsidRDefault="0007226B" w:rsidP="00A46367">
      <w:pPr>
        <w:pStyle w:val="Tekstpodstawowywcity"/>
        <w:ind w:left="0" w:firstLine="0"/>
        <w:rPr>
          <w:b/>
          <w:szCs w:val="24"/>
        </w:rPr>
      </w:pPr>
      <w:r w:rsidRPr="00A46367">
        <w:rPr>
          <w:b/>
          <w:szCs w:val="24"/>
        </w:rPr>
        <w:t xml:space="preserve">Zad 7. </w:t>
      </w:r>
      <w:r w:rsidR="00A46367" w:rsidRPr="00A46367">
        <w:rPr>
          <w:b/>
        </w:rPr>
        <w:t>Dostawa foteli biurowych dla Dziekanatu WBiŚiA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07226B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7226B" w:rsidRDefault="0007226B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7226B" w:rsidRDefault="0007226B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7226B" w:rsidRDefault="0007226B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7226B" w:rsidRDefault="0007226B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7226B" w:rsidRDefault="0007226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7226B" w:rsidRDefault="0007226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07226B" w:rsidRDefault="0007226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07226B" w:rsidRDefault="0007226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07226B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6B" w:rsidRPr="00B53979" w:rsidRDefault="0007226B" w:rsidP="003527F0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6B" w:rsidRPr="00A46367" w:rsidRDefault="00A46367" w:rsidP="00A46367">
            <w:pPr>
              <w:shd w:val="clear" w:color="auto" w:fill="FFFFFF"/>
              <w:spacing w:before="100" w:beforeAutospacing="1" w:after="100" w:afterAutospacing="1"/>
              <w:jc w:val="both"/>
            </w:pPr>
            <w:r w:rsidRPr="00A46367">
              <w:t>fotel obrotowy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6B" w:rsidRPr="00FB076D" w:rsidRDefault="00A46367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C06B3E">
              <w:rPr>
                <w:b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6B" w:rsidRPr="00FB076D" w:rsidRDefault="0007226B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FB076D">
              <w:rPr>
                <w:bCs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6B" w:rsidRDefault="0007226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6B" w:rsidRDefault="0007226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26B" w:rsidRDefault="0007226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07226B" w:rsidRPr="00B855D3" w:rsidRDefault="0007226B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B855D3" w:rsidRPr="00B855D3" w:rsidRDefault="00B855D3" w:rsidP="00B855D3">
      <w:pPr>
        <w:pStyle w:val="Tekstpodstawowywcity"/>
        <w:ind w:left="0" w:firstLine="0"/>
        <w:rPr>
          <w:b/>
          <w:szCs w:val="24"/>
        </w:rPr>
      </w:pPr>
      <w:r w:rsidRPr="00B855D3">
        <w:rPr>
          <w:b/>
          <w:szCs w:val="24"/>
        </w:rPr>
        <w:lastRenderedPageBreak/>
        <w:t xml:space="preserve">Zad 8 </w:t>
      </w:r>
      <w:r w:rsidRPr="00B855D3">
        <w:rPr>
          <w:b/>
          <w:color w:val="000000" w:themeColor="text1"/>
          <w:szCs w:val="24"/>
        </w:rPr>
        <w:t>Dostawa szaf metalowych na ubrania dla Ośrodka Kształcenia Lotniczego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B855D3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855D3" w:rsidRDefault="00B855D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855D3" w:rsidRDefault="00B855D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855D3" w:rsidRDefault="00B855D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855D3" w:rsidRDefault="00B855D3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855D3" w:rsidRDefault="00B855D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855D3" w:rsidRDefault="00B855D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B855D3" w:rsidRDefault="00B855D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B855D3" w:rsidRDefault="00B855D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B855D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D3" w:rsidRPr="00B53979" w:rsidRDefault="00B855D3" w:rsidP="003527F0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B5397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D3" w:rsidRPr="00AE79BD" w:rsidRDefault="00B855D3" w:rsidP="00AE79BD">
            <w:pPr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 xml:space="preserve">Szafy metalowe-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D3" w:rsidRPr="00FB076D" w:rsidRDefault="00AE79BD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 w:rsidRPr="002C7549">
              <w:rPr>
                <w:color w:val="000000" w:themeColor="text1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D3" w:rsidRPr="00FB076D" w:rsidRDefault="00AE79BD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D3" w:rsidRDefault="00B855D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D3" w:rsidRDefault="00B855D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5D3" w:rsidRDefault="00B855D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B855D3" w:rsidRPr="0097446F" w:rsidRDefault="00B855D3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AE79BD" w:rsidRDefault="00AE79BD" w:rsidP="0097446F">
      <w:pPr>
        <w:pStyle w:val="Tekstpodstawowywcity"/>
        <w:ind w:left="0" w:firstLine="0"/>
        <w:rPr>
          <w:b/>
        </w:rPr>
      </w:pPr>
      <w:r w:rsidRPr="00AE79BD">
        <w:rPr>
          <w:b/>
          <w:szCs w:val="24"/>
        </w:rPr>
        <w:t xml:space="preserve">Zad 9  </w:t>
      </w:r>
      <w:r w:rsidRPr="00AE79BD">
        <w:rPr>
          <w:b/>
        </w:rPr>
        <w:t>Dostawa, montaż i ustawienie mebli dla Zakładu Oczyszczania i Ochrony Wód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AE79BD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E79BD" w:rsidRDefault="00AE79BD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E79BD" w:rsidRDefault="00AE79BD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E79BD" w:rsidRDefault="00AE79BD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E79BD" w:rsidRDefault="00AE79BD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E79BD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EE536E" w:rsidRDefault="00AE79BD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AE79BD" w:rsidRDefault="00AE79BD" w:rsidP="003527F0">
            <w:pPr>
              <w:rPr>
                <w:color w:val="000000" w:themeColor="text1"/>
              </w:rPr>
            </w:pPr>
            <w:r w:rsidRPr="00EE282B">
              <w:t>Taboret laboratoryjny</w:t>
            </w:r>
            <w:r w:rsidRPr="002C7549">
              <w:rPr>
                <w:color w:val="000000" w:themeColor="text1"/>
              </w:rPr>
              <w:t xml:space="preserve"> -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FB076D" w:rsidRDefault="00AE79BD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FB076D" w:rsidRDefault="00AE79BD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E79BD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rPr>
                <w:color w:val="000000" w:themeColor="text1"/>
              </w:rPr>
            </w:pPr>
            <w:r>
              <w:t>Krzesło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E79BD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rPr>
                <w:color w:val="000000" w:themeColor="text1"/>
              </w:rPr>
            </w:pPr>
            <w:r>
              <w:t>Krzesło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E79BD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F7609C" w:rsidP="003527F0">
            <w:pPr>
              <w:rPr>
                <w:color w:val="000000" w:themeColor="text1"/>
              </w:rPr>
            </w:pPr>
            <w:r>
              <w:t>Biurko pod komputer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F7609C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AE79BD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922604" w:rsidP="003527F0">
            <w:pPr>
              <w:rPr>
                <w:color w:val="000000" w:themeColor="text1"/>
              </w:rPr>
            </w:pPr>
            <w:r>
              <w:t>Biurko proste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922604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Pr="002C7549" w:rsidRDefault="00C144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9BD" w:rsidRDefault="00AE79BD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F04E85" w:rsidRPr="003452EF" w:rsidRDefault="00F04E85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922604" w:rsidRPr="00006FC5" w:rsidRDefault="00922604" w:rsidP="00006FC5">
      <w:pPr>
        <w:pStyle w:val="Tekstpodstawowywcity"/>
        <w:ind w:left="0" w:firstLine="0"/>
        <w:rPr>
          <w:b/>
          <w:szCs w:val="24"/>
        </w:rPr>
      </w:pPr>
      <w:r w:rsidRPr="00006FC5">
        <w:rPr>
          <w:b/>
          <w:szCs w:val="24"/>
        </w:rPr>
        <w:t xml:space="preserve">Zad 10 </w:t>
      </w:r>
      <w:r w:rsidR="00006FC5" w:rsidRPr="00006FC5">
        <w:rPr>
          <w:b/>
          <w:szCs w:val="24"/>
        </w:rPr>
        <w:t xml:space="preserve"> </w:t>
      </w:r>
      <w:r w:rsidR="00006FC5" w:rsidRPr="00006FC5">
        <w:rPr>
          <w:b/>
        </w:rPr>
        <w:t>Dostawa, montaż i ustawienie mebli dla Centrum Rekrutacji i Pomocy Materialnej,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EE536E" w:rsidTr="003527F0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E536E" w:rsidRDefault="00EE536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E536E" w:rsidRDefault="00EE536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E536E" w:rsidRDefault="00EE536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E536E" w:rsidRDefault="00EE536E" w:rsidP="003527F0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E536E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przystawka 160x40x75h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FB076D" w:rsidRDefault="00EE536E" w:rsidP="003527F0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FB076D" w:rsidRDefault="00EE536E" w:rsidP="003527F0">
            <w:pPr>
              <w:widowControl w:val="0"/>
              <w:jc w:val="center"/>
              <w:rPr>
                <w:bCs/>
                <w:color w:val="000000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E536E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przystawka 125x40x75h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66660B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EE536E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E536E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osłona słupa 36,5x25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66660B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EE536E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E536E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kontener 4 szufladowy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922433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EE536E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EE536E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EE536E" w:rsidRDefault="00EE536E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regał wiszący 90x32x38h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922433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Pr="002C7549" w:rsidRDefault="00EE536E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36E" w:rsidRDefault="00EE536E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2243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EE536E" w:rsidRDefault="004F5C7B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szafa z drzwiami przesuwnymi 120x39x105,5h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4F5C7B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4F5C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2243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EE536E" w:rsidRDefault="004F5C7B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drzwi do regału 80x44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626A99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4F5C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2243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EE536E" w:rsidRDefault="004F5C7B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626A99" w:rsidRDefault="00626A99" w:rsidP="003527F0">
            <w:pPr>
              <w:rPr>
                <w:color w:val="000000" w:themeColor="text1"/>
                <w:sz w:val="22"/>
                <w:szCs w:val="22"/>
              </w:rPr>
            </w:pPr>
            <w:r w:rsidRPr="00626A99">
              <w:rPr>
                <w:sz w:val="22"/>
                <w:szCs w:val="22"/>
              </w:rPr>
              <w:t>regał otwarty 120x32x220h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4F5C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2243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EE536E" w:rsidRDefault="004F5C7B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rPr>
                <w:color w:val="000000" w:themeColor="text1"/>
              </w:rPr>
            </w:pPr>
            <w:r>
              <w:t>Biurko proste 140x60x75h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4F5C7B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2243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EE536E" w:rsidRDefault="004F5C7B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rPr>
                <w:color w:val="000000" w:themeColor="text1"/>
              </w:rPr>
            </w:pPr>
            <w:r>
              <w:t>Przystawka 80x40x75h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922433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EE536E" w:rsidRDefault="004F5C7B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006FC5" w:rsidP="003527F0">
            <w:pPr>
              <w:rPr>
                <w:color w:val="000000" w:themeColor="text1"/>
              </w:rPr>
            </w:pPr>
            <w:r>
              <w:t>Kontener. 42x52x55h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33" w:rsidRDefault="00922433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4F5C7B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C7B" w:rsidRDefault="004F5C7B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C7B" w:rsidRPr="002C7549" w:rsidRDefault="00006FC5" w:rsidP="003527F0">
            <w:pPr>
              <w:rPr>
                <w:color w:val="000000" w:themeColor="text1"/>
              </w:rPr>
            </w:pPr>
            <w:r>
              <w:t>Podstawka pod monitor 30x23x16.5h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C7B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C7B" w:rsidRPr="002C7549" w:rsidRDefault="003527F0" w:rsidP="003527F0">
            <w:pPr>
              <w:widowControl w:val="0"/>
              <w:jc w:val="center"/>
              <w:rPr>
                <w:color w:val="000000" w:themeColor="text1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C7B" w:rsidRDefault="004F5C7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C7B" w:rsidRDefault="004F5C7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C7B" w:rsidRDefault="004F5C7B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626A99" w:rsidTr="003527F0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99" w:rsidRDefault="00626A99" w:rsidP="003527F0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99" w:rsidRPr="002C7549" w:rsidRDefault="00626A99" w:rsidP="003527F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Obcięcie nadstawek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99" w:rsidRPr="002C7549" w:rsidRDefault="00626A99" w:rsidP="003527F0">
            <w:pPr>
              <w:widowControl w:val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99" w:rsidRDefault="00626A99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99" w:rsidRDefault="00626A99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A99" w:rsidRDefault="00626A99" w:rsidP="003527F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EE536E" w:rsidRDefault="00EE536E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5B7ECE" w:rsidRPr="005B7ECE" w:rsidRDefault="005B7ECE" w:rsidP="00DA130F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5B7ECE">
        <w:rPr>
          <w:b/>
          <w:szCs w:val="24"/>
        </w:rPr>
        <w:t xml:space="preserve">Zad 11 </w:t>
      </w:r>
      <w:r w:rsidRPr="005B7ECE">
        <w:rPr>
          <w:b/>
          <w:szCs w:val="24"/>
        </w:rPr>
        <w:t>Dostawa foteli dla Katedry Fizyki i Inżynierii Medycznej</w:t>
      </w:r>
    </w:p>
    <w:p w:rsidR="005B7ECE" w:rsidRDefault="005B7ECE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5B7ECE" w:rsidTr="00806B9E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B7ECE" w:rsidRDefault="005B7ECE" w:rsidP="00806B9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B7ECE" w:rsidRDefault="005B7ECE" w:rsidP="00806B9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B7ECE" w:rsidRDefault="005B7ECE" w:rsidP="00806B9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B7ECE" w:rsidRDefault="005B7ECE" w:rsidP="00806B9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B7ECE" w:rsidRDefault="005B7ECE" w:rsidP="00806B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B7ECE" w:rsidRDefault="005B7ECE" w:rsidP="00806B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B7ECE" w:rsidRDefault="005B7ECE" w:rsidP="00806B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  <w:p w:rsidR="005B7ECE" w:rsidRDefault="005B7ECE" w:rsidP="00806B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  <w:tr w:rsidR="005B7ECE" w:rsidTr="00806B9E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ECE" w:rsidRPr="00EE536E" w:rsidRDefault="005B7ECE" w:rsidP="00806B9E">
            <w:pPr>
              <w:widowControl w:val="0"/>
              <w:spacing w:after="160" w:line="276" w:lineRule="auto"/>
              <w:rPr>
                <w:bCs/>
                <w:color w:val="000000"/>
                <w:sz w:val="22"/>
                <w:szCs w:val="22"/>
              </w:rPr>
            </w:pPr>
            <w:r w:rsidRPr="00EE536E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ECE" w:rsidRPr="00626A99" w:rsidRDefault="005B7ECE" w:rsidP="00806B9E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Fotele obrotowe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ECE" w:rsidRPr="00FB076D" w:rsidRDefault="005B7ECE" w:rsidP="00806B9E">
            <w:pPr>
              <w:widowControl w:val="0"/>
              <w:jc w:val="center"/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ECE" w:rsidRPr="00FB076D" w:rsidRDefault="005B7ECE" w:rsidP="00806B9E">
            <w:pPr>
              <w:widowControl w:val="0"/>
              <w:jc w:val="center"/>
              <w:rPr>
                <w:bCs/>
                <w:color w:val="000000"/>
              </w:rPr>
            </w:pPr>
            <w:r w:rsidRPr="002C7549">
              <w:rPr>
                <w:color w:val="000000" w:themeColor="text1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ECE" w:rsidRDefault="005B7ECE" w:rsidP="00806B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ECE" w:rsidRDefault="005B7ECE" w:rsidP="00806B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ECE" w:rsidRDefault="005B7ECE" w:rsidP="00806B9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5B7ECE" w:rsidRPr="00F04E85" w:rsidRDefault="005B7ECE" w:rsidP="00DA130F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377236" w:rsidRDefault="00377236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przed przystąpieniem do realizacji zamówienia dokonamy szczegółowych pomiarów oraz ustaleń związanych z kolorystyką mebli 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5) Oświadczamy, że uważamy się za związanych niniejszą ofertą na czas wskazany w specyfikacji istotnych warunków zamówienia,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6) oświadczamy, iż oferujemy przedmiot zamówienia zgodny z wymaganiami i warunkami opisanymi w ustawie Prawo zamówień publicznych oraz określonymi przez zamawiającego w specyfikacji istotnych warunków zamówienia,</w:t>
      </w:r>
    </w:p>
    <w:p w:rsidR="0047262B" w:rsidRPr="00205D5A" w:rsidRDefault="00377236" w:rsidP="0047262B">
      <w:pPr>
        <w:spacing w:line="360" w:lineRule="auto"/>
        <w:jc w:val="both"/>
      </w:pPr>
      <w:r>
        <w:t>7</w:t>
      </w:r>
      <w:r w:rsidR="0047262B" w:rsidRPr="00205D5A">
        <w:t>) prosimy o zwrot pieniędzy wniesionych tytułem wadium na konto*:</w:t>
      </w:r>
    </w:p>
    <w:p w:rsidR="0047262B" w:rsidRPr="00205D5A" w:rsidRDefault="0047262B" w:rsidP="0047262B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47262B" w:rsidRPr="0047262B" w:rsidRDefault="0047262B" w:rsidP="0047262B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lastRenderedPageBreak/>
        <w:t>* dotyczy tych wykonawców, którzy wnoszą wadium gotówką</w:t>
      </w:r>
    </w:p>
    <w:p w:rsidR="00D3105E" w:rsidRDefault="00377236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8</w:t>
      </w:r>
      <w:r w:rsidR="00D3105E">
        <w:rPr>
          <w:color w:val="000000"/>
        </w:rPr>
        <w:t xml:space="preserve">) oferta liczy </w:t>
      </w:r>
      <w:r w:rsidR="00D3105E">
        <w:rPr>
          <w:b/>
          <w:color w:val="000000"/>
        </w:rPr>
        <w:t xml:space="preserve">........................ </w:t>
      </w:r>
      <w:r w:rsidR="00D3105E">
        <w:rPr>
          <w:color w:val="000000"/>
        </w:rPr>
        <w:t>kolejno ponumerowanych kart,</w:t>
      </w:r>
    </w:p>
    <w:p w:rsidR="00D3105E" w:rsidRDefault="00377236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</w:t>
      </w:r>
      <w:r w:rsidR="00D3105E">
        <w:t>) Nazwa podwykonawcy i zakres rzeczowy, któremu Wykonawca zamierza powierzyć wykonanie części przedmiotu zamówienia lub całości przedmiotu zamówienia.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D3105E" w:rsidTr="003527F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05E" w:rsidRDefault="00D3105E" w:rsidP="003527F0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D3105E" w:rsidTr="003527F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D3105E" w:rsidTr="003527F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D3105E" w:rsidRDefault="0047262B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</w:t>
      </w:r>
      <w:r w:rsidR="00377236">
        <w:t>0</w:t>
      </w:r>
      <w:r w:rsidR="00D3105E">
        <w:t xml:space="preserve">) oświadczamy, że zapoznaliśmy się z istotnymi postanowieniami umowy </w:t>
      </w:r>
      <w:r w:rsidR="00D3105E">
        <w:rPr>
          <w:color w:val="000000"/>
        </w:rPr>
        <w:t>(wzorem umowy),</w:t>
      </w:r>
      <w:r w:rsidR="00D3105E"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</w:t>
      </w:r>
      <w:r w:rsidR="00377236">
        <w:t>1</w:t>
      </w:r>
      <w: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D3105E" w:rsidTr="003527F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D3105E" w:rsidTr="003527F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D3105E" w:rsidTr="003527F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05E" w:rsidRDefault="00D3105E" w:rsidP="003527F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</w:t>
      </w:r>
      <w:r w:rsidR="00377236">
        <w:t>2</w:t>
      </w:r>
      <w:r>
        <w:t>. Wykonawca należy do sektora małych i średnich przedsiębiorstw*</w:t>
      </w:r>
    </w:p>
    <w:p w:rsidR="00D3105E" w:rsidRDefault="00D3105E" w:rsidP="00D3105E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D3105E" w:rsidRPr="002D1EA6" w:rsidRDefault="00D3105E" w:rsidP="00D3105E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>1</w:t>
      </w:r>
      <w:r w:rsidR="00377236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 xml:space="preserve">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D3105E" w:rsidRPr="00C05707" w:rsidRDefault="00D3105E" w:rsidP="00D3105E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D3105E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377236" w:rsidRPr="00535AA0" w:rsidRDefault="00D3105E" w:rsidP="00D310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D3105E" w:rsidRDefault="00D3105E" w:rsidP="00D3105E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D3105E" w:rsidRPr="00535AA0" w:rsidRDefault="00D3105E" w:rsidP="00377236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r w:rsidRPr="00EB3159">
        <w:t xml:space="preserve">dnia </w:t>
      </w:r>
      <w:r w:rsidRPr="00EB3159">
        <w:tab/>
      </w:r>
      <w:r w:rsidRPr="00EB3159">
        <w:tab/>
      </w:r>
      <w:r w:rsidR="00377236">
        <w:t>…………………………………………</w:t>
      </w:r>
    </w:p>
    <w:p w:rsidR="00D3105E" w:rsidRPr="00205D5A" w:rsidRDefault="00D3105E" w:rsidP="00377236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r w:rsidRPr="00EB3159">
        <w:rPr>
          <w:position w:val="6"/>
        </w:rPr>
        <w:t>podpis osoby uprawnionej do składania oświadczeń woli w imieniu Wykonawcy</w:t>
      </w:r>
    </w:p>
    <w:p w:rsidR="00D3105E" w:rsidRPr="00205D5A" w:rsidRDefault="00D3105E" w:rsidP="00377236">
      <w:pPr>
        <w:spacing w:line="360" w:lineRule="auto"/>
        <w:jc w:val="right"/>
      </w:pPr>
    </w:p>
    <w:p w:rsidR="00D3105E" w:rsidRDefault="00D3105E" w:rsidP="00DA130F">
      <w:pPr>
        <w:pStyle w:val="Tekstpodstawowywcity"/>
        <w:spacing w:line="360" w:lineRule="auto"/>
        <w:ind w:left="0" w:firstLine="0"/>
        <w:rPr>
          <w:szCs w:val="24"/>
        </w:rPr>
      </w:pPr>
    </w:p>
    <w:sectPr w:rsidR="00D310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7F0" w:rsidRDefault="003527F0">
      <w:r>
        <w:separator/>
      </w:r>
    </w:p>
  </w:endnote>
  <w:endnote w:type="continuationSeparator" w:id="0">
    <w:p w:rsidR="003527F0" w:rsidRDefault="0035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7F0" w:rsidRDefault="003527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7F0" w:rsidRDefault="003527F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7ECE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3527F0" w:rsidRDefault="003527F0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7F0" w:rsidRDefault="003527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7F0" w:rsidRDefault="003527F0">
      <w:r>
        <w:separator/>
      </w:r>
    </w:p>
  </w:footnote>
  <w:footnote w:type="continuationSeparator" w:id="0">
    <w:p w:rsidR="003527F0" w:rsidRDefault="00352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7F0" w:rsidRDefault="003527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7F0" w:rsidRDefault="003527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7F0" w:rsidRDefault="003527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4734CC3"/>
    <w:multiLevelType w:val="hybridMultilevel"/>
    <w:tmpl w:val="17F67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8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20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4D"/>
    <w:rsid w:val="00006FC5"/>
    <w:rsid w:val="00016D63"/>
    <w:rsid w:val="0007226B"/>
    <w:rsid w:val="000F4C99"/>
    <w:rsid w:val="001460FF"/>
    <w:rsid w:val="001C25E2"/>
    <w:rsid w:val="00205D5A"/>
    <w:rsid w:val="00264B92"/>
    <w:rsid w:val="00275899"/>
    <w:rsid w:val="00277FB3"/>
    <w:rsid w:val="00280050"/>
    <w:rsid w:val="0028710E"/>
    <w:rsid w:val="003441C0"/>
    <w:rsid w:val="003452EF"/>
    <w:rsid w:val="00345612"/>
    <w:rsid w:val="003527F0"/>
    <w:rsid w:val="00377236"/>
    <w:rsid w:val="003A07FC"/>
    <w:rsid w:val="003B7F04"/>
    <w:rsid w:val="003E3EB0"/>
    <w:rsid w:val="004368E0"/>
    <w:rsid w:val="0047262B"/>
    <w:rsid w:val="004A5D97"/>
    <w:rsid w:val="004C4264"/>
    <w:rsid w:val="004F5C7B"/>
    <w:rsid w:val="00554A2B"/>
    <w:rsid w:val="0058146E"/>
    <w:rsid w:val="00586344"/>
    <w:rsid w:val="005A3802"/>
    <w:rsid w:val="005B7ECE"/>
    <w:rsid w:val="006033A5"/>
    <w:rsid w:val="00604962"/>
    <w:rsid w:val="006268BE"/>
    <w:rsid w:val="00626A99"/>
    <w:rsid w:val="0066660B"/>
    <w:rsid w:val="006F12F2"/>
    <w:rsid w:val="006F5451"/>
    <w:rsid w:val="007E7077"/>
    <w:rsid w:val="007F301C"/>
    <w:rsid w:val="00831B3D"/>
    <w:rsid w:val="0085366D"/>
    <w:rsid w:val="00860DBA"/>
    <w:rsid w:val="00886891"/>
    <w:rsid w:val="008B0507"/>
    <w:rsid w:val="008B08F4"/>
    <w:rsid w:val="008B2454"/>
    <w:rsid w:val="00922433"/>
    <w:rsid w:val="00922604"/>
    <w:rsid w:val="00935CA5"/>
    <w:rsid w:val="00957E1B"/>
    <w:rsid w:val="009675A0"/>
    <w:rsid w:val="0097446F"/>
    <w:rsid w:val="009A4ABA"/>
    <w:rsid w:val="009C24E5"/>
    <w:rsid w:val="00A14FA6"/>
    <w:rsid w:val="00A246F5"/>
    <w:rsid w:val="00A46367"/>
    <w:rsid w:val="00A97DF6"/>
    <w:rsid w:val="00AA23A4"/>
    <w:rsid w:val="00AE79BD"/>
    <w:rsid w:val="00B53979"/>
    <w:rsid w:val="00B5672E"/>
    <w:rsid w:val="00B56EFD"/>
    <w:rsid w:val="00B855D3"/>
    <w:rsid w:val="00BC16BF"/>
    <w:rsid w:val="00BD0C7B"/>
    <w:rsid w:val="00BE3C5E"/>
    <w:rsid w:val="00BF1396"/>
    <w:rsid w:val="00C1447B"/>
    <w:rsid w:val="00C214D6"/>
    <w:rsid w:val="00C24B4A"/>
    <w:rsid w:val="00C44CD7"/>
    <w:rsid w:val="00CC62E1"/>
    <w:rsid w:val="00CE134D"/>
    <w:rsid w:val="00CE1EC2"/>
    <w:rsid w:val="00D21922"/>
    <w:rsid w:val="00D3105E"/>
    <w:rsid w:val="00D50284"/>
    <w:rsid w:val="00D67BAD"/>
    <w:rsid w:val="00D77E08"/>
    <w:rsid w:val="00DA130F"/>
    <w:rsid w:val="00E0656B"/>
    <w:rsid w:val="00E9601B"/>
    <w:rsid w:val="00EB44DC"/>
    <w:rsid w:val="00EE536E"/>
    <w:rsid w:val="00F04E85"/>
    <w:rsid w:val="00F11C2F"/>
    <w:rsid w:val="00F35AC1"/>
    <w:rsid w:val="00F41BC7"/>
    <w:rsid w:val="00F65DB7"/>
    <w:rsid w:val="00F7609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82EE0-AF83-46F4-97D7-8A7367F2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6268BE"/>
    <w:pPr>
      <w:ind w:left="720"/>
      <w:contextualSpacing/>
    </w:pPr>
  </w:style>
  <w:style w:type="paragraph" w:customStyle="1" w:styleId="Standard">
    <w:name w:val="Standard"/>
    <w:rsid w:val="006268BE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rsid w:val="005B7E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B7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C6965-1209-4070-916A-1F111B914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1999</Words>
  <Characters>15682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2019-02-28T12:12:00Z</cp:lastPrinted>
  <dcterms:created xsi:type="dcterms:W3CDTF">2019-02-28T12:12:00Z</dcterms:created>
  <dcterms:modified xsi:type="dcterms:W3CDTF">2019-02-28T12:12:00Z</dcterms:modified>
</cp:coreProperties>
</file>