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Sekcja Zamówień Publicznych</w:t>
      </w:r>
    </w:p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590B8C">
        <w:rPr>
          <w:b/>
          <w:bCs/>
          <w:sz w:val="24"/>
        </w:rPr>
        <w:t>66</w:t>
      </w:r>
    </w:p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590B8C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930F61">
      <w:pPr>
        <w:pStyle w:val="Nagwek"/>
        <w:tabs>
          <w:tab w:val="clear" w:pos="4536"/>
        </w:tabs>
        <w:rPr>
          <w:sz w:val="24"/>
        </w:rPr>
      </w:pPr>
      <w:r w:rsidRPr="00930F61">
        <w:rPr>
          <w:sz w:val="24"/>
          <w:szCs w:val="24"/>
        </w:rPr>
        <w:t xml:space="preserve">Znak sprawy: ZP. 271- </w:t>
      </w:r>
      <w:r>
        <w:rPr>
          <w:sz w:val="24"/>
          <w:szCs w:val="24"/>
        </w:rPr>
        <w:t>7</w:t>
      </w:r>
      <w:r w:rsidR="00F00541">
        <w:rPr>
          <w:sz w:val="24"/>
          <w:szCs w:val="24"/>
        </w:rPr>
        <w:t>7</w:t>
      </w:r>
      <w:r w:rsidRPr="00930F61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930F61">
        <w:rPr>
          <w:sz w:val="24"/>
          <w:szCs w:val="24"/>
        </w:rPr>
        <w:t>/201</w:t>
      </w:r>
      <w:r>
        <w:rPr>
          <w:sz w:val="24"/>
          <w:szCs w:val="24"/>
        </w:rPr>
        <w:t>9</w:t>
      </w:r>
      <w:r w:rsidRPr="00930F61">
        <w:rPr>
          <w:sz w:val="24"/>
          <w:szCs w:val="24"/>
        </w:rPr>
        <w:t xml:space="preserve">                                                    </w:t>
      </w:r>
      <w:r w:rsidR="006D4AB3">
        <w:rPr>
          <w:sz w:val="24"/>
        </w:rPr>
        <w:tab/>
        <w:t xml:space="preserve"> </w:t>
      </w:r>
      <w:r w:rsidR="00590B8C" w:rsidRPr="00590B8C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604D36">
        <w:rPr>
          <w:sz w:val="24"/>
        </w:rPr>
        <w:t>2019-03</w:t>
      </w:r>
      <w:r w:rsidR="00590B8C" w:rsidRPr="00590B8C">
        <w:rPr>
          <w:sz w:val="24"/>
        </w:rPr>
        <w:t>-</w:t>
      </w:r>
      <w:r w:rsidR="00604D36">
        <w:rPr>
          <w:sz w:val="24"/>
        </w:rPr>
        <w:t>01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04D36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INFORMACJA</w:t>
      </w:r>
    </w:p>
    <w:p w:rsidR="000F6E18" w:rsidRDefault="006D4AB3">
      <w:pPr>
        <w:pStyle w:val="Nagwek1"/>
        <w:spacing w:before="0"/>
        <w:jc w:val="center"/>
        <w:rPr>
          <w:i/>
          <w:sz w:val="22"/>
          <w:szCs w:val="22"/>
        </w:rPr>
      </w:pPr>
      <w:r>
        <w:rPr>
          <w:rFonts w:ascii="Times New Roman" w:hAnsi="Times New Roman"/>
        </w:rPr>
        <w:t>w sprawie SIWZ</w:t>
      </w:r>
      <w:r w:rsidR="000F6E18" w:rsidRPr="000F6E18">
        <w:rPr>
          <w:i/>
          <w:sz w:val="22"/>
          <w:szCs w:val="22"/>
        </w:rPr>
        <w:t xml:space="preserve"> </w:t>
      </w:r>
    </w:p>
    <w:p w:rsidR="006D4AB3" w:rsidRPr="005E3294" w:rsidRDefault="00004AD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5E3294">
        <w:rPr>
          <w:rFonts w:ascii="Times New Roman" w:hAnsi="Times New Roman"/>
          <w:sz w:val="24"/>
          <w:szCs w:val="24"/>
        </w:rPr>
        <w:t>d</w:t>
      </w:r>
      <w:r w:rsidR="000F6E18" w:rsidRPr="005E3294">
        <w:rPr>
          <w:rFonts w:ascii="Times New Roman" w:hAnsi="Times New Roman"/>
          <w:sz w:val="24"/>
          <w:szCs w:val="24"/>
        </w:rPr>
        <w:t>o uczestników postępowania  o udzielenie</w:t>
      </w:r>
      <w:r w:rsidR="000F6E18" w:rsidRPr="005E3294">
        <w:rPr>
          <w:rFonts w:ascii="Times New Roman" w:hAnsi="Times New Roman"/>
          <w:sz w:val="24"/>
          <w:szCs w:val="24"/>
        </w:rPr>
        <w:br/>
        <w:t xml:space="preserve">zamówienia publicznego </w:t>
      </w:r>
      <w:r w:rsidR="000F6E18" w:rsidRPr="005E3294">
        <w:rPr>
          <w:rFonts w:ascii="Times New Roman" w:hAnsi="Times New Roman"/>
          <w:sz w:val="24"/>
          <w:szCs w:val="24"/>
        </w:rPr>
        <w:br/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04D36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</w:t>
      </w:r>
      <w:r w:rsidR="00604D36">
        <w:rPr>
          <w:sz w:val="24"/>
        </w:rPr>
        <w:t>prosimy</w:t>
      </w:r>
      <w:r>
        <w:rPr>
          <w:sz w:val="24"/>
        </w:rPr>
        <w:t>,</w:t>
      </w:r>
      <w:r w:rsidR="00507230">
        <w:rPr>
          <w:sz w:val="24"/>
        </w:rPr>
        <w:t xml:space="preserve"> o dodanie </w:t>
      </w:r>
      <w:r>
        <w:rPr>
          <w:sz w:val="24"/>
        </w:rPr>
        <w:t xml:space="preserve"> </w:t>
      </w:r>
      <w:r w:rsidR="00604D36">
        <w:rPr>
          <w:sz w:val="24"/>
        </w:rPr>
        <w:t>w załącznik</w:t>
      </w:r>
      <w:r w:rsidR="00507230">
        <w:rPr>
          <w:sz w:val="24"/>
        </w:rPr>
        <w:t>u</w:t>
      </w:r>
      <w:r w:rsidR="00604D36">
        <w:rPr>
          <w:sz w:val="24"/>
        </w:rPr>
        <w:t xml:space="preserve"> nr 3 </w:t>
      </w:r>
      <w:r w:rsidR="00507230">
        <w:rPr>
          <w:sz w:val="24"/>
        </w:rPr>
        <w:t xml:space="preserve">- </w:t>
      </w:r>
      <w:r w:rsidR="00604D36">
        <w:rPr>
          <w:sz w:val="24"/>
        </w:rPr>
        <w:t>wzór oferty</w:t>
      </w:r>
      <w:r w:rsidR="00507230">
        <w:rPr>
          <w:sz w:val="24"/>
        </w:rPr>
        <w:t xml:space="preserve"> do SIWZ z dnia 18.01.2019r.</w:t>
      </w:r>
      <w:r w:rsidR="00604D36">
        <w:rPr>
          <w:sz w:val="24"/>
        </w:rPr>
        <w:t xml:space="preserve"> (formularz asortymentowo cenowy)</w:t>
      </w:r>
      <w:r w:rsidR="00507230">
        <w:rPr>
          <w:sz w:val="24"/>
        </w:rPr>
        <w:t>,</w:t>
      </w:r>
      <w:r w:rsidR="00604D36">
        <w:rPr>
          <w:sz w:val="24"/>
        </w:rPr>
        <w:t xml:space="preserve"> </w:t>
      </w:r>
      <w:r w:rsidR="00507230">
        <w:rPr>
          <w:sz w:val="24"/>
        </w:rPr>
        <w:t>dla każdego zadania</w:t>
      </w:r>
      <w:r w:rsidR="00507230">
        <w:rPr>
          <w:sz w:val="24"/>
        </w:rPr>
        <w:t xml:space="preserve">, </w:t>
      </w:r>
      <w:r w:rsidR="00604D36">
        <w:rPr>
          <w:sz w:val="24"/>
        </w:rPr>
        <w:t>kolumn</w:t>
      </w:r>
      <w:r w:rsidR="00507230">
        <w:rPr>
          <w:sz w:val="24"/>
        </w:rPr>
        <w:t>y  o nazwie</w:t>
      </w:r>
      <w:r w:rsidR="00604D36">
        <w:rPr>
          <w:sz w:val="24"/>
        </w:rPr>
        <w:t xml:space="preserve"> „</w:t>
      </w:r>
      <w:r w:rsidR="00604D36" w:rsidRPr="00604D36">
        <w:rPr>
          <w:sz w:val="24"/>
        </w:rPr>
        <w:t>Nazwa handlowa/ nazwa producenta /kraj</w:t>
      </w:r>
      <w:r w:rsidR="00604D36">
        <w:rPr>
          <w:sz w:val="24"/>
        </w:rPr>
        <w:t>”</w:t>
      </w:r>
    </w:p>
    <w:p w:rsidR="00604D36" w:rsidRDefault="00604D3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Kolumnę należy dodać po kolumnie </w:t>
      </w:r>
      <w:r w:rsidR="00507230">
        <w:rPr>
          <w:sz w:val="24"/>
        </w:rPr>
        <w:t>„Wartość brutto”</w:t>
      </w:r>
      <w:r w:rsidR="00F00541">
        <w:rPr>
          <w:sz w:val="24"/>
        </w:rPr>
        <w:t>.</w:t>
      </w:r>
      <w:bookmarkStart w:id="0" w:name="_GoBack"/>
      <w:bookmarkEnd w:id="0"/>
    </w:p>
    <w:p w:rsidR="006D4AB3" w:rsidRPr="00930F61" w:rsidRDefault="006D4AB3" w:rsidP="00F3736E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90B8C" w:rsidRPr="00590B8C">
        <w:rPr>
          <w:sz w:val="24"/>
        </w:rPr>
        <w:t>(t.</w:t>
      </w:r>
      <w:r w:rsidR="006F34AC">
        <w:rPr>
          <w:sz w:val="24"/>
        </w:rPr>
        <w:t xml:space="preserve"> </w:t>
      </w:r>
      <w:r w:rsidR="00590B8C" w:rsidRPr="00590B8C">
        <w:rPr>
          <w:sz w:val="24"/>
        </w:rPr>
        <w:t>j. Dz. U. z  2018 r. poz. 1986)</w:t>
      </w:r>
      <w:r>
        <w:rPr>
          <w:sz w:val="24"/>
        </w:rPr>
        <w:t>, stanowisko Zamawiającego zostało rozesłane do wszystkich wyk</w:t>
      </w:r>
      <w:r w:rsidR="005E3294">
        <w:rPr>
          <w:sz w:val="24"/>
        </w:rPr>
        <w:t xml:space="preserve">onawców, którym przekazano SIWZ oraz </w:t>
      </w:r>
      <w:r w:rsidR="005E3294" w:rsidRPr="00930F61">
        <w:rPr>
          <w:bCs/>
          <w:iCs/>
          <w:sz w:val="24"/>
          <w:szCs w:val="24"/>
        </w:rPr>
        <w:t>zamieszczone na stronie internetowej Szpitala i staj</w:t>
      </w:r>
      <w:r w:rsidR="00930F61">
        <w:rPr>
          <w:bCs/>
          <w:iCs/>
          <w:sz w:val="24"/>
          <w:szCs w:val="24"/>
        </w:rPr>
        <w:t>e</w:t>
      </w:r>
      <w:r w:rsidR="005E3294" w:rsidRPr="00930F61">
        <w:rPr>
          <w:bCs/>
          <w:iCs/>
          <w:sz w:val="24"/>
          <w:szCs w:val="24"/>
        </w:rPr>
        <w:t xml:space="preserve"> się wiążące.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18" w:rsidRDefault="00A63618">
      <w:r>
        <w:separator/>
      </w:r>
    </w:p>
  </w:endnote>
  <w:endnote w:type="continuationSeparator" w:id="0">
    <w:p w:rsidR="00A63618" w:rsidRDefault="00A6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75B5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C338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72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18" w:rsidRDefault="00A63618">
      <w:r>
        <w:separator/>
      </w:r>
    </w:p>
  </w:footnote>
  <w:footnote w:type="continuationSeparator" w:id="0">
    <w:p w:rsidR="00A63618" w:rsidRDefault="00A63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D7463D1"/>
    <w:multiLevelType w:val="hybridMultilevel"/>
    <w:tmpl w:val="78885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AA0691"/>
    <w:multiLevelType w:val="hybridMultilevel"/>
    <w:tmpl w:val="CE229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1"/>
    <w:rsid w:val="00004ADB"/>
    <w:rsid w:val="00031374"/>
    <w:rsid w:val="00071B6A"/>
    <w:rsid w:val="000A1097"/>
    <w:rsid w:val="000B2034"/>
    <w:rsid w:val="000F6E18"/>
    <w:rsid w:val="00180C6E"/>
    <w:rsid w:val="001C77D1"/>
    <w:rsid w:val="00215942"/>
    <w:rsid w:val="00337C96"/>
    <w:rsid w:val="00350B87"/>
    <w:rsid w:val="0038312D"/>
    <w:rsid w:val="00406361"/>
    <w:rsid w:val="004A75F2"/>
    <w:rsid w:val="00507230"/>
    <w:rsid w:val="005144A9"/>
    <w:rsid w:val="005633AC"/>
    <w:rsid w:val="0058529B"/>
    <w:rsid w:val="00590B8C"/>
    <w:rsid w:val="005948EC"/>
    <w:rsid w:val="005B1B08"/>
    <w:rsid w:val="005E3294"/>
    <w:rsid w:val="00604D36"/>
    <w:rsid w:val="00662BDB"/>
    <w:rsid w:val="00685397"/>
    <w:rsid w:val="006908A8"/>
    <w:rsid w:val="006B7198"/>
    <w:rsid w:val="006D4AB3"/>
    <w:rsid w:val="006F34AC"/>
    <w:rsid w:val="006F3B81"/>
    <w:rsid w:val="006F4C2C"/>
    <w:rsid w:val="00897AB0"/>
    <w:rsid w:val="008A3521"/>
    <w:rsid w:val="00930F61"/>
    <w:rsid w:val="009B558E"/>
    <w:rsid w:val="00A63618"/>
    <w:rsid w:val="00A905AC"/>
    <w:rsid w:val="00B5158F"/>
    <w:rsid w:val="00BA6584"/>
    <w:rsid w:val="00C370F2"/>
    <w:rsid w:val="00C44EEC"/>
    <w:rsid w:val="00D91CFB"/>
    <w:rsid w:val="00DF32E8"/>
    <w:rsid w:val="00E2789F"/>
    <w:rsid w:val="00EA14B3"/>
    <w:rsid w:val="00EA416E"/>
    <w:rsid w:val="00F00541"/>
    <w:rsid w:val="00F3736E"/>
    <w:rsid w:val="00F75B5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1F7551"/>
  <w15:chartTrackingRefBased/>
  <w15:docId w15:val="{A3F75357-C6F2-43C8-8EF9-B09850EE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0F6E18"/>
    <w:pPr>
      <w:suppressAutoHyphens/>
      <w:autoSpaceDN w:val="0"/>
      <w:textAlignment w:val="baseline"/>
    </w:pPr>
    <w:rPr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685397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F75B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5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6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2019-03-01T12:37:00Z</cp:lastPrinted>
  <dcterms:created xsi:type="dcterms:W3CDTF">2019-03-01T12:26:00Z</dcterms:created>
  <dcterms:modified xsi:type="dcterms:W3CDTF">2019-03-01T12:45:00Z</dcterms:modified>
</cp:coreProperties>
</file>