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63075D" w:rsidRDefault="0063075D" w:rsidP="0063075D">
      <w:pPr>
        <w:spacing w:line="360" w:lineRule="auto"/>
        <w:jc w:val="right"/>
        <w:rPr>
          <w:b/>
        </w:rPr>
      </w:pPr>
      <w:r w:rsidRPr="0063075D">
        <w:rPr>
          <w:b/>
        </w:rPr>
        <w:t xml:space="preserve">Zał. nr 1 do SIWZ </w:t>
      </w:r>
    </w:p>
    <w:p w:rsidR="0063075D" w:rsidRDefault="0063075D" w:rsidP="006F12F2">
      <w:pPr>
        <w:pStyle w:val="Nagwek2"/>
        <w:widowControl/>
        <w:spacing w:line="360" w:lineRule="auto"/>
        <w:rPr>
          <w:szCs w:val="24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6D1CF7" w:rsidP="0063075D">
      <w:pPr>
        <w:spacing w:line="360" w:lineRule="auto"/>
        <w:ind w:left="709" w:hanging="425"/>
        <w:rPr>
          <w:b/>
        </w:rPr>
      </w:pPr>
      <w:r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F3387" w:rsidRPr="005F3387" w:rsidRDefault="005F3387" w:rsidP="006F12F2">
      <w:pPr>
        <w:ind w:firstLine="3969"/>
        <w:rPr>
          <w:b/>
        </w:rPr>
      </w:pPr>
      <w:r w:rsidRPr="005F3387">
        <w:rPr>
          <w:b/>
        </w:rPr>
        <w:t>Politechnika Rzeszowska</w:t>
      </w:r>
    </w:p>
    <w:p w:rsidR="006F12F2" w:rsidRPr="00205D5A" w:rsidRDefault="005F3387" w:rsidP="006F12F2">
      <w:pPr>
        <w:ind w:firstLine="3969"/>
        <w:rPr>
          <w:b/>
        </w:rPr>
      </w:pPr>
      <w:r w:rsidRPr="005F3387">
        <w:rPr>
          <w:b/>
        </w:rPr>
        <w:t>Dział Logistyki i Zamówień Publicznych</w:t>
      </w:r>
    </w:p>
    <w:p w:rsidR="006F12F2" w:rsidRPr="00205D5A" w:rsidRDefault="005F3387" w:rsidP="006F12F2">
      <w:pPr>
        <w:ind w:left="3969"/>
        <w:rPr>
          <w:b/>
        </w:rPr>
      </w:pPr>
      <w:r w:rsidRPr="005F338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F3387">
        <w:rPr>
          <w:b/>
        </w:rPr>
        <w:t>12</w:t>
      </w:r>
    </w:p>
    <w:p w:rsidR="006F12F2" w:rsidRPr="0063075D" w:rsidRDefault="005F3387" w:rsidP="0063075D">
      <w:pPr>
        <w:ind w:firstLine="3969"/>
        <w:rPr>
          <w:b/>
        </w:rPr>
      </w:pPr>
      <w:r w:rsidRPr="005F3387">
        <w:rPr>
          <w:b/>
        </w:rPr>
        <w:t>35-959</w:t>
      </w:r>
      <w:r w:rsidR="006F12F2" w:rsidRPr="00205D5A">
        <w:rPr>
          <w:b/>
        </w:rPr>
        <w:t xml:space="preserve"> </w:t>
      </w:r>
      <w:r w:rsidRPr="005F338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F3387" w:rsidRPr="005F338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F3387" w:rsidRPr="005F3387">
        <w:rPr>
          <w:b/>
        </w:rPr>
        <w:t>Dostawa komputerów przenośnych dla jednostek Politechniki Rzeszowskiej</w:t>
      </w:r>
      <w:r w:rsidRPr="00205D5A">
        <w:t>”.</w:t>
      </w:r>
    </w:p>
    <w:p w:rsidR="006F12F2" w:rsidRPr="00205D5A" w:rsidRDefault="006F12F2" w:rsidP="0063075D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6"/>
        <w:gridCol w:w="2971"/>
        <w:gridCol w:w="5103"/>
      </w:tblGrid>
      <w:tr w:rsidR="0063075D" w:rsidRPr="00205D5A" w:rsidTr="00A92E78">
        <w:trPr>
          <w:jc w:val="center"/>
        </w:trPr>
        <w:tc>
          <w:tcPr>
            <w:tcW w:w="1980" w:type="dxa"/>
            <w:shd w:val="clear" w:color="auto" w:fill="F3F3F3"/>
            <w:vAlign w:val="center"/>
          </w:tcPr>
          <w:p w:rsidR="0063075D" w:rsidRPr="00205D5A" w:rsidRDefault="0063075D" w:rsidP="006F12F2">
            <w:pPr>
              <w:pStyle w:val="Tekstpodstawowy"/>
              <w:jc w:val="center"/>
              <w:rPr>
                <w:b/>
              </w:rPr>
            </w:pPr>
            <w:r w:rsidRPr="0063075D">
              <w:rPr>
                <w:b/>
              </w:rPr>
              <w:t>Zadanie częściowe nr:</w:t>
            </w:r>
          </w:p>
        </w:tc>
        <w:tc>
          <w:tcPr>
            <w:tcW w:w="2977" w:type="dxa"/>
            <w:gridSpan w:val="2"/>
            <w:shd w:val="clear" w:color="auto" w:fill="F3F3F3"/>
            <w:vAlign w:val="center"/>
          </w:tcPr>
          <w:p w:rsidR="0063075D" w:rsidRPr="00205D5A" w:rsidRDefault="0063075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5103" w:type="dxa"/>
            <w:shd w:val="clear" w:color="auto" w:fill="F3F3F3"/>
            <w:vAlign w:val="center"/>
          </w:tcPr>
          <w:p w:rsidR="0063075D" w:rsidRDefault="0063075D" w:rsidP="0063075D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producenta oraz nazwa modelu oferowanego urządzenia. Parametry techniczne oferowanego przez Wykonawcę produktu w odniesieniu do parametrów zawartych w Szczegółowym opisie przedmiotu zamówienia/zał. nr 2 do SIWZ </w:t>
            </w:r>
          </w:p>
          <w:p w:rsidR="0063075D" w:rsidRPr="00205D5A" w:rsidRDefault="0063075D" w:rsidP="0063075D">
            <w:pPr>
              <w:pStyle w:val="Tekstpodstawowy"/>
              <w:jc w:val="center"/>
              <w:rPr>
                <w:b/>
              </w:rPr>
            </w:pPr>
            <w:r w:rsidRPr="00487411">
              <w:rPr>
                <w:b/>
                <w:i/>
                <w:color w:val="FF0000"/>
                <w:sz w:val="20"/>
                <w:szCs w:val="20"/>
              </w:rPr>
              <w:t>(proszę podać opisy oferowanego sprzętu  z uwzględnieniem parametrów – oferty bez opisu, lub tyko z zapisem w kolumnie „zgodnie z SIWZ”  będą podlegały odrzuceniu jako niezgodne z treścią SIWZ)</w:t>
            </w: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1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Dział Współpracy Międzynarodowej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2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DS "Akapit"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3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Katedra Metrologii i Systemów Diagnostycznych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4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 xml:space="preserve">Komputer przenośny (laptop) z oprogramowaniem i </w:t>
            </w:r>
            <w:r w:rsidRPr="005F3387">
              <w:lastRenderedPageBreak/>
              <w:t>akcesoriami -  Katedra Fizyki i Inżynierii Medycznej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5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Zakład Ciepłownictwa i Klimatyzacji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6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- Zakład Modelowania Matematycznego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7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Dziekanat WBIŚiA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8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Tablet - Dziekanat WBIŚiA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9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Katedra Technologii Maszyn i Inżynierii Produkcji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10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Tablet - Samorząd Studencki Politechniki Rzeszowskiej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11</w:t>
            </w:r>
          </w:p>
        </w:tc>
        <w:tc>
          <w:tcPr>
            <w:tcW w:w="2977" w:type="dxa"/>
            <w:gridSpan w:val="2"/>
          </w:tcPr>
          <w:p w:rsidR="0063075D" w:rsidRPr="0063075D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Biuro Badań Naukowych - 1 szt.</w:t>
            </w:r>
            <w:r w:rsidRPr="00205D5A">
              <w:t xml:space="preserve"> </w:t>
            </w: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63075D" w:rsidRPr="00205D5A" w:rsidTr="00A92E78">
        <w:trPr>
          <w:jc w:val="center"/>
        </w:trPr>
        <w:tc>
          <w:tcPr>
            <w:tcW w:w="1980" w:type="dxa"/>
          </w:tcPr>
          <w:p w:rsidR="0063075D" w:rsidRPr="00205D5A" w:rsidRDefault="0063075D" w:rsidP="00062FBF">
            <w:pPr>
              <w:pStyle w:val="Tekstpodstawowy"/>
              <w:jc w:val="right"/>
            </w:pPr>
            <w:r w:rsidRPr="005F3387">
              <w:t>12</w:t>
            </w:r>
          </w:p>
        </w:tc>
        <w:tc>
          <w:tcPr>
            <w:tcW w:w="2977" w:type="dxa"/>
            <w:gridSpan w:val="2"/>
          </w:tcPr>
          <w:p w:rsidR="0063075D" w:rsidRPr="00205D5A" w:rsidRDefault="0063075D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-Zakład Budownictwa Ogólnego</w:t>
            </w:r>
            <w:r w:rsidRPr="00205D5A">
              <w:t xml:space="preserve"> </w:t>
            </w:r>
          </w:p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  <w:tc>
          <w:tcPr>
            <w:tcW w:w="5103" w:type="dxa"/>
          </w:tcPr>
          <w:p w:rsidR="0063075D" w:rsidRPr="00205D5A" w:rsidRDefault="0063075D" w:rsidP="00062FBF">
            <w:pPr>
              <w:pStyle w:val="Tekstpodstawowy"/>
              <w:rPr>
                <w:b/>
              </w:rPr>
            </w:pP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1</w:t>
            </w:r>
          </w:p>
        </w:tc>
        <w:tc>
          <w:tcPr>
            <w:tcW w:w="8074" w:type="dxa"/>
            <w:gridSpan w:val="2"/>
          </w:tcPr>
          <w:p w:rsidR="005F3387" w:rsidRPr="00830EA5" w:rsidRDefault="005F3387" w:rsidP="00062FBF">
            <w:pPr>
              <w:pStyle w:val="Tekstpodstawowy"/>
              <w:rPr>
                <w:spacing w:val="-4"/>
              </w:rPr>
            </w:pPr>
            <w:r w:rsidRPr="00830EA5">
              <w:rPr>
                <w:b/>
                <w:spacing w:val="-4"/>
              </w:rPr>
              <w:t>Temat:</w:t>
            </w:r>
            <w:r w:rsidRPr="00830EA5">
              <w:rPr>
                <w:spacing w:val="-4"/>
              </w:rPr>
              <w:t xml:space="preserve"> Komputer przenośny (laptop) - Dział Współpracy Międzynarodowej - 1 szt.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</w:t>
            </w:r>
            <w:r w:rsidRPr="00205D5A">
              <w:lastRenderedPageBreak/>
              <w:t>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115D13" w:rsidRDefault="00115D13" w:rsidP="00115D1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115D13" w:rsidRDefault="00115D13" w:rsidP="00115D1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Termin realizacji: ………………….. dni ( od 7 dni do </w:t>
            </w:r>
            <w:r w:rsidR="00B55F5E">
              <w:rPr>
                <w:b/>
                <w:sz w:val="22"/>
                <w:szCs w:val="22"/>
              </w:rPr>
              <w:t>21</w:t>
            </w:r>
            <w:r>
              <w:rPr>
                <w:b/>
                <w:sz w:val="22"/>
                <w:szCs w:val="22"/>
              </w:rPr>
              <w:t xml:space="preserve"> dni )</w:t>
            </w:r>
          </w:p>
          <w:p w:rsidR="00115D13" w:rsidRPr="00205D5A" w:rsidRDefault="00115D13" w:rsidP="00115D13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lastRenderedPageBreak/>
              <w:t>2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DS "Akapit"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3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Katedra Metrologii i Systemów Diagnostycznych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4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z oprogramowaniem i akcesoriami -  Katedra Fizyki i Inżynierii Medycznej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</w:t>
            </w:r>
            <w:r w:rsidRPr="00205D5A">
              <w:lastRenderedPageBreak/>
              <w:t>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 w:rsidR="00245ADA">
              <w:rPr>
                <w:b/>
                <w:bCs/>
                <w:iCs/>
                <w:color w:val="000000"/>
                <w:sz w:val="22"/>
                <w:szCs w:val="22"/>
              </w:rPr>
              <w:t>36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miesiące do  </w:t>
            </w:r>
            <w:r w:rsidR="00245ADA">
              <w:rPr>
                <w:b/>
                <w:bCs/>
                <w:iCs/>
                <w:color w:val="000000"/>
                <w:sz w:val="22"/>
                <w:szCs w:val="22"/>
              </w:rPr>
              <w:t>60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lastRenderedPageBreak/>
              <w:t>5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Zakład Ciepłownictwa i Klimatyzacji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6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- Zakład Modelowania Matematycznego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 w:rsidR="00245ADA">
              <w:rPr>
                <w:b/>
                <w:bCs/>
                <w:iCs/>
                <w:color w:val="000000"/>
                <w:sz w:val="22"/>
                <w:szCs w:val="22"/>
              </w:rPr>
              <w:t xml:space="preserve">36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miesiące do  </w:t>
            </w:r>
            <w:r w:rsidR="00245ADA">
              <w:rPr>
                <w:b/>
                <w:bCs/>
                <w:iCs/>
                <w:color w:val="000000"/>
                <w:sz w:val="22"/>
                <w:szCs w:val="22"/>
              </w:rPr>
              <w:t>60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7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Dziekanat WBIŚiA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</w:t>
            </w:r>
            <w:r w:rsidRPr="00205D5A">
              <w:lastRenderedPageBreak/>
              <w:t>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lastRenderedPageBreak/>
              <w:t>8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Tablet - Dziekanat WBIŚiA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9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Katedra Technologii Maszyn i Inżynierii Produkcji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 w:rsidR="00464E3C">
              <w:rPr>
                <w:b/>
                <w:bCs/>
                <w:iCs/>
                <w:color w:val="000000"/>
                <w:sz w:val="22"/>
                <w:szCs w:val="22"/>
              </w:rPr>
              <w:t>36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miesiące do  </w:t>
            </w:r>
            <w:r w:rsidR="00464E3C">
              <w:rPr>
                <w:b/>
                <w:bCs/>
                <w:iCs/>
                <w:color w:val="000000"/>
                <w:sz w:val="22"/>
                <w:szCs w:val="22"/>
              </w:rPr>
              <w:t xml:space="preserve">60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10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Tablet - Samorząd Studencki Politechniki Rzeszowskiej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lastRenderedPageBreak/>
              <w:t>11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 Biuro Badań Naukowych - 1 szt.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F3387" w:rsidRPr="00205D5A" w:rsidTr="00A92E78">
        <w:trPr>
          <w:jc w:val="center"/>
        </w:trPr>
        <w:tc>
          <w:tcPr>
            <w:tcW w:w="1986" w:type="dxa"/>
            <w:gridSpan w:val="2"/>
          </w:tcPr>
          <w:p w:rsidR="005F3387" w:rsidRPr="00205D5A" w:rsidRDefault="005F3387" w:rsidP="00062FBF">
            <w:pPr>
              <w:pStyle w:val="Tekstpodstawowy"/>
              <w:jc w:val="right"/>
            </w:pPr>
            <w:r w:rsidRPr="005F3387">
              <w:t>12</w:t>
            </w:r>
          </w:p>
        </w:tc>
        <w:tc>
          <w:tcPr>
            <w:tcW w:w="8074" w:type="dxa"/>
            <w:gridSpan w:val="2"/>
          </w:tcPr>
          <w:p w:rsidR="005F3387" w:rsidRPr="00205D5A" w:rsidRDefault="005F3387" w:rsidP="00062FB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3387">
              <w:t>Komputer przenośny (laptop) -Zakład Budownictwa Ogólnego</w:t>
            </w:r>
            <w:r w:rsidRPr="00205D5A">
              <w:t xml:space="preserve"> </w:t>
            </w:r>
          </w:p>
          <w:p w:rsidR="005F3387" w:rsidRDefault="005F3387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 w:rsidR="00464E3C">
              <w:rPr>
                <w:b/>
                <w:bCs/>
                <w:iCs/>
                <w:color w:val="000000"/>
                <w:sz w:val="22"/>
                <w:szCs w:val="22"/>
              </w:rPr>
              <w:t>36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miesiące do  </w:t>
            </w:r>
            <w:r w:rsidR="00464E3C">
              <w:rPr>
                <w:b/>
                <w:bCs/>
                <w:iCs/>
                <w:color w:val="000000"/>
                <w:sz w:val="22"/>
                <w:szCs w:val="22"/>
              </w:rPr>
              <w:t xml:space="preserve">60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miesięcy)</w:t>
            </w:r>
          </w:p>
          <w:p w:rsidR="00B55F5E" w:rsidRDefault="00B55F5E" w:rsidP="00B55F5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55F5E" w:rsidRPr="00205D5A" w:rsidRDefault="00B55F5E" w:rsidP="00B55F5E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</w:tbl>
    <w:p w:rsidR="00805D79" w:rsidRDefault="00805D79" w:rsidP="00B55F5E">
      <w:pPr>
        <w:spacing w:line="276" w:lineRule="auto"/>
        <w:jc w:val="both"/>
        <w:rPr>
          <w:b/>
          <w:i/>
          <w:sz w:val="28"/>
          <w:szCs w:val="28"/>
        </w:rPr>
      </w:pPr>
    </w:p>
    <w:p w:rsidR="00B55F5E" w:rsidRPr="00B55F5E" w:rsidRDefault="00A92E78" w:rsidP="00B55F5E">
      <w:pPr>
        <w:spacing w:line="276" w:lineRule="auto"/>
        <w:jc w:val="both"/>
        <w:rPr>
          <w:b/>
          <w:i/>
          <w:sz w:val="28"/>
          <w:szCs w:val="28"/>
        </w:rPr>
      </w:pPr>
      <w:bookmarkStart w:id="0" w:name="_GoBack"/>
      <w:bookmarkEnd w:id="0"/>
      <w:r w:rsidRPr="00A92E78">
        <w:rPr>
          <w:b/>
          <w:i/>
          <w:sz w:val="28"/>
          <w:szCs w:val="28"/>
        </w:rPr>
        <w:t>Do niniejszego formularza należy dołączyć szczegółową wycenę dla każdego zadania częściowego. Szczegółowa wycena musi zawierać minimum ceny jednostkowe netto dla poszczególnych elementów składających się</w:t>
      </w:r>
      <w:r>
        <w:rPr>
          <w:b/>
          <w:i/>
          <w:sz w:val="28"/>
          <w:szCs w:val="28"/>
        </w:rPr>
        <w:t xml:space="preserve"> na całość zadania częściowego </w:t>
      </w:r>
      <w:r w:rsidRPr="00A92E78">
        <w:rPr>
          <w:b/>
          <w:i/>
          <w:sz w:val="28"/>
          <w:szCs w:val="28"/>
        </w:rPr>
        <w:t xml:space="preserve">(w odniesieniu do elementów wyszczególnionych wg. szczegółowego opisu przedmiotu zamówienia) </w:t>
      </w:r>
    </w:p>
    <w:p w:rsidR="00805D79" w:rsidRDefault="00805D79" w:rsidP="00B55F5E">
      <w:pPr>
        <w:spacing w:line="276" w:lineRule="auto"/>
        <w:jc w:val="both"/>
      </w:pPr>
    </w:p>
    <w:p w:rsidR="00B55F5E" w:rsidRPr="000378D0" w:rsidRDefault="00B55F5E" w:rsidP="00B55F5E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B55F5E" w:rsidRPr="000378D0" w:rsidRDefault="00B55F5E" w:rsidP="00B55F5E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B55F5E" w:rsidRPr="000378D0" w:rsidRDefault="00B55F5E" w:rsidP="00B55F5E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B55F5E" w:rsidRPr="000378D0" w:rsidRDefault="00B55F5E" w:rsidP="00B55F5E">
      <w:pPr>
        <w:autoSpaceDE w:val="0"/>
        <w:autoSpaceDN w:val="0"/>
        <w:adjustRightInd w:val="0"/>
        <w:spacing w:line="276" w:lineRule="auto"/>
        <w:jc w:val="both"/>
      </w:pPr>
      <w:r w:rsidRPr="000378D0">
        <w:lastRenderedPageBreak/>
        <w:t xml:space="preserve">5) Nazwa podwykonawcy i zakres rzeczowy, któremu  Wykonawca zamierza powierzyć wykonanie części przedmiotu zamówienia lub całości przedmiotu zamówienia. </w:t>
      </w:r>
    </w:p>
    <w:p w:rsidR="00B55F5E" w:rsidRPr="000378D0" w:rsidRDefault="00B55F5E" w:rsidP="00B55F5E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B55F5E" w:rsidRPr="000378D0" w:rsidTr="0019719A">
        <w:tc>
          <w:tcPr>
            <w:tcW w:w="1257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B55F5E" w:rsidRPr="000378D0" w:rsidTr="0019719A">
        <w:tc>
          <w:tcPr>
            <w:tcW w:w="1257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</w:tr>
      <w:tr w:rsidR="00B55F5E" w:rsidRPr="000378D0" w:rsidTr="0019719A">
        <w:tc>
          <w:tcPr>
            <w:tcW w:w="1257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</w:tr>
    </w:tbl>
    <w:p w:rsidR="00B55F5E" w:rsidRPr="009847E2" w:rsidRDefault="00B55F5E" w:rsidP="00B55F5E">
      <w:pPr>
        <w:autoSpaceDE w:val="0"/>
        <w:autoSpaceDN w:val="0"/>
        <w:adjustRightInd w:val="0"/>
        <w:rPr>
          <w:sz w:val="16"/>
          <w:szCs w:val="16"/>
        </w:rPr>
      </w:pPr>
    </w:p>
    <w:p w:rsidR="00B55F5E" w:rsidRPr="000378D0" w:rsidRDefault="00B55F5E" w:rsidP="00B55F5E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B55F5E" w:rsidRPr="009847E2" w:rsidRDefault="00B55F5E" w:rsidP="00B55F5E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B55F5E" w:rsidRPr="000378D0" w:rsidRDefault="00B55F5E" w:rsidP="00B55F5E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B55F5E" w:rsidRPr="000378D0" w:rsidRDefault="00B55F5E" w:rsidP="00B55F5E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B55F5E" w:rsidRPr="009847E2" w:rsidRDefault="00B55F5E" w:rsidP="00B55F5E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B55F5E" w:rsidRPr="000378D0" w:rsidRDefault="00B55F5E" w:rsidP="00B55F5E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80018">
        <w:rPr>
          <w:b/>
          <w:sz w:val="32"/>
          <w:szCs w:val="32"/>
        </w:rPr>
      </w:r>
      <w:r w:rsidR="00780018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80018">
        <w:rPr>
          <w:b/>
          <w:sz w:val="32"/>
          <w:szCs w:val="32"/>
        </w:rPr>
      </w:r>
      <w:r w:rsidR="00780018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B55F5E" w:rsidRPr="00830EA5" w:rsidRDefault="00B55F5E" w:rsidP="00830EA5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B55F5E" w:rsidRPr="00747257" w:rsidRDefault="00830EA5" w:rsidP="00B55F5E">
      <w:pPr>
        <w:spacing w:line="360" w:lineRule="auto"/>
        <w:ind w:hanging="284"/>
        <w:jc w:val="both"/>
      </w:pPr>
      <w:r>
        <w:t>8</w:t>
      </w:r>
      <w:r w:rsidR="00B55F5E">
        <w:t xml:space="preserve">) </w:t>
      </w:r>
      <w:r w:rsidR="00B55F5E"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="00B55F5E" w:rsidRPr="00747257">
        <w:t>od których dane osobowe bezpośrednio lub pośrednio pozyskałem</w:t>
      </w:r>
      <w:r w:rsidR="00B55F5E" w:rsidRPr="00747257">
        <w:rPr>
          <w:color w:val="000000"/>
        </w:rPr>
        <w:t xml:space="preserve"> w celu ubiegania się o udzielenie zamówienia publicznego w niniejszym postępowaniu</w:t>
      </w:r>
      <w:r w:rsidR="00B55F5E" w:rsidRPr="00747257">
        <w:t>.*</w:t>
      </w:r>
      <w:r w:rsidR="00B55F5E"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B55F5E" w:rsidRPr="00830EA5" w:rsidRDefault="00B55F5E" w:rsidP="00830EA5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B55F5E" w:rsidRPr="000378D0" w:rsidRDefault="00830EA5" w:rsidP="00B55F5E">
      <w:pPr>
        <w:spacing w:line="360" w:lineRule="auto"/>
        <w:ind w:hanging="284"/>
        <w:jc w:val="both"/>
      </w:pPr>
      <w:r>
        <w:t>9</w:t>
      </w:r>
      <w:r w:rsidR="00B55F5E">
        <w:t xml:space="preserve">) </w:t>
      </w:r>
      <w:r w:rsidR="00B55F5E"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B55F5E" w:rsidRPr="000378D0" w:rsidTr="0019719A">
        <w:tc>
          <w:tcPr>
            <w:tcW w:w="727" w:type="dxa"/>
          </w:tcPr>
          <w:p w:rsidR="00B55F5E" w:rsidRPr="000378D0" w:rsidRDefault="00B55F5E" w:rsidP="0019719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B55F5E" w:rsidRPr="000378D0" w:rsidRDefault="00B55F5E" w:rsidP="0019719A">
            <w:pPr>
              <w:spacing w:line="360" w:lineRule="auto"/>
              <w:ind w:firstLine="496"/>
              <w:jc w:val="both"/>
            </w:pPr>
          </w:p>
        </w:tc>
      </w:tr>
    </w:tbl>
    <w:p w:rsidR="00B55F5E" w:rsidRPr="000378D0" w:rsidRDefault="00B55F5E" w:rsidP="00B55F5E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B55F5E" w:rsidRPr="000378D0" w:rsidRDefault="00B55F5E" w:rsidP="00B55F5E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B55F5E" w:rsidRPr="0082346A" w:rsidRDefault="00B55F5E" w:rsidP="00B55F5E">
      <w:pPr>
        <w:jc w:val="both"/>
        <w:rPr>
          <w:b/>
          <w:bCs/>
          <w:sz w:val="16"/>
          <w:szCs w:val="16"/>
        </w:rPr>
      </w:pP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B55F5E" w:rsidRPr="0082346A" w:rsidRDefault="00B55F5E" w:rsidP="00B55F5E">
      <w:pPr>
        <w:jc w:val="both"/>
        <w:rPr>
          <w:b/>
          <w:bCs/>
          <w:sz w:val="16"/>
          <w:szCs w:val="16"/>
        </w:rPr>
      </w:pP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B55F5E" w:rsidRPr="002316BB" w:rsidRDefault="00B55F5E" w:rsidP="00B55F5E">
      <w:pPr>
        <w:jc w:val="both"/>
        <w:rPr>
          <w:b/>
          <w:bCs/>
          <w:sz w:val="16"/>
          <w:szCs w:val="16"/>
          <w:lang w:val="de-DE"/>
        </w:rPr>
      </w:pPr>
    </w:p>
    <w:p w:rsidR="00B55F5E" w:rsidRPr="00127899" w:rsidRDefault="00B55F5E" w:rsidP="00B55F5E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B55F5E" w:rsidRPr="0082346A" w:rsidRDefault="00B55F5E" w:rsidP="00B55F5E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B55F5E" w:rsidRPr="00205D5A" w:rsidRDefault="00B55F5E" w:rsidP="00DA130F">
      <w:pPr>
        <w:pStyle w:val="Tekstpodstawowywcity"/>
        <w:spacing w:line="360" w:lineRule="auto"/>
        <w:ind w:left="0" w:firstLine="0"/>
        <w:rPr>
          <w:szCs w:val="24"/>
        </w:rPr>
      </w:pPr>
    </w:p>
    <w:sectPr w:rsidR="00B55F5E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018" w:rsidRDefault="00780018">
      <w:r>
        <w:separator/>
      </w:r>
    </w:p>
  </w:endnote>
  <w:endnote w:type="continuationSeparator" w:id="0">
    <w:p w:rsidR="00780018" w:rsidRDefault="0078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05D79">
      <w:rPr>
        <w:rStyle w:val="Numerstrony"/>
        <w:noProof/>
      </w:rPr>
      <w:t>6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018" w:rsidRDefault="00780018">
      <w:r>
        <w:separator/>
      </w:r>
    </w:p>
  </w:footnote>
  <w:footnote w:type="continuationSeparator" w:id="0">
    <w:p w:rsidR="00780018" w:rsidRDefault="00780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18"/>
    <w:rsid w:val="00016D63"/>
    <w:rsid w:val="00115D13"/>
    <w:rsid w:val="00193A65"/>
    <w:rsid w:val="00205D5A"/>
    <w:rsid w:val="00245ADA"/>
    <w:rsid w:val="00264B92"/>
    <w:rsid w:val="00275899"/>
    <w:rsid w:val="00280050"/>
    <w:rsid w:val="00345612"/>
    <w:rsid w:val="003E3EB0"/>
    <w:rsid w:val="004368E0"/>
    <w:rsid w:val="00464E3C"/>
    <w:rsid w:val="004B11F7"/>
    <w:rsid w:val="004C4264"/>
    <w:rsid w:val="00554A2B"/>
    <w:rsid w:val="0058146E"/>
    <w:rsid w:val="005A3802"/>
    <w:rsid w:val="005F3387"/>
    <w:rsid w:val="006033A5"/>
    <w:rsid w:val="00604962"/>
    <w:rsid w:val="0063075D"/>
    <w:rsid w:val="006D1CF7"/>
    <w:rsid w:val="006F12F2"/>
    <w:rsid w:val="006F5451"/>
    <w:rsid w:val="00780018"/>
    <w:rsid w:val="00805D79"/>
    <w:rsid w:val="00830EA5"/>
    <w:rsid w:val="00831B3D"/>
    <w:rsid w:val="0085366D"/>
    <w:rsid w:val="008B0507"/>
    <w:rsid w:val="008B2454"/>
    <w:rsid w:val="00935CA5"/>
    <w:rsid w:val="00957E1B"/>
    <w:rsid w:val="009A4ABA"/>
    <w:rsid w:val="009C24E5"/>
    <w:rsid w:val="00A92E78"/>
    <w:rsid w:val="00A97DF6"/>
    <w:rsid w:val="00AA23A4"/>
    <w:rsid w:val="00B55F5E"/>
    <w:rsid w:val="00B5672E"/>
    <w:rsid w:val="00BC16BF"/>
    <w:rsid w:val="00BD0C7B"/>
    <w:rsid w:val="00C214D6"/>
    <w:rsid w:val="00CE1EC2"/>
    <w:rsid w:val="00D21922"/>
    <w:rsid w:val="00D67BAD"/>
    <w:rsid w:val="00D77E08"/>
    <w:rsid w:val="00D860B2"/>
    <w:rsid w:val="00DA130F"/>
    <w:rsid w:val="00E0656B"/>
    <w:rsid w:val="00E55618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C5E9C-C431-431E-81BC-B3AAC9BDD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6307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075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55F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DE48CF-8E69-4BD5-B6BF-9C610FC54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7</Pages>
  <Words>2021</Words>
  <Characters>12127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4</cp:revision>
  <cp:lastPrinted>2001-01-24T13:21:00Z</cp:lastPrinted>
  <dcterms:created xsi:type="dcterms:W3CDTF">2019-03-02T09:59:00Z</dcterms:created>
  <dcterms:modified xsi:type="dcterms:W3CDTF">2019-03-03T22:24:00Z</dcterms:modified>
</cp:coreProperties>
</file>