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80C64" w:rsidRDefault="006676AE" w:rsidP="00480C6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307AD" w:rsidRPr="002307AD">
        <w:rPr>
          <w:b/>
          <w:i w:val="0"/>
          <w:sz w:val="22"/>
          <w:szCs w:val="22"/>
        </w:rPr>
        <w:t>3</w:t>
      </w:r>
      <w:r w:rsidR="003732B4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307AD" w:rsidRPr="002307AD">
        <w:rPr>
          <w:rFonts w:ascii="Times New Roman" w:hAnsi="Times New Roman"/>
          <w:b/>
        </w:rPr>
        <w:t>NA/P/61/2019</w:t>
      </w:r>
    </w:p>
    <w:p w:rsidR="00C4103F" w:rsidRPr="00E24546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7AD" w:rsidRPr="002307A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7AD" w:rsidRPr="002307A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307AD" w:rsidRPr="002307A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480C64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307AD" w:rsidRPr="002307A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307AD" w:rsidRPr="002307AD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307AD" w:rsidRPr="002307AD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307AD" w:rsidRPr="002307AD">
        <w:rPr>
          <w:rFonts w:ascii="Times New Roman" w:hAnsi="Times New Roman"/>
          <w:b/>
        </w:rPr>
        <w:t>Dostawa komputerów przenośnych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307AD" w:rsidRPr="002307A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80B10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Pr="00023477">
        <w:rPr>
          <w:rFonts w:ascii="Times New Roman" w:hAnsi="Times New Roman"/>
        </w:rPr>
        <w:lastRenderedPageBreak/>
        <w:t>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880B10" w:rsidRDefault="00880B10" w:rsidP="00880B10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880B10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</w:t>
      </w:r>
      <w:r w:rsidR="00880B10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880B10" w:rsidRDefault="00F8042D" w:rsidP="00880B10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</w:t>
      </w:r>
      <w:r w:rsidR="00880B10">
        <w:rPr>
          <w:rFonts w:ascii="Times New Roman" w:hAnsi="Times New Roman"/>
        </w:rPr>
        <w:t>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DA8" w:rsidRDefault="00D95DA8" w:rsidP="0038231F">
      <w:pPr>
        <w:spacing w:after="0" w:line="240" w:lineRule="auto"/>
      </w:pPr>
      <w:r>
        <w:separator/>
      </w:r>
    </w:p>
  </w:endnote>
  <w:endnote w:type="continuationSeparator" w:id="0">
    <w:p w:rsidR="00D95DA8" w:rsidRDefault="00D95D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7AD" w:rsidRDefault="002307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5F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5FA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7AD" w:rsidRDefault="002307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DA8" w:rsidRDefault="00D95DA8" w:rsidP="0038231F">
      <w:pPr>
        <w:spacing w:after="0" w:line="240" w:lineRule="auto"/>
      </w:pPr>
      <w:r>
        <w:separator/>
      </w:r>
    </w:p>
  </w:footnote>
  <w:footnote w:type="continuationSeparator" w:id="0">
    <w:p w:rsidR="00D95DA8" w:rsidRDefault="00D95D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7AD" w:rsidRDefault="002307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7AD" w:rsidRDefault="002307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7AD" w:rsidRDefault="002307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5DA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307AD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2B4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0C64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0B10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5FA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5D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32DB8FA-C3BC-4E97-9EEA-2BAD98101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1888F-0AF1-47DD-815A-3B2E78AE6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2016-07-26T11:32:00Z</cp:lastPrinted>
  <dcterms:created xsi:type="dcterms:W3CDTF">2019-03-05T11:26:00Z</dcterms:created>
  <dcterms:modified xsi:type="dcterms:W3CDTF">2019-03-05T11:26:00Z</dcterms:modified>
</cp:coreProperties>
</file>