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Ogłoszenie nr 540042099-N-2019 z dnia 05-03-2019 r.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>Rzeszów:</w:t>
      </w:r>
    </w:p>
    <w:p w:rsidR="00C2206F" w:rsidRPr="00C2206F" w:rsidRDefault="00C2206F" w:rsidP="00C2206F">
      <w:pPr>
        <w:jc w:val="center"/>
        <w:rPr>
          <w:b/>
          <w:sz w:val="28"/>
          <w:szCs w:val="28"/>
        </w:rPr>
      </w:pPr>
      <w:bookmarkStart w:id="0" w:name="_GoBack"/>
      <w:r w:rsidRPr="00C2206F">
        <w:rPr>
          <w:b/>
          <w:sz w:val="28"/>
          <w:szCs w:val="28"/>
        </w:rPr>
        <w:t>OGŁOSZENIE O ZMIANIE OGŁOSZENIA</w:t>
      </w:r>
    </w:p>
    <w:bookmarkEnd w:id="0"/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OGŁOSZENIE DOTYCZY: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Ogłoszenia o zamówieniu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INFORMACJE O ZMIENIANYM OGŁOSZENIU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Numer: 519953-N-2019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Data: 28/02/2019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SEKCJA I: ZAMAWIAJĄCY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Adres strony internetowej (url): www.prz.edu.pl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Adres profilu nabywcy: www.ogloszenia.propublico.pl/prz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SEKCJA II: ZMIANY W OGŁOSZENIU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II.1) Tekst, który należy zmienić: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Miejsce, w którym znajduje się zmieniany tekst: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Numer sekcji: IV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Punkt: 6.2 </w:t>
      </w:r>
    </w:p>
    <w:p w:rsidR="00C2206F" w:rsidRPr="00C2206F" w:rsidRDefault="00C2206F" w:rsidP="00C2206F">
      <w:pPr>
        <w:rPr>
          <w:b/>
          <w:sz w:val="28"/>
          <w:szCs w:val="28"/>
        </w:rPr>
      </w:pPr>
      <w:r w:rsidRPr="00C2206F">
        <w:rPr>
          <w:b/>
          <w:sz w:val="28"/>
          <w:szCs w:val="28"/>
        </w:rPr>
        <w:t xml:space="preserve">W ogłoszeniu jest: Termin składania ofert lub wniosków o dopuszczenie do udziału w postępowaniu: Data: 2019-03-08, godzina: 10:00, </w:t>
      </w:r>
    </w:p>
    <w:p w:rsidR="00F8425D" w:rsidRPr="00C2206F" w:rsidRDefault="00C2206F" w:rsidP="00C2206F">
      <w:r w:rsidRPr="00C2206F">
        <w:rPr>
          <w:b/>
          <w:sz w:val="28"/>
          <w:szCs w:val="28"/>
        </w:rPr>
        <w:t>W ogłoszeniu powinno być: Termin składania ofert lub wniosków o dopuszczenie do udziału w postępowaniu: Data: 2019-03-11, godzina: 10:00,</w:t>
      </w:r>
    </w:p>
    <w:sectPr w:rsidR="00F8425D" w:rsidRPr="00C220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B39" w:rsidRDefault="00E05B39">
      <w:r>
        <w:separator/>
      </w:r>
    </w:p>
  </w:endnote>
  <w:endnote w:type="continuationSeparator" w:id="0">
    <w:p w:rsidR="00E05B39" w:rsidRDefault="00E05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0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5B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B39" w:rsidRDefault="00E05B39">
      <w:r>
        <w:separator/>
      </w:r>
    </w:p>
  </w:footnote>
  <w:footnote w:type="continuationSeparator" w:id="0">
    <w:p w:rsidR="00E05B39" w:rsidRDefault="00E05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26" w:rsidRDefault="003863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26" w:rsidRDefault="003863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26" w:rsidRDefault="003863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B39"/>
    <w:rsid w:val="000B65B1"/>
    <w:rsid w:val="000B6C6C"/>
    <w:rsid w:val="00186D37"/>
    <w:rsid w:val="00226741"/>
    <w:rsid w:val="002271C8"/>
    <w:rsid w:val="003070D1"/>
    <w:rsid w:val="00346292"/>
    <w:rsid w:val="00386326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2206F"/>
    <w:rsid w:val="00C660C9"/>
    <w:rsid w:val="00D64EA2"/>
    <w:rsid w:val="00E05B39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DE4396-DFE8-4838-8FB7-A0CD6C32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2001-02-10T19:50:00Z</cp:lastPrinted>
  <dcterms:created xsi:type="dcterms:W3CDTF">2019-03-05T12:49:00Z</dcterms:created>
  <dcterms:modified xsi:type="dcterms:W3CDTF">2019-03-05T12:49:00Z</dcterms:modified>
</cp:coreProperties>
</file>