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D63D0D" w:rsidRPr="00D63D0D">
        <w:rPr>
          <w:b/>
        </w:rPr>
        <w:t>NA/O/72/2019</w:t>
      </w:r>
      <w:r>
        <w:rPr>
          <w:b/>
          <w:lang w:val="pl-PL"/>
        </w:rPr>
        <w:t xml:space="preserve"> </w:t>
      </w:r>
      <w:r w:rsidR="00D63D0D" w:rsidRPr="00D63D0D">
        <w:rPr>
          <w:lang w:val="pl-PL"/>
        </w:rPr>
        <w:t>Rzeszów</w:t>
      </w:r>
      <w:r w:rsidR="00211900" w:rsidRPr="003209A8">
        <w:t xml:space="preserve">, </w:t>
      </w:r>
      <w:r w:rsidR="00D63D0D" w:rsidRPr="00D63D0D">
        <w:t>2019-03-04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A51A2E" w:rsidRDefault="007926B3" w:rsidP="007427DE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  <w:r w:rsidRPr="00A51A2E">
        <w:rPr>
          <w:sz w:val="20"/>
          <w:szCs w:val="20"/>
        </w:rPr>
        <w:t>Podstawa pr</w:t>
      </w:r>
      <w:r w:rsidR="00F11D06" w:rsidRPr="00A51A2E">
        <w:rPr>
          <w:sz w:val="20"/>
          <w:szCs w:val="20"/>
        </w:rPr>
        <w:t xml:space="preserve">awna ogłoszenia: art. 4 pkt. 8 </w:t>
      </w:r>
      <w:r w:rsidR="007427DE" w:rsidRPr="00A51A2E">
        <w:rPr>
          <w:bCs/>
          <w:sz w:val="20"/>
          <w:szCs w:val="20"/>
        </w:rPr>
        <w:t xml:space="preserve">ustawy </w:t>
      </w:r>
      <w:r w:rsidR="00E67674" w:rsidRPr="00A51A2E">
        <w:rPr>
          <w:bCs/>
          <w:sz w:val="20"/>
          <w:szCs w:val="20"/>
        </w:rPr>
        <w:t xml:space="preserve">/ </w:t>
      </w:r>
      <w:r w:rsidR="007427DE" w:rsidRPr="00A51A2E">
        <w:rPr>
          <w:bCs/>
          <w:sz w:val="20"/>
          <w:szCs w:val="20"/>
        </w:rPr>
        <w:t xml:space="preserve">z dnia </w:t>
      </w:r>
      <w:r w:rsidR="007427DE" w:rsidRPr="00A51A2E">
        <w:rPr>
          <w:sz w:val="20"/>
          <w:szCs w:val="20"/>
        </w:rPr>
        <w:t xml:space="preserve">29 stycznia 2004 roku Prawo zamówień publicznych </w:t>
      </w:r>
      <w:r w:rsidR="00D63D0D" w:rsidRPr="00A51A2E">
        <w:rPr>
          <w:sz w:val="20"/>
          <w:szCs w:val="20"/>
        </w:rPr>
        <w:t>(</w:t>
      </w:r>
      <w:proofErr w:type="spellStart"/>
      <w:r w:rsidR="00D63D0D" w:rsidRPr="00A51A2E">
        <w:rPr>
          <w:sz w:val="20"/>
          <w:szCs w:val="20"/>
        </w:rPr>
        <w:t>t.j</w:t>
      </w:r>
      <w:proofErr w:type="spellEnd"/>
      <w:r w:rsidR="00D63D0D" w:rsidRPr="00A51A2E">
        <w:rPr>
          <w:sz w:val="20"/>
          <w:szCs w:val="20"/>
        </w:rPr>
        <w:t>. Dz. U. z  2018 r. poz. 1986)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27ABD">
        <w:trPr>
          <w:trHeight w:val="2148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  <w:r w:rsidR="00727ABD">
              <w:rPr>
                <w:lang w:val="pl-PL" w:eastAsia="pl-PL"/>
              </w:rPr>
              <w:t xml:space="preserve">, </w:t>
            </w: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D63D0D" w:rsidP="00583EF9">
      <w:pPr>
        <w:spacing w:line="360" w:lineRule="auto"/>
        <w:rPr>
          <w:b/>
        </w:rPr>
      </w:pPr>
      <w:proofErr w:type="spellStart"/>
      <w:r w:rsidRPr="00D63D0D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D63D0D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D63D0D">
        <w:rPr>
          <w:rFonts w:ascii="Arial" w:hAnsi="Arial" w:cs="Arial"/>
          <w:sz w:val="22"/>
          <w:szCs w:val="22"/>
          <w:lang w:val="de-DE"/>
        </w:rPr>
        <w:t xml:space="preserve"> </w:t>
      </w:r>
      <w:r w:rsidR="00A51A2E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D63D0D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D63D0D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Pr="003E5EC2" w:rsidRDefault="00211900" w:rsidP="003E5EC2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3E5EC2">
        <w:rPr>
          <w:rFonts w:ascii="Times New Roman" w:hAnsi="Times New Roman"/>
          <w:sz w:val="24"/>
        </w:rPr>
        <w:t>nie dopuszcza składania ofert częściowych.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A51A2E" w:rsidTr="00A51A2E">
        <w:tc>
          <w:tcPr>
            <w:tcW w:w="9001" w:type="dxa"/>
            <w:shd w:val="clear" w:color="auto" w:fill="F3F3F3"/>
            <w:vAlign w:val="center"/>
          </w:tcPr>
          <w:p w:rsidR="00A51A2E" w:rsidRPr="00CA0351" w:rsidRDefault="00A51A2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51A2E" w:rsidTr="00A51A2E">
        <w:tc>
          <w:tcPr>
            <w:tcW w:w="9001" w:type="dxa"/>
          </w:tcPr>
          <w:p w:rsidR="00A51A2E" w:rsidRDefault="00A51A2E" w:rsidP="0010262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D63D0D">
              <w:t>Dostawa gadżetów reklamowych dla Działu Promocji Politechniki Rzeszowskiej</w:t>
            </w:r>
          </w:p>
          <w:p w:rsidR="00A51A2E" w:rsidRDefault="00A51A2E" w:rsidP="0010262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D63D0D">
              <w:t>22462000-6 - Materiały reklamowe</w:t>
            </w:r>
            <w:r>
              <w:t xml:space="preserve"> </w:t>
            </w:r>
          </w:p>
          <w:p w:rsidR="00A51A2E" w:rsidRDefault="00A51A2E" w:rsidP="0010262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51A2E" w:rsidRDefault="00A51A2E" w:rsidP="0010262E">
            <w:pPr>
              <w:spacing w:after="120"/>
              <w:jc w:val="both"/>
            </w:pPr>
            <w:r w:rsidRPr="00D63D0D">
              <w:t>Długopisy, ołówki, kubki, okulary, piłka, frisbee, torba materiałowa, uchwyt na telefon, smycz brelok, kołatka</w:t>
            </w:r>
            <w:r>
              <w:t>.</w:t>
            </w:r>
          </w:p>
          <w:p w:rsidR="00A51A2E" w:rsidRPr="003E5EC2" w:rsidRDefault="00A51A2E" w:rsidP="003E5EC2">
            <w:pPr>
              <w:pStyle w:val="Nagwek1"/>
              <w:ind w:right="1922"/>
              <w:jc w:val="center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A51A2E">
              <w:rPr>
                <w:rFonts w:ascii="Calibri" w:hAnsi="Calibri" w:cs="Calibri"/>
                <w:sz w:val="24"/>
                <w:szCs w:val="24"/>
                <w:lang w:val="pl-PL"/>
              </w:rPr>
              <w:t xml:space="preserve">                     Szczegółowy opis przedmiotu zamówienia</w:t>
            </w:r>
          </w:p>
          <w:p w:rsidR="00A51A2E" w:rsidRPr="00A51A2E" w:rsidRDefault="00A51A2E" w:rsidP="00A51A2E">
            <w:pPr>
              <w:spacing w:before="231"/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 xml:space="preserve">Wymagane  są  gadżety  zgodne ze specyfikacją produktu  i zdjęciem referencyjnym. </w:t>
            </w:r>
          </w:p>
          <w:p w:rsidR="00A51A2E" w:rsidRPr="00A51A2E" w:rsidRDefault="00A51A2E" w:rsidP="00A51A2E">
            <w:pPr>
              <w:pStyle w:val="Nagwek2"/>
              <w:rPr>
                <w:rFonts w:ascii="Calibri" w:hAnsi="Calibri" w:cs="Calibri"/>
                <w:sz w:val="24"/>
                <w:szCs w:val="24"/>
                <w:lang w:val="pl-PL"/>
              </w:rPr>
            </w:pPr>
            <w:r w:rsidRPr="00A51A2E">
              <w:rPr>
                <w:rFonts w:ascii="Calibri" w:hAnsi="Calibri" w:cs="Calibri"/>
                <w:sz w:val="24"/>
                <w:szCs w:val="24"/>
                <w:lang w:val="pl-PL"/>
              </w:rPr>
              <w:t>W drodze wzajemnych ustaleń dopuszczamy zmianę techniki znakowania produktu pod warunkiem, że będzie ona gwarantowała większą trwałość i odporność na ścieranie/uszkodzenia.</w:t>
            </w:r>
          </w:p>
          <w:p w:rsidR="00A51A2E" w:rsidRPr="00A51A2E" w:rsidRDefault="00A51A2E" w:rsidP="00A51A2E">
            <w:pPr>
              <w:tabs>
                <w:tab w:val="left" w:pos="839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Długopis metalowy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ilość: 1000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right="256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opis:  </w:t>
            </w:r>
            <w:r w:rsidRPr="00A51A2E">
              <w:rPr>
                <w:rFonts w:cs="Calibri"/>
                <w:sz w:val="24"/>
                <w:szCs w:val="24"/>
              </w:rPr>
              <w:t>metalowy długopis z niebieskim wkładem, ze zdobieniem na korpusie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right="256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wymiary: 15 x 0,9 cm (+/-</w:t>
            </w:r>
            <w:r w:rsidRPr="00A51A2E">
              <w:rPr>
                <w:rFonts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right="256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kolor</w:t>
            </w:r>
            <w:r w:rsidRPr="00A51A2E">
              <w:rPr>
                <w:rFonts w:cs="Calibri"/>
                <w:spacing w:val="-7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obudowy: niebieski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znakowanie: 1 kolor</w:t>
            </w:r>
            <w:r w:rsidRPr="00A51A2E">
              <w:rPr>
                <w:rFonts w:cs="Calibri"/>
                <w:spacing w:val="-6"/>
                <w:sz w:val="24"/>
                <w:szCs w:val="24"/>
                <w:lang w:val="pl-PL"/>
              </w:rPr>
              <w:t xml:space="preserve">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technika zdobienia:</w:t>
            </w:r>
            <w:r w:rsidRPr="00A51A2E">
              <w:rPr>
                <w:rFonts w:cs="Calibri"/>
                <w:spacing w:val="-6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grawer na korpusie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1 wzór znakowania zostanie przekazany przez</w:t>
            </w:r>
            <w:r w:rsidRPr="00A51A2E">
              <w:rPr>
                <w:rFonts w:cs="Calibri"/>
                <w:spacing w:val="-23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3E5EC2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0.5pt;height:139.4pt;visibility:visible;mso-wrap-style:square">
                  <v:imagedata r:id="rId7" o:title="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Metalowy długopis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ilość: 1000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opis:  </w:t>
            </w:r>
            <w:r w:rsidRPr="00A51A2E">
              <w:rPr>
                <w:rFonts w:cs="Calibri"/>
                <w:spacing w:val="6"/>
                <w:sz w:val="24"/>
                <w:szCs w:val="24"/>
                <w:lang w:val="pl-PL"/>
              </w:rPr>
              <w:t xml:space="preserve">Metalowy błyszczący długopis ze stali nierdzewnej ze srebrnymi </w:t>
            </w:r>
            <w:proofErr w:type="spellStart"/>
            <w:r w:rsidRPr="00A51A2E">
              <w:rPr>
                <w:rFonts w:cs="Calibri"/>
                <w:spacing w:val="6"/>
                <w:sz w:val="24"/>
                <w:szCs w:val="24"/>
                <w:lang w:val="pl-PL"/>
              </w:rPr>
              <w:t>wykończeniami</w:t>
            </w:r>
            <w:proofErr w:type="spellEnd"/>
            <w:r w:rsidRPr="00A51A2E">
              <w:rPr>
                <w:rFonts w:cs="Calibri"/>
                <w:spacing w:val="6"/>
                <w:sz w:val="24"/>
                <w:szCs w:val="24"/>
                <w:lang w:val="pl-PL"/>
              </w:rPr>
              <w:t>. Wyposażony w wkład w kolorze niebieskim.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right="256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wymiary: 13,4 x 0,7 cm (+/-</w:t>
            </w:r>
            <w:r w:rsidRPr="00A51A2E">
              <w:rPr>
                <w:rFonts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right="256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kolor</w:t>
            </w:r>
            <w:r w:rsidRPr="00A51A2E">
              <w:rPr>
                <w:rFonts w:cs="Calibri"/>
                <w:spacing w:val="-7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obudowy: granatowy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znakowanie: 1 kolor</w:t>
            </w:r>
            <w:r w:rsidRPr="00A51A2E">
              <w:rPr>
                <w:rFonts w:cs="Calibri"/>
                <w:spacing w:val="-6"/>
                <w:sz w:val="24"/>
                <w:szCs w:val="24"/>
                <w:lang w:val="pl-PL"/>
              </w:rPr>
              <w:t xml:space="preserve">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technika zdobienia:</w:t>
            </w:r>
            <w:r w:rsidRPr="00A51A2E">
              <w:rPr>
                <w:rFonts w:cs="Calibri"/>
                <w:spacing w:val="-6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A51A2E">
              <w:rPr>
                <w:rFonts w:cs="Calibri"/>
                <w:sz w:val="24"/>
                <w:szCs w:val="24"/>
                <w:lang w:val="pl-PL"/>
              </w:rPr>
              <w:t>tampodruk</w:t>
            </w:r>
            <w:proofErr w:type="spellEnd"/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1 wzór znakowania zostanie przekazany przez</w:t>
            </w:r>
            <w:r w:rsidRPr="00A51A2E">
              <w:rPr>
                <w:rFonts w:cs="Calibri"/>
                <w:spacing w:val="-23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tabs>
                <w:tab w:val="left" w:pos="2085"/>
              </w:tabs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4" o:spid="_x0000_s1038" type="#_x0000_t75" style="position:absolute;margin-left:175.3pt;margin-top:0;width:193.35pt;height:192.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wrapcoords="-84 0 -84 21516 21600 21516 21600 0 -84 0">
                  <v:imagedata r:id="rId8" o:title=""/>
                  <w10:wrap type="tight" anchorx="page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</w:rPr>
            </w:pPr>
            <w:r w:rsidRPr="00A51A2E">
              <w:rPr>
                <w:rFonts w:ascii="Calibri" w:hAnsi="Calibri" w:cs="Calibri"/>
                <w:b/>
              </w:rPr>
              <w:t xml:space="preserve">Ołówek drewniany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ilość: 1000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opis: drewniany, naostrzony ołówek HB z białą gumką,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kolor: granatowa farba metaliczna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wymiary: 0,7 x 18,6 cm (+/-</w:t>
            </w:r>
            <w:r w:rsidRPr="00A51A2E">
              <w:rPr>
                <w:rFonts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znakowanie: 1 kolor</w:t>
            </w:r>
            <w:r w:rsidRPr="00A51A2E">
              <w:rPr>
                <w:rFonts w:cs="Calibri"/>
                <w:spacing w:val="-9"/>
                <w:sz w:val="24"/>
                <w:szCs w:val="24"/>
                <w:lang w:val="pl-PL"/>
              </w:rPr>
              <w:t xml:space="preserve"> 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technika znakowania:</w:t>
            </w:r>
            <w:r w:rsidRPr="00A51A2E">
              <w:rPr>
                <w:rFonts w:cs="Calibri"/>
                <w:spacing w:val="-6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A51A2E">
              <w:rPr>
                <w:rFonts w:cs="Calibri"/>
                <w:sz w:val="24"/>
                <w:szCs w:val="24"/>
                <w:lang w:val="pl-PL"/>
              </w:rPr>
              <w:t>tampodruk</w:t>
            </w:r>
            <w:proofErr w:type="spellEnd"/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pacing w:val="-56"/>
                <w:sz w:val="24"/>
                <w:szCs w:val="24"/>
                <w:u w:val="single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23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pStyle w:val="Tekstpodstawowy"/>
              <w:rPr>
                <w:rFonts w:ascii="Calibri" w:hAnsi="Calibri" w:cs="Calibri"/>
                <w:szCs w:val="24"/>
                <w:lang w:val="pl-PL"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5" o:spid="_x0000_s1037" type="#_x0000_t75" style="position:absolute;margin-left:98.65pt;margin-top:.9pt;width:204.65pt;height:195.25pt;z-index:-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79 0 -79 21517 21600 21517 21600 0 -79 0">
                  <v:imagedata r:id="rId9" o:title=""/>
                  <w10:wrap type="tight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tabs>
                <w:tab w:val="left" w:pos="1335"/>
              </w:tabs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Ołówek mechaniczny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ilość: 500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opis: ołówek mechaniczny z gumką do mazania na końcu obudowy, zawiera rysik 0,7 mm.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kolor: biały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wymiary: 16 x 0,8 cm (+/-</w:t>
            </w:r>
            <w:r w:rsidRPr="00A51A2E">
              <w:rPr>
                <w:rFonts w:cs="Calibri"/>
                <w:spacing w:val="-8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znakowanie: 1 kolor</w:t>
            </w:r>
            <w:r w:rsidRPr="00A51A2E">
              <w:rPr>
                <w:rFonts w:cs="Calibri"/>
                <w:spacing w:val="-9"/>
                <w:sz w:val="24"/>
                <w:szCs w:val="24"/>
                <w:lang w:val="pl-PL"/>
              </w:rPr>
              <w:t xml:space="preserve"> 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technika znakowania:</w:t>
            </w:r>
            <w:r w:rsidRPr="00A51A2E">
              <w:rPr>
                <w:rFonts w:cs="Calibri"/>
                <w:spacing w:val="-6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druk bezpośredni, grawer laserowy, </w:t>
            </w:r>
            <w:proofErr w:type="spellStart"/>
            <w:r w:rsidRPr="00A51A2E">
              <w:rPr>
                <w:rFonts w:cs="Calibri"/>
                <w:sz w:val="24"/>
                <w:szCs w:val="24"/>
                <w:lang w:val="pl-PL"/>
              </w:rPr>
              <w:t>tampodruk</w:t>
            </w:r>
            <w:proofErr w:type="spellEnd"/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pacing w:val="-56"/>
                <w:sz w:val="24"/>
                <w:szCs w:val="24"/>
                <w:u w:val="single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23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C840C8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6" o:spid="_x0000_s1036" type="#_x0000_t75" style="position:absolute;margin-left:25.15pt;margin-top:0;width:386.25pt;height:98.25pt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42 0 -42 21435 21600 21435 21600 0 -42 0">
                  <v:imagedata r:id="rId10" o:title="Przechwytywanie"/>
                  <w10:wrap type="tight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Kubek ceramiczny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lang w:val="pl-PL"/>
              </w:rPr>
            </w:pPr>
            <w:r w:rsidRPr="00A51A2E">
              <w:rPr>
                <w:rFonts w:cs="Calibri"/>
                <w:lang w:val="pl-PL"/>
              </w:rPr>
              <w:t>ilość: 150</w:t>
            </w:r>
            <w:r w:rsidRPr="00A51A2E">
              <w:rPr>
                <w:rFonts w:cs="Calibri"/>
                <w:spacing w:val="-5"/>
                <w:lang w:val="pl-PL"/>
              </w:rPr>
              <w:t xml:space="preserve"> </w:t>
            </w:r>
            <w:r w:rsidRPr="00A51A2E">
              <w:rPr>
                <w:rFonts w:cs="Calibri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lang w:val="pl-PL"/>
              </w:rPr>
            </w:pPr>
            <w:r w:rsidRPr="00A51A2E">
              <w:rPr>
                <w:rFonts w:cs="Calibri"/>
                <w:lang w:val="pl-PL"/>
              </w:rPr>
              <w:t xml:space="preserve">opis: ceramiczny kubek o klasycznym kształcie,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ścianki kubka lekko rozszerzają się ku górze</w:t>
            </w:r>
            <w:r w:rsidRPr="00F20A09">
              <w:rPr>
                <w:rFonts w:ascii="Verdana" w:hAnsi="Verdana"/>
                <w:color w:val="333333"/>
                <w:sz w:val="15"/>
                <w:szCs w:val="15"/>
                <w:lang w:val="pl-PL"/>
              </w:rPr>
              <w:t xml:space="preserve">, </w:t>
            </w:r>
            <w:r w:rsidRPr="00A51A2E">
              <w:rPr>
                <w:rFonts w:cs="Calibri"/>
                <w:lang w:val="pl-PL"/>
              </w:rPr>
              <w:t>pojemność 300 ml (+/- 5%),</w:t>
            </w:r>
            <w:r w:rsidRPr="00A51A2E">
              <w:rPr>
                <w:rFonts w:cs="Calibri"/>
                <w:u w:val="single"/>
                <w:lang w:val="pl-PL"/>
              </w:rPr>
              <w:t xml:space="preserve">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 w:right="1032"/>
              <w:contextualSpacing w:val="0"/>
              <w:rPr>
                <w:rFonts w:cs="Calibri"/>
                <w:lang w:val="pl-PL"/>
              </w:rPr>
            </w:pPr>
            <w:r w:rsidRPr="00A51A2E">
              <w:rPr>
                <w:rFonts w:cs="Calibri"/>
                <w:lang w:val="pl-PL"/>
              </w:rPr>
              <w:t>kolor kubka: biały ,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 w:right="407"/>
              <w:contextualSpacing w:val="0"/>
              <w:rPr>
                <w:rFonts w:cs="Calibri"/>
                <w:lang w:val="pl-PL"/>
              </w:rPr>
            </w:pPr>
            <w:r w:rsidRPr="00A51A2E">
              <w:rPr>
                <w:rFonts w:cs="Calibri"/>
                <w:lang w:val="pl-PL"/>
              </w:rPr>
              <w:t>wymiary kubka: wysokość ­ 10,2 cm, średnica 8,5 cm (+/- 5%)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lang w:val="pl-PL"/>
              </w:rPr>
            </w:pPr>
            <w:r w:rsidRPr="00A51A2E">
              <w:rPr>
                <w:rFonts w:cs="Calibri"/>
                <w:lang w:val="pl-PL"/>
              </w:rPr>
              <w:t xml:space="preserve">znakowanie: 1 kolor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lang w:val="pl-PL"/>
              </w:rPr>
            </w:pPr>
            <w:r w:rsidRPr="00A51A2E">
              <w:rPr>
                <w:rFonts w:cs="Calibri"/>
                <w:lang w:val="pl-PL"/>
              </w:rPr>
              <w:t>technika znakowania: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 kalka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23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tabs>
                <w:tab w:val="left" w:pos="2190"/>
              </w:tabs>
              <w:rPr>
                <w:rFonts w:ascii="Calibri" w:hAnsi="Calibri" w:cs="Calibri"/>
              </w:rPr>
            </w:pPr>
            <w:r w:rsidRPr="00A51A2E">
              <w:rPr>
                <w:rFonts w:ascii="Calibri" w:hAnsi="Calibri" w:cs="Calibri"/>
              </w:rPr>
              <w:tab/>
            </w:r>
          </w:p>
          <w:p w:rsidR="00A51A2E" w:rsidRPr="00A51A2E" w:rsidRDefault="00A51A2E" w:rsidP="00A51A2E">
            <w:pPr>
              <w:tabs>
                <w:tab w:val="left" w:pos="2190"/>
              </w:tabs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tabs>
                <w:tab w:val="left" w:pos="2190"/>
              </w:tabs>
              <w:rPr>
                <w:rFonts w:ascii="Calibri" w:hAnsi="Calibri" w:cs="Calibri"/>
              </w:rPr>
            </w:pPr>
            <w:r>
              <w:rPr>
                <w:noProof/>
              </w:rPr>
              <w:lastRenderedPageBreak/>
              <w:pict>
                <v:shape id="Obraz 7" o:spid="_x0000_s1035" type="#_x0000_t75" style="position:absolute;margin-left:130.9pt;margin-top:.7pt;width:161.9pt;height:156.7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100 0 -100 21497 21600 21497 21600 0 -100 0">
                  <v:imagedata r:id="rId11" o:title=""/>
                  <w10:wrap type="tight"/>
                </v:shape>
              </w:pict>
            </w:r>
          </w:p>
          <w:p w:rsidR="00A51A2E" w:rsidRPr="00A51A2E" w:rsidRDefault="00A51A2E" w:rsidP="00A51A2E">
            <w:pPr>
              <w:tabs>
                <w:tab w:val="left" w:pos="2190"/>
              </w:tabs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  <w:color w:val="0563C1"/>
                <w:u w:val="single"/>
              </w:rPr>
            </w:pPr>
            <w:r w:rsidRPr="00A51A2E">
              <w:rPr>
                <w:rFonts w:ascii="Calibri" w:hAnsi="Calibri" w:cs="Calibri"/>
                <w:b/>
              </w:rPr>
              <w:t>Okulary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ilość: 100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u w:val="single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opis:  plastikowe okulary przeciwsłoneczne z filtrem UV400 i metalowym zdobieniem, wersja z połyskiem, soczewki akrylowe, kat. 3, </w:t>
            </w:r>
            <w:r w:rsidRPr="00A51A2E">
              <w:rPr>
                <w:rFonts w:cs="Calibri"/>
                <w:sz w:val="24"/>
                <w:szCs w:val="24"/>
                <w:u w:val="single"/>
                <w:lang w:val="pl-PL"/>
              </w:rPr>
              <w:t>wzór dokładnie taki jak na</w:t>
            </w:r>
            <w:r w:rsidRPr="00A51A2E">
              <w:rPr>
                <w:rFonts w:cs="Calibri"/>
                <w:spacing w:val="-27"/>
                <w:sz w:val="24"/>
                <w:szCs w:val="24"/>
                <w:u w:val="single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u w:val="single"/>
                <w:lang w:val="pl-PL"/>
              </w:rPr>
              <w:t>zdjęciu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 w:right="1032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kolor: granatowy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 w:right="40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 produktu: 1,3 cm x 14,5 cm (+/- 5%)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znakowanie: 1 kolor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technika znakowania:</w:t>
            </w:r>
            <w:r w:rsidRPr="00A51A2E">
              <w:rPr>
                <w:rFonts w:cs="Calibri"/>
                <w:spacing w:val="-15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A51A2E">
              <w:rPr>
                <w:rFonts w:cs="Calibri"/>
                <w:sz w:val="24"/>
                <w:szCs w:val="24"/>
                <w:lang w:val="pl-PL"/>
              </w:rPr>
              <w:t>tampodruk</w:t>
            </w:r>
            <w:proofErr w:type="spellEnd"/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20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10" o:spid="_x0000_s1034" type="#_x0000_t75" style="position:absolute;margin-left:49.7pt;margin-top:10pt;width:335.4pt;height:207pt;z-index:-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48 0 -48 21522 21600 21522 21600 0 -48 0">
                  <v:imagedata r:id="rId12" o:title=""/>
                  <w10:wrap type="tight" anchorx="margin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Piłka plażowa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ilość: 100 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opis:  nadmuchiwana piłka plażowa z transparentnymi i nietransparentnymi panelami, wykonana z materiału PVC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 w:right="1032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lastRenderedPageBreak/>
              <w:t>kolor: granatowy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 w:right="40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 produktu: średnica 24 cm (+/- 5%)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znakowanie: 1 kolor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technika znakowania: sitodruk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18"/>
                <w:tab w:val="left" w:pos="819"/>
              </w:tabs>
              <w:autoSpaceDE w:val="0"/>
              <w:autoSpaceDN w:val="0"/>
              <w:spacing w:after="0" w:line="240" w:lineRule="auto"/>
              <w:ind w:left="818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  zamawiającego</w:t>
            </w: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ind w:firstLine="708"/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11" o:spid="_x0000_s1033" type="#_x0000_t75" style="position:absolute;left:0;text-align:left;margin-left:105.4pt;margin-top:1.15pt;width:214.85pt;height:215.25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76 0 -76 21525 21600 21525 21600 0 -76 0">
                  <v:imagedata r:id="rId13" o:title=""/>
                  <w10:wrap type="tight"/>
                </v:shape>
              </w:pict>
            </w: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jc w:val="center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jc w:val="center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jc w:val="center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tabs>
                <w:tab w:val="left" w:pos="975"/>
              </w:tabs>
              <w:rPr>
                <w:rFonts w:ascii="Calibri" w:hAnsi="Calibri" w:cs="Calibri"/>
              </w:rPr>
            </w:pPr>
            <w:r w:rsidRPr="00A51A2E">
              <w:rPr>
                <w:rFonts w:ascii="Calibri" w:hAnsi="Calibri" w:cs="Calibri"/>
                <w:b/>
              </w:rPr>
              <w:t>Frisbee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ilość: 100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opis: frisbee wykonane z plastiku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wymiary: średnica 23 x grubość 2 cm(+/-</w:t>
            </w:r>
            <w:r w:rsidRPr="00A51A2E">
              <w:rPr>
                <w:rFonts w:cs="Calibri"/>
                <w:spacing w:val="-1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kolor: granatowy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znakowanie: 1 kolor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technika znakowania: </w:t>
            </w:r>
            <w:proofErr w:type="spellStart"/>
            <w:r w:rsidRPr="00A51A2E">
              <w:rPr>
                <w:rFonts w:cs="Calibri"/>
                <w:sz w:val="24"/>
                <w:szCs w:val="24"/>
                <w:lang w:val="pl-PL"/>
              </w:rPr>
              <w:t>tampodruk</w:t>
            </w:r>
            <w:proofErr w:type="spellEnd"/>
            <w:r w:rsidRPr="00A51A2E">
              <w:rPr>
                <w:rFonts w:cs="Calibri"/>
                <w:sz w:val="24"/>
                <w:szCs w:val="24"/>
                <w:lang w:val="pl-PL"/>
              </w:rPr>
              <w:t>, sitodruk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2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C840C8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19" o:spid="_x0000_s1032" type="#_x0000_t75" style="position:absolute;margin-left:95.65pt;margin-top:0;width:228.4pt;height:199.3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71 0 -71 21519 21600 21519 21600 0 -71 0">
                  <v:imagedata r:id="rId14" o:title=""/>
                  <w10:wrap type="tight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Torba materiałowa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ilość: 500 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opis: 100% bawełniana torba na ramię z długimi uchwytami, </w:t>
            </w:r>
            <w:r w:rsidRPr="00A51A2E">
              <w:rPr>
                <w:rFonts w:cs="Calibri"/>
                <w:color w:val="000000"/>
                <w:sz w:val="24"/>
                <w:szCs w:val="24"/>
                <w:lang w:val="pl-PL"/>
              </w:rPr>
              <w:t>krzyżykowe przeszycia przy uchwytach dla wzmocnienia oraz kopertowe szwy boczne zapobiegające kurczeniu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kolor:</w:t>
            </w:r>
            <w:r w:rsidRPr="00A51A2E">
              <w:rPr>
                <w:rFonts w:cs="Calibri"/>
                <w:spacing w:val="-6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granatowy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gramatura: 145 g (+/-</w:t>
            </w:r>
            <w:r w:rsidRPr="00A51A2E">
              <w:rPr>
                <w:rFonts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wymiary: 38 x 42 x 8 cm (+/-</w:t>
            </w:r>
            <w:r w:rsidRPr="00A51A2E">
              <w:rPr>
                <w:rFonts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znakowanie: 1 kolor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jednostronnie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technika znakowania:</w:t>
            </w:r>
            <w:r w:rsidRPr="00A51A2E">
              <w:rPr>
                <w:rFonts w:cs="Calibri"/>
                <w:spacing w:val="-12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sitodruk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ind w:left="833" w:hanging="357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pacing w:val="-56"/>
                <w:sz w:val="24"/>
                <w:szCs w:val="24"/>
                <w:u w:val="single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1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ind w:firstLine="708"/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20" o:spid="_x0000_s1031" type="#_x0000_t75" style="position:absolute;left:0;text-align:left;margin-left:26.65pt;margin-top:10.15pt;width:140.15pt;height:248.9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116 0 -116 21535 21600 21535 21600 0 -116 0">
                  <v:imagedata r:id="rId15" o:title=""/>
                  <w10:wrap type="tight"/>
                </v:shape>
              </w:pict>
            </w: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ind w:firstLine="708"/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21" o:spid="_x0000_s1030" type="#_x0000_t75" style="position:absolute;left:0;text-align:left;margin-left:214.9pt;margin-top:41.55pt;width:202.5pt;height:188.25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80 0 -80 21514 21600 21514 21600 0 -80 0">
                  <v:imagedata r:id="rId16" o:title=""/>
                  <w10:wrap type="tight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Uchwyt do telefonu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ilość: 200 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opis: stojak na telefon w kolorze srebrnym wykonany z ABS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wymiary: 3,5 x 4 x 0,6 cm</w:t>
            </w:r>
            <w:r w:rsidRPr="00A51A2E">
              <w:rPr>
                <w:rFonts w:cs="Calibri"/>
                <w:color w:val="333333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(+/-</w:t>
            </w:r>
            <w:r w:rsidRPr="00A51A2E">
              <w:rPr>
                <w:rFonts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znakowanie: 1 kolor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jednostronnie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technika znakowania:</w:t>
            </w:r>
            <w:r w:rsidRPr="00A51A2E">
              <w:rPr>
                <w:rFonts w:cs="Calibri"/>
                <w:spacing w:val="-12"/>
                <w:sz w:val="24"/>
                <w:szCs w:val="24"/>
                <w:lang w:val="pl-PL"/>
              </w:rPr>
              <w:t xml:space="preserve"> </w:t>
            </w:r>
            <w:proofErr w:type="spellStart"/>
            <w:r w:rsidRPr="00A51A2E">
              <w:rPr>
                <w:rFonts w:cs="Calibri"/>
                <w:sz w:val="24"/>
                <w:szCs w:val="24"/>
                <w:lang w:val="pl-PL"/>
              </w:rPr>
              <w:t>tampodruk</w:t>
            </w:r>
            <w:proofErr w:type="spellEnd"/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pacing w:val="-56"/>
                <w:sz w:val="24"/>
                <w:szCs w:val="24"/>
                <w:u w:val="single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15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lastRenderedPageBreak/>
              <w:pict>
                <v:shape id="Obraz 22" o:spid="_x0000_s1029" type="#_x0000_t75" style="position:absolute;margin-left:121.9pt;margin-top:.4pt;width:180.75pt;height:198.75pt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90 0 -90 21518 21600 21518 21600 0 -90 0">
                  <v:imagedata r:id="rId17" o:title=""/>
                  <w10:wrap type="tight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Smycz – brelok z szeklą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ilość: 150 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opis: </w:t>
            </w:r>
            <w:r w:rsidRPr="00A51A2E">
              <w:rPr>
                <w:rFonts w:cs="Calibri"/>
                <w:color w:val="000000"/>
                <w:sz w:val="24"/>
                <w:szCs w:val="24"/>
              </w:rPr>
              <w:t xml:space="preserve">z </w:t>
            </w:r>
            <w:r w:rsidRPr="00A51A2E">
              <w:rPr>
                <w:rFonts w:cs="Calibri"/>
                <w:color w:val="000000"/>
                <w:sz w:val="24"/>
                <w:szCs w:val="24"/>
                <w:lang w:val="pl-PL"/>
              </w:rPr>
              <w:t>jednej strony metalowe kółko, a z drugiej metalową klamrę</w:t>
            </w:r>
            <w:r w:rsidRPr="00A51A2E">
              <w:rPr>
                <w:rFonts w:cs="Calibri"/>
                <w:color w:val="000000"/>
                <w:sz w:val="24"/>
                <w:szCs w:val="24"/>
              </w:rPr>
              <w:t>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wymiary: 2 x 18,5 cm</w:t>
            </w:r>
            <w:r w:rsidRPr="00A51A2E">
              <w:rPr>
                <w:rFonts w:cs="Calibri"/>
                <w:color w:val="333333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(+/-</w:t>
            </w:r>
            <w:r w:rsidRPr="00A51A2E">
              <w:rPr>
                <w:rFonts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zadruk dwustronny w pełnym kolorze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materiał:</w:t>
            </w:r>
            <w:r w:rsidRPr="00A51A2E">
              <w:rPr>
                <w:rFonts w:cs="Calibri"/>
                <w:spacing w:val="-12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taśma poliestrowa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technika znakowania: </w:t>
            </w:r>
            <w:proofErr w:type="spellStart"/>
            <w:r w:rsidRPr="00A51A2E">
              <w:rPr>
                <w:rFonts w:cs="Calibri"/>
                <w:sz w:val="24"/>
                <w:szCs w:val="24"/>
                <w:lang w:val="pl-PL"/>
              </w:rPr>
              <w:t>termosublimacja</w:t>
            </w:r>
            <w:proofErr w:type="spellEnd"/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pacing w:val="-56"/>
                <w:sz w:val="24"/>
                <w:szCs w:val="24"/>
                <w:u w:val="single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15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C840C8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2" o:spid="_x0000_s1028" type="#_x0000_t75" alt="Brelok smyczka Scout Szekla " style="position:absolute;margin-left:162.75pt;margin-top:0;width:228pt;height:228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wrapcoords="-71 0 -71 21529 21600 21529 21600 0 -71 0">
                  <v:imagedata r:id="rId18" o:title="Brelok smyczka Scout Szekla "/>
                  <w10:wrap type="tight" anchorx="page"/>
                </v:shape>
              </w:pict>
            </w: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  <w:r w:rsidRPr="00A51A2E">
              <w:rPr>
                <w:rFonts w:ascii="Calibri" w:hAnsi="Calibri" w:cs="Calibri"/>
                <w:b/>
              </w:rPr>
              <w:t>Kołatka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ilość: 150 </w:t>
            </w:r>
            <w:r w:rsidRPr="00A51A2E">
              <w:rPr>
                <w:rFonts w:cs="Calibri"/>
                <w:spacing w:val="-5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szt.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opis: k</w:t>
            </w:r>
            <w:r w:rsidRPr="00A51A2E">
              <w:rPr>
                <w:rFonts w:cs="Calibri"/>
                <w:sz w:val="24"/>
                <w:szCs w:val="24"/>
              </w:rPr>
              <w:t xml:space="preserve">ołatka w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kształcie</w:t>
            </w:r>
            <w:r w:rsidRPr="00A51A2E">
              <w:rPr>
                <w:rFonts w:cs="Calibri"/>
                <w:sz w:val="24"/>
                <w:szCs w:val="24"/>
              </w:rPr>
              <w:t xml:space="preserve"> dłoni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lastRenderedPageBreak/>
              <w:t xml:space="preserve">wymiary: </w:t>
            </w:r>
            <w:r w:rsidRPr="00A51A2E">
              <w:rPr>
                <w:rFonts w:cs="Calibri"/>
                <w:sz w:val="24"/>
                <w:szCs w:val="24"/>
              </w:rPr>
              <w:t xml:space="preserve">18,5x8,5x1,9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cm (+/-</w:t>
            </w:r>
            <w:r w:rsidRPr="00A51A2E">
              <w:rPr>
                <w:rFonts w:cs="Calibri"/>
                <w:spacing w:val="-9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5%)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>materiał:</w:t>
            </w:r>
            <w:r w:rsidRPr="00A51A2E">
              <w:rPr>
                <w:rFonts w:cs="Calibri"/>
                <w:spacing w:val="-12"/>
                <w:sz w:val="24"/>
                <w:szCs w:val="24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plastik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znakowanie: 1 kolor </w:t>
            </w:r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z w:val="24"/>
                <w:szCs w:val="24"/>
                <w:lang w:val="pl-PL"/>
              </w:rPr>
              <w:t xml:space="preserve">technika znakowania: </w:t>
            </w:r>
            <w:proofErr w:type="spellStart"/>
            <w:r w:rsidRPr="00A51A2E">
              <w:rPr>
                <w:rFonts w:cs="Calibri"/>
                <w:sz w:val="24"/>
                <w:szCs w:val="24"/>
                <w:lang w:val="pl-PL"/>
              </w:rPr>
              <w:t>tampodruk</w:t>
            </w:r>
            <w:proofErr w:type="spellEnd"/>
          </w:p>
          <w:p w:rsidR="00A51A2E" w:rsidRPr="00A51A2E" w:rsidRDefault="00A51A2E" w:rsidP="00A51A2E">
            <w:pPr>
              <w:pStyle w:val="Akapitzlist"/>
              <w:widowControl w:val="0"/>
              <w:numPr>
                <w:ilvl w:val="0"/>
                <w:numId w:val="24"/>
              </w:numPr>
              <w:tabs>
                <w:tab w:val="left" w:pos="838"/>
                <w:tab w:val="left" w:pos="839"/>
              </w:tabs>
              <w:autoSpaceDE w:val="0"/>
              <w:autoSpaceDN w:val="0"/>
              <w:spacing w:after="0" w:line="240" w:lineRule="auto"/>
              <w:contextualSpacing w:val="0"/>
              <w:rPr>
                <w:rFonts w:cs="Calibri"/>
                <w:sz w:val="24"/>
                <w:szCs w:val="24"/>
                <w:lang w:val="pl-PL"/>
              </w:rPr>
            </w:pPr>
            <w:r w:rsidRPr="00A51A2E">
              <w:rPr>
                <w:rFonts w:cs="Calibri"/>
                <w:spacing w:val="-56"/>
                <w:sz w:val="24"/>
                <w:szCs w:val="24"/>
                <w:u w:val="single"/>
                <w:lang w:val="pl-PL"/>
              </w:rPr>
              <w:t xml:space="preserve">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wzór znakowania zostanie przekazany przez</w:t>
            </w:r>
            <w:r w:rsidRPr="00A51A2E">
              <w:rPr>
                <w:rFonts w:cs="Calibri"/>
                <w:spacing w:val="-15"/>
                <w:sz w:val="24"/>
                <w:szCs w:val="24"/>
                <w:lang w:val="pl-PL"/>
              </w:rPr>
              <w:t xml:space="preserve">  </w:t>
            </w:r>
            <w:r w:rsidRPr="00A51A2E">
              <w:rPr>
                <w:rFonts w:cs="Calibri"/>
                <w:sz w:val="24"/>
                <w:szCs w:val="24"/>
                <w:lang w:val="pl-PL"/>
              </w:rPr>
              <w:t>zamawiającego</w:t>
            </w:r>
          </w:p>
          <w:p w:rsidR="00A51A2E" w:rsidRPr="00A51A2E" w:rsidRDefault="00A51A2E" w:rsidP="00A51A2E">
            <w:pPr>
              <w:ind w:firstLine="708"/>
              <w:rPr>
                <w:rFonts w:ascii="Calibri" w:hAnsi="Calibri" w:cs="Calibri"/>
              </w:rPr>
            </w:pPr>
          </w:p>
          <w:p w:rsidR="00A51A2E" w:rsidRPr="00A51A2E" w:rsidRDefault="00A51A2E" w:rsidP="00A51A2E">
            <w:pPr>
              <w:rPr>
                <w:rFonts w:ascii="Calibri" w:hAnsi="Calibri" w:cs="Calibri"/>
                <w:b/>
              </w:rPr>
            </w:pPr>
          </w:p>
          <w:p w:rsidR="00A51A2E" w:rsidRPr="00A51A2E" w:rsidRDefault="00C840C8" w:rsidP="00A51A2E">
            <w:pPr>
              <w:rPr>
                <w:rFonts w:ascii="Calibri" w:hAnsi="Calibri" w:cs="Calibri"/>
              </w:rPr>
            </w:pPr>
            <w:r>
              <w:rPr>
                <w:noProof/>
              </w:rPr>
              <w:pict>
                <v:shape id="Obraz 1" o:spid="_x0000_s1027" type="#_x0000_t75" style="position:absolute;margin-left:120pt;margin-top:14.4pt;width:203.75pt;height:225pt;z-index:-251646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79 0 -79 21528 21600 21528 21600 0 -79 0">
                  <v:imagedata r:id="rId19" o:title=""/>
                  <w10:wrap type="tight" anchorx="margin"/>
                </v:shape>
              </w:pict>
            </w:r>
          </w:p>
          <w:p w:rsidR="00A51A2E" w:rsidRDefault="00A51A2E" w:rsidP="0010262E">
            <w:pPr>
              <w:spacing w:after="120"/>
              <w:jc w:val="both"/>
            </w:pPr>
          </w:p>
          <w:p w:rsidR="00A51A2E" w:rsidRDefault="00A51A2E" w:rsidP="0010262E">
            <w:pPr>
              <w:spacing w:after="120"/>
              <w:jc w:val="both"/>
            </w:pPr>
          </w:p>
          <w:p w:rsidR="00A51A2E" w:rsidRDefault="00A51A2E" w:rsidP="0010262E">
            <w:pPr>
              <w:spacing w:after="120"/>
              <w:jc w:val="both"/>
            </w:pPr>
          </w:p>
          <w:p w:rsidR="00A51A2E" w:rsidRDefault="00A51A2E" w:rsidP="001026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51A2E" w:rsidRDefault="00A51A2E" w:rsidP="00A51A2E">
      <w:pPr>
        <w:spacing w:after="120"/>
        <w:jc w:val="both"/>
        <w:rPr>
          <w:b/>
        </w:rPr>
      </w:pPr>
      <w:r w:rsidRPr="00D63D0D">
        <w:rPr>
          <w:b/>
        </w:rPr>
        <w:lastRenderedPageBreak/>
        <w:t>Zamawiający nie dopuszcza składania ofert równoważnych</w:t>
      </w:r>
    </w:p>
    <w:p w:rsidR="00A51A2E" w:rsidRDefault="00A51A2E" w:rsidP="00A51A2E">
      <w:pPr>
        <w:spacing w:after="120"/>
        <w:jc w:val="both"/>
      </w:pPr>
      <w:r w:rsidRPr="00D63D0D">
        <w:rPr>
          <w:b/>
        </w:rPr>
        <w:t>Zamawiający nie dopuszcza składania ofert wariantowych</w:t>
      </w:r>
      <w:r w:rsidRPr="00587DBF">
        <w:t>.</w:t>
      </w:r>
    </w:p>
    <w:p w:rsidR="00A51A2E" w:rsidRDefault="00A51A2E" w:rsidP="00211900">
      <w:pPr>
        <w:spacing w:after="120"/>
        <w:jc w:val="both"/>
      </w:pPr>
    </w:p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D63D0D" w:rsidRPr="003209A8" w:rsidTr="0010262E">
        <w:tc>
          <w:tcPr>
            <w:tcW w:w="8640" w:type="dxa"/>
          </w:tcPr>
          <w:p w:rsidR="00D63D0D" w:rsidRPr="003209A8" w:rsidRDefault="00D63D0D" w:rsidP="00A51A2E">
            <w:pPr>
              <w:pStyle w:val="Tekstpodstawowy"/>
            </w:pPr>
            <w:r w:rsidRPr="00D63D0D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D63D0D" w:rsidRPr="003209A8" w:rsidRDefault="00D63D0D" w:rsidP="0010262E">
            <w:pPr>
              <w:pStyle w:val="Tekstpodstawowy"/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C24B59" w:rsidRPr="00C12BF7" w:rsidRDefault="00C24B59" w:rsidP="00C24B59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C12BF7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C24B59" w:rsidRPr="00C12BF7" w:rsidRDefault="00C24B59" w:rsidP="00C24B59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C12BF7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</w:t>
            </w:r>
            <w:r>
              <w:rPr>
                <w:b/>
                <w:bCs/>
                <w:color w:val="000000"/>
                <w:u w:val="single"/>
              </w:rPr>
              <w:t xml:space="preserve"> nazwie producenta oraz numerach katalogowych</w:t>
            </w:r>
            <w:r w:rsidRPr="00C12BF7">
              <w:rPr>
                <w:b/>
                <w:bCs/>
                <w:color w:val="000000"/>
                <w:u w:val="single"/>
              </w:rPr>
              <w:t xml:space="preserve"> oferowanych produktów.</w:t>
            </w:r>
          </w:p>
          <w:p w:rsidR="00C24B59" w:rsidRPr="00C12BF7" w:rsidRDefault="00C24B59" w:rsidP="00C24B59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C12BF7"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C24B59" w:rsidRPr="00C12BF7" w:rsidRDefault="00C24B59" w:rsidP="00C24B59">
            <w:pPr>
              <w:jc w:val="both"/>
              <w:rPr>
                <w:b/>
              </w:rPr>
            </w:pPr>
            <w:r w:rsidRPr="00C12BF7">
              <w:rPr>
                <w:b/>
                <w:bCs/>
                <w:color w:val="000000"/>
              </w:rPr>
              <w:t xml:space="preserve">3 Do oferty należy dołączyć </w:t>
            </w:r>
            <w:r w:rsidRPr="00C12BF7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C12BF7">
              <w:rPr>
                <w:b/>
              </w:rPr>
              <w:t xml:space="preserve"> </w:t>
            </w:r>
          </w:p>
          <w:p w:rsidR="00C24B59" w:rsidRPr="00C12BF7" w:rsidRDefault="00C24B59" w:rsidP="00C24B59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C12BF7">
              <w:rPr>
                <w:b/>
                <w:color w:val="000000"/>
                <w:u w:val="single"/>
              </w:rPr>
              <w:lastRenderedPageBreak/>
              <w:t xml:space="preserve">W przypadku podmiotów zagranicznych: </w:t>
            </w:r>
          </w:p>
          <w:p w:rsidR="00C24B59" w:rsidRPr="00C12BF7" w:rsidRDefault="00C24B59" w:rsidP="00C24B59">
            <w:pPr>
              <w:spacing w:before="120"/>
              <w:jc w:val="both"/>
              <w:rPr>
                <w:b/>
                <w:color w:val="000000"/>
              </w:rPr>
            </w:pPr>
            <w:r w:rsidRPr="00C12BF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24B59" w:rsidRPr="00C12BF7" w:rsidRDefault="00C24B59" w:rsidP="00C24B5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4</w:t>
            </w:r>
            <w:r w:rsidRPr="00C12BF7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C24B59" w:rsidRPr="00C12BF7" w:rsidRDefault="00C24B59" w:rsidP="00C24B5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5</w:t>
            </w:r>
            <w:r w:rsidRPr="00C12BF7">
              <w:rPr>
                <w:bCs/>
                <w:iCs/>
                <w:lang w:val="x-none" w:eastAsia="x-none"/>
              </w:rPr>
              <w:t>. Tre</w:t>
            </w:r>
            <w:r w:rsidRPr="00C12BF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C12BF7">
              <w:rPr>
                <w:bCs/>
                <w:iCs/>
                <w:lang w:val="x-none" w:eastAsia="x-none"/>
              </w:rPr>
              <w:t>oferty musi odpowiada</w:t>
            </w:r>
            <w:r w:rsidRPr="00C12BF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C12BF7">
              <w:rPr>
                <w:bCs/>
                <w:iCs/>
                <w:lang w:val="x-none" w:eastAsia="x-none"/>
              </w:rPr>
              <w:t>tre</w:t>
            </w:r>
            <w:r w:rsidRPr="00C12BF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C12BF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C24B59" w:rsidRPr="00C12BF7" w:rsidRDefault="00C24B59" w:rsidP="00C24B5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6</w:t>
            </w:r>
            <w:r w:rsidRPr="00C12BF7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C24B59" w:rsidRPr="00C12BF7" w:rsidRDefault="00C24B59" w:rsidP="00C24B5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7</w:t>
            </w:r>
            <w:r w:rsidRPr="00C12BF7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C24B59" w:rsidRPr="00C12BF7" w:rsidRDefault="00C24B59" w:rsidP="00C24B5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C12BF7">
              <w:rPr>
                <w:bCs/>
                <w:iCs/>
                <w:lang w:eastAsia="x-none"/>
              </w:rPr>
              <w:t>8</w:t>
            </w:r>
            <w:r w:rsidRPr="00C12BF7">
              <w:rPr>
                <w:bCs/>
                <w:iCs/>
                <w:lang w:val="x-none" w:eastAsia="x-none"/>
              </w:rPr>
              <w:t>. Oferta powinna być sporządzona w języku polskim, zrozumiale i czytelnie, napisana komputerowo lub nieścieralnym atramentem.</w:t>
            </w:r>
          </w:p>
          <w:p w:rsidR="00C24B59" w:rsidRPr="00C12BF7" w:rsidRDefault="00C24B59" w:rsidP="00C24B59">
            <w:pPr>
              <w:jc w:val="both"/>
              <w:rPr>
                <w:b/>
              </w:rPr>
            </w:pPr>
            <w:r w:rsidRPr="00C12BF7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C12BF7">
              <w:rPr>
                <w:b/>
                <w:u w:val="single"/>
              </w:rPr>
              <w:t>pełnomocnictwo</w:t>
            </w:r>
            <w:r w:rsidRPr="00C12BF7">
              <w:t>, które należy dołączyć do składanej oferty</w:t>
            </w:r>
          </w:p>
          <w:p w:rsidR="00C24B59" w:rsidRPr="00C12BF7" w:rsidRDefault="00C24B59" w:rsidP="00C24B59">
            <w:pPr>
              <w:spacing w:before="120"/>
              <w:rPr>
                <w:color w:val="000000"/>
                <w:u w:val="single"/>
              </w:rPr>
            </w:pPr>
            <w:r w:rsidRPr="00C12BF7">
              <w:rPr>
                <w:color w:val="000000"/>
                <w:u w:val="single"/>
              </w:rPr>
              <w:t>Oferta powinna zawierać:</w:t>
            </w:r>
          </w:p>
          <w:p w:rsidR="00C24B59" w:rsidRPr="00C12BF7" w:rsidRDefault="00C24B59" w:rsidP="00C24B5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12BF7">
              <w:rPr>
                <w:color w:val="000000"/>
              </w:rPr>
              <w:t>Dane teleadresowe firmy - numer NIP , REGON firmy itp.</w:t>
            </w:r>
          </w:p>
          <w:p w:rsidR="00C24B59" w:rsidRPr="00C12BF7" w:rsidRDefault="00C24B59" w:rsidP="00C24B5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12BF7">
              <w:rPr>
                <w:color w:val="000000"/>
              </w:rPr>
              <w:t>Wskazanie osoby do kontaktu w sprawie oferty (numer telefonu i e-mail).</w:t>
            </w:r>
          </w:p>
          <w:p w:rsidR="00C24B59" w:rsidRPr="00C12BF7" w:rsidRDefault="00C24B59" w:rsidP="00C24B5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12BF7">
              <w:rPr>
                <w:color w:val="000000"/>
              </w:rPr>
              <w:t>Proponowaną cenę brutto za realizację zamówienia.</w:t>
            </w:r>
          </w:p>
          <w:p w:rsidR="00211900" w:rsidRDefault="00C24B59" w:rsidP="00C24B59">
            <w:pPr>
              <w:spacing w:before="120"/>
            </w:pPr>
            <w:r w:rsidRPr="00C12BF7">
              <w:t>Oferta złożona przez wykonawcę nie jest ofertą w rozumieniu KC..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707F02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D63D0D" w:rsidRPr="00D63D0D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707F02">
              <w:rPr>
                <w:b/>
              </w:rPr>
              <w:t xml:space="preserve">„Oferta na: </w:t>
            </w:r>
            <w:r w:rsidR="00D63D0D" w:rsidRPr="00707F02">
              <w:rPr>
                <w:b/>
              </w:rPr>
              <w:t>Dostawa gadżetów reklamowych dla Działu Promocji Politechniki Rzeszowskiej</w:t>
            </w:r>
            <w:r w:rsidR="00393B64" w:rsidRPr="00707F02">
              <w:rPr>
                <w:b/>
              </w:rPr>
              <w:t xml:space="preserve"> NIE OTWIERAĆ przed </w:t>
            </w:r>
            <w:r w:rsidR="00D63D0D" w:rsidRPr="00707F02">
              <w:rPr>
                <w:b/>
              </w:rPr>
              <w:t>2019-03-12</w:t>
            </w:r>
            <w:r w:rsidR="00393B64" w:rsidRPr="00707F02">
              <w:rPr>
                <w:b/>
              </w:rPr>
              <w:t xml:space="preserve"> godz. </w:t>
            </w:r>
            <w:r w:rsidR="00D63D0D" w:rsidRPr="00707F02">
              <w:rPr>
                <w:b/>
              </w:rPr>
              <w:t>10:15</w:t>
            </w:r>
            <w:r w:rsidR="00393B64" w:rsidRPr="00707F02">
              <w:rPr>
                <w:b/>
              </w:rPr>
              <w:t xml:space="preserve"> - </w:t>
            </w:r>
            <w:r w:rsidR="00D63D0D" w:rsidRPr="00707F02">
              <w:rPr>
                <w:b/>
              </w:rPr>
              <w:t>NA/O/72/2019</w:t>
            </w:r>
            <w:r w:rsidR="00393B64" w:rsidRPr="00707F02">
              <w:rPr>
                <w:b/>
              </w:rPr>
              <w:t>”</w:t>
            </w:r>
          </w:p>
          <w:p w:rsidR="009C131F" w:rsidRPr="00FF38E6" w:rsidRDefault="009C131F" w:rsidP="009C131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9C131F" w:rsidRPr="00FF38E6" w:rsidRDefault="009C131F" w:rsidP="009C131F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9C131F" w:rsidRDefault="009C131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707F02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9C131F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9C131F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D63D0D" w:rsidRPr="009C131F">
              <w:rPr>
                <w:rFonts w:ascii="Times New Roman" w:hAnsi="Times New Roman"/>
                <w:sz w:val="24"/>
              </w:rPr>
              <w:t>siedzibie Zamawiającego</w:t>
            </w:r>
            <w:r w:rsidRPr="009C131F">
              <w:rPr>
                <w:rFonts w:ascii="Times New Roman" w:hAnsi="Times New Roman"/>
                <w:sz w:val="24"/>
              </w:rPr>
              <w:t xml:space="preserve">, pokój nr </w:t>
            </w:r>
            <w:r w:rsidR="00D63D0D" w:rsidRPr="009C131F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9C131F">
              <w:rPr>
                <w:rFonts w:ascii="Times New Roman" w:hAnsi="Times New Roman"/>
                <w:sz w:val="24"/>
              </w:rPr>
              <w:t xml:space="preserve"> </w:t>
            </w:r>
            <w:r w:rsidRPr="00707F02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D63D0D" w:rsidRPr="00707F02">
              <w:rPr>
                <w:rFonts w:ascii="Times New Roman" w:hAnsi="Times New Roman"/>
                <w:b/>
                <w:sz w:val="24"/>
              </w:rPr>
              <w:t>2019-03-12</w:t>
            </w:r>
            <w:r w:rsidRPr="00707F02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D63D0D" w:rsidRPr="00707F02">
              <w:rPr>
                <w:rFonts w:ascii="Times New Roman" w:hAnsi="Times New Roman"/>
                <w:b/>
                <w:sz w:val="24"/>
              </w:rPr>
              <w:t>10:00</w:t>
            </w:r>
            <w:r w:rsidRPr="00707F02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D63D0D" w:rsidRPr="00D63D0D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D63D0D" w:rsidRPr="00707F0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2019-03-12</w:t>
            </w:r>
            <w:r w:rsidRPr="00707F0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D63D0D" w:rsidRPr="00707F0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D63D0D" w:rsidRPr="00D63D0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D63D0D" w:rsidRPr="00D63D0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707F02" w:rsidRPr="00FF38E6" w:rsidRDefault="00707F02" w:rsidP="00707F02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FF38E6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707F02" w:rsidRPr="00FF38E6" w:rsidRDefault="00707F02" w:rsidP="00707F02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 xml:space="preserve">1) </w:t>
            </w:r>
            <w:r w:rsidRPr="00FF38E6">
              <w:rPr>
                <w:b w:val="0"/>
                <w:iCs/>
                <w:color w:val="auto"/>
              </w:rPr>
              <w:t>Wykonawcy</w:t>
            </w:r>
            <w:r w:rsidRPr="00FF38E6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707F02" w:rsidRPr="00FF38E6" w:rsidRDefault="00707F02" w:rsidP="00707F02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  <w:bCs/>
                <w:color w:val="auto"/>
              </w:rPr>
              <w:t>2) Treść złożonej oferty n</w:t>
            </w:r>
            <w:r w:rsidRPr="00FF38E6">
              <w:rPr>
                <w:b w:val="0"/>
                <w:color w:val="auto"/>
              </w:rPr>
              <w:t xml:space="preserve">ie odpowiada warunkom postępowania. </w:t>
            </w:r>
          </w:p>
          <w:p w:rsidR="00707F02" w:rsidRPr="00727ABD" w:rsidRDefault="00707F02" w:rsidP="00727ABD">
            <w:pPr>
              <w:pStyle w:val="Default"/>
              <w:ind w:left="585"/>
              <w:rPr>
                <w:b w:val="0"/>
                <w:color w:val="auto"/>
              </w:rPr>
            </w:pPr>
            <w:r w:rsidRPr="00FF38E6">
              <w:rPr>
                <w:b w:val="0"/>
              </w:rPr>
              <w:t>3)</w:t>
            </w:r>
            <w:r w:rsidRPr="00FF38E6">
              <w:t xml:space="preserve"> </w:t>
            </w:r>
            <w:r w:rsidRPr="00FF38E6">
              <w:rPr>
                <w:b w:val="0"/>
              </w:rPr>
              <w:t>Oferty</w:t>
            </w:r>
            <w:r w:rsidRPr="00FF38E6">
              <w:t xml:space="preserve"> </w:t>
            </w:r>
            <w:r w:rsidRPr="00FF38E6">
              <w:rPr>
                <w:b w:val="0"/>
              </w:rPr>
              <w:t>złożone</w:t>
            </w:r>
            <w:r w:rsidRPr="00FF38E6">
              <w:t xml:space="preserve"> </w:t>
            </w:r>
            <w:r w:rsidRPr="00FF38E6">
              <w:rPr>
                <w:b w:val="0"/>
              </w:rPr>
              <w:t>po</w:t>
            </w:r>
            <w:r w:rsidRPr="00FF38E6">
              <w:t xml:space="preserve"> </w:t>
            </w:r>
            <w:r w:rsidRPr="00FF38E6">
              <w:rPr>
                <w:b w:val="0"/>
              </w:rPr>
              <w:t>terminie</w:t>
            </w:r>
            <w:r w:rsidRPr="00FF38E6">
              <w:t>.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707F02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3E5EC2">
              <w:rPr>
                <w:b/>
                <w:bCs/>
                <w:color w:val="000000"/>
              </w:rPr>
              <w:t>VIII</w:t>
            </w:r>
            <w:r w:rsidR="008443B5" w:rsidRPr="003E5EC2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727AB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ind w:left="251" w:hanging="284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D63D0D" w:rsidRPr="00D63D0D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727AB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ind w:left="251" w:hanging="251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727AB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ind w:left="251" w:hanging="284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727ABD">
            <w:pPr>
              <w:pStyle w:val="Akapitzlist"/>
              <w:numPr>
                <w:ilvl w:val="0"/>
                <w:numId w:val="23"/>
              </w:numPr>
              <w:spacing w:after="0" w:line="259" w:lineRule="auto"/>
              <w:ind w:left="251" w:hanging="251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2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707F02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3E5EC2">
              <w:rPr>
                <w:b/>
                <w:bCs/>
                <w:color w:val="000000"/>
              </w:rPr>
              <w:t>I</w:t>
            </w:r>
            <w:r w:rsidR="00FB1361" w:rsidRPr="003E5EC2">
              <w:rPr>
                <w:b/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3A1832" w:rsidP="00FB1361">
      <w:pPr>
        <w:rPr>
          <w:bCs/>
          <w:color w:val="000000"/>
          <w:spacing w:val="-6"/>
        </w:rPr>
      </w:pPr>
      <w:r w:rsidRPr="00945625">
        <w:rPr>
          <w:b/>
          <w:bCs/>
          <w:color w:val="000000"/>
          <w:spacing w:val="-6"/>
        </w:rPr>
        <w:t>X.</w:t>
      </w:r>
      <w:r w:rsidRPr="00945625">
        <w:rPr>
          <w:bCs/>
          <w:color w:val="000000"/>
          <w:spacing w:val="-6"/>
        </w:rPr>
        <w:t xml:space="preserve"> Zamawiający zastrzega sobie prawo zmiany warunków postępowania do momentu otwarcia ofert.</w:t>
      </w:r>
    </w:p>
    <w:p w:rsidR="003A1832" w:rsidRDefault="003A1832" w:rsidP="00FB1361">
      <w:pPr>
        <w:rPr>
          <w:spacing w:val="-6"/>
        </w:rPr>
      </w:pPr>
      <w:r w:rsidRPr="00595677">
        <w:rPr>
          <w:b/>
          <w:spacing w:val="-6"/>
        </w:rPr>
        <w:t>XI</w:t>
      </w:r>
      <w:r w:rsidRPr="00945625">
        <w:rPr>
          <w:b/>
          <w:spacing w:val="-6"/>
        </w:rPr>
        <w:t>.</w:t>
      </w:r>
      <w:r w:rsidRPr="00945625">
        <w:rPr>
          <w:spacing w:val="-6"/>
        </w:rPr>
        <w:t xml:space="preserve"> Oferty złożone po terminie wyznaczonym na składanie ofert zostaną zwrócone bez rozpatrywania.</w:t>
      </w:r>
    </w:p>
    <w:p w:rsidR="003A1832" w:rsidRDefault="003A1832" w:rsidP="00FB1361">
      <w:pPr>
        <w:rPr>
          <w:bCs/>
          <w:color w:val="000000"/>
        </w:rPr>
      </w:pPr>
      <w:r w:rsidRPr="00595677">
        <w:rPr>
          <w:b/>
          <w:bCs/>
          <w:color w:val="000000"/>
        </w:rPr>
        <w:t>X</w:t>
      </w:r>
      <w:r w:rsidRPr="00945625">
        <w:rPr>
          <w:b/>
          <w:bCs/>
          <w:color w:val="000000"/>
        </w:rPr>
        <w:t>II.</w:t>
      </w:r>
      <w:r w:rsidRPr="00945625">
        <w:rPr>
          <w:bCs/>
          <w:color w:val="000000"/>
        </w:rPr>
        <w:t xml:space="preserve"> Od rozstrzygnięcia Zamawiającego nie przysługuje odwołanie.  </w:t>
      </w:r>
    </w:p>
    <w:p w:rsidR="003A1832" w:rsidRPr="00945625" w:rsidRDefault="003A1832" w:rsidP="003A1832">
      <w:pPr>
        <w:suppressAutoHyphens/>
        <w:spacing w:after="160" w:line="254" w:lineRule="auto"/>
        <w:contextualSpacing/>
        <w:jc w:val="both"/>
        <w:rPr>
          <w:rFonts w:eastAsia="Calibri"/>
          <w:lang w:eastAsia="ar-SA"/>
        </w:rPr>
      </w:pPr>
      <w:r w:rsidRPr="00595677">
        <w:rPr>
          <w:rFonts w:eastAsia="Calibri"/>
          <w:b/>
          <w:lang w:eastAsia="en-US"/>
        </w:rPr>
        <w:t>XIII.</w:t>
      </w:r>
      <w:r w:rsidRPr="00945625">
        <w:rPr>
          <w:rFonts w:eastAsia="Calibri"/>
          <w:lang w:eastAsia="en-US"/>
        </w:rPr>
        <w:t xml:space="preserve"> Każdorazowo, w języku polskim, powołując się na numer zapytania ofertowego można kierować pytania do Zamawiającego na adres Zamawiającego, </w:t>
      </w:r>
      <w:r w:rsidRPr="00945625">
        <w:rPr>
          <w:rFonts w:eastAsia="Calibri"/>
          <w:lang w:val="en-US" w:eastAsia="en-US"/>
        </w:rPr>
        <w:t>e-</w:t>
      </w:r>
      <w:proofErr w:type="spellStart"/>
      <w:r w:rsidRPr="00945625">
        <w:rPr>
          <w:rFonts w:eastAsia="Calibri"/>
          <w:lang w:val="en-US" w:eastAsia="en-US"/>
        </w:rPr>
        <w:t>mailem</w:t>
      </w:r>
      <w:proofErr w:type="spellEnd"/>
      <w:r w:rsidRPr="00945625">
        <w:rPr>
          <w:rFonts w:eastAsia="Calibri"/>
          <w:lang w:val="en-US" w:eastAsia="en-US"/>
        </w:rPr>
        <w:t>:</w:t>
      </w:r>
      <w:r>
        <w:rPr>
          <w:rFonts w:eastAsia="Calibri"/>
          <w:color w:val="0000FF"/>
          <w:u w:val="single"/>
          <w:lang w:eastAsia="ar-SA"/>
        </w:rPr>
        <w:t xml:space="preserve"> kaczork@prz.edu.pl</w:t>
      </w:r>
      <w:r w:rsidRPr="00945625">
        <w:rPr>
          <w:rFonts w:eastAsia="Calibri"/>
          <w:lang w:eastAsia="ar-SA"/>
        </w:rPr>
        <w:t xml:space="preserve"> </w:t>
      </w:r>
    </w:p>
    <w:p w:rsidR="003A1832" w:rsidRDefault="003A1832" w:rsidP="00FB1361">
      <w:pPr>
        <w:rPr>
          <w:rFonts w:eastAsia="Calibri"/>
          <w:color w:val="0000FF"/>
          <w:u w:val="single"/>
          <w:lang w:eastAsia="en-US"/>
        </w:rPr>
      </w:pPr>
      <w:r w:rsidRPr="00945625">
        <w:rPr>
          <w:rFonts w:eastAsia="Calibri"/>
          <w:b/>
          <w:lang w:eastAsia="en-US"/>
        </w:rPr>
        <w:t>X</w:t>
      </w:r>
      <w:r w:rsidRPr="00595677">
        <w:rPr>
          <w:rFonts w:eastAsia="Calibri"/>
          <w:b/>
          <w:lang w:eastAsia="en-US"/>
        </w:rPr>
        <w:t>I</w:t>
      </w:r>
      <w:r w:rsidRPr="00945625">
        <w:rPr>
          <w:rFonts w:eastAsia="Calibri"/>
          <w:b/>
          <w:lang w:eastAsia="en-US"/>
        </w:rPr>
        <w:t>V.</w:t>
      </w:r>
      <w:r w:rsidRPr="00945625">
        <w:rPr>
          <w:rFonts w:eastAsia="Calibri"/>
          <w:lang w:eastAsia="en-US"/>
        </w:rPr>
        <w:t xml:space="preserve"> Treść zapytań wraz z wyjaśnieniami Zamawiający udostępniona wyłącznie na stronie internetowej </w:t>
      </w:r>
      <w:hyperlink r:id="rId21" w:history="1">
        <w:r w:rsidRPr="008F52BE">
          <w:rPr>
            <w:rStyle w:val="Hipercze"/>
            <w:rFonts w:eastAsia="Calibri"/>
            <w:lang w:eastAsia="en-US"/>
          </w:rPr>
          <w:t>http://www.ogloszenia.propublico.pl/prz</w:t>
        </w:r>
      </w:hyperlink>
    </w:p>
    <w:p w:rsidR="003A1832" w:rsidRDefault="003A1832" w:rsidP="00FB1361">
      <w:pPr>
        <w:rPr>
          <w:rFonts w:ascii="Arial" w:hAnsi="Arial" w:cs="Arial"/>
          <w:b/>
          <w:sz w:val="28"/>
          <w:szCs w:val="28"/>
        </w:rPr>
      </w:pPr>
      <w:r>
        <w:rPr>
          <w:b/>
        </w:rPr>
        <w:t>XV.</w:t>
      </w:r>
      <w:r w:rsidRPr="00945625">
        <w:rPr>
          <w:b/>
        </w:rPr>
        <w:t xml:space="preserve"> W przypadku pytań dotyczących zapytania ofertowego, które wpłyną od Wykonawcy do Zamawiającego dzień przed terminem otwarcia ofert Zamawiający informuje, że nie mam obowiązku odpowiedzi na pytania</w:t>
      </w:r>
      <w:r w:rsidRPr="00945625">
        <w:t>.</w:t>
      </w:r>
    </w:p>
    <w:p w:rsidR="00A051B6" w:rsidRDefault="00A051B6" w:rsidP="00A051B6">
      <w:pPr>
        <w:jc w:val="right"/>
        <w:rPr>
          <w:rFonts w:ascii="Arial" w:hAnsi="Arial" w:cs="Arial"/>
          <w:b/>
        </w:rPr>
      </w:pPr>
    </w:p>
    <w:p w:rsidR="00A051B6" w:rsidRDefault="00A051B6" w:rsidP="00A051B6">
      <w:pPr>
        <w:jc w:val="right"/>
        <w:rPr>
          <w:rFonts w:ascii="Arial" w:hAnsi="Arial" w:cs="Arial"/>
          <w:b/>
        </w:rPr>
      </w:pPr>
    </w:p>
    <w:p w:rsidR="003E5EC2" w:rsidRPr="00A051B6" w:rsidRDefault="00A051B6" w:rsidP="00A051B6">
      <w:pPr>
        <w:jc w:val="right"/>
        <w:rPr>
          <w:rFonts w:ascii="Arial" w:hAnsi="Arial" w:cs="Arial"/>
          <w:b/>
        </w:rPr>
      </w:pPr>
      <w:r w:rsidRPr="00A051B6">
        <w:rPr>
          <w:rFonts w:ascii="Arial" w:hAnsi="Arial" w:cs="Arial"/>
          <w:b/>
        </w:rPr>
        <w:t xml:space="preserve">Załącznik nr 1 </w:t>
      </w:r>
    </w:p>
    <w:p w:rsidR="00A051B6" w:rsidRDefault="00A051B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D63D0D" w:rsidRPr="00D63D0D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D63D0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63D0D">
        <w:rPr>
          <w:rFonts w:ascii="Arial" w:hAnsi="Arial" w:cs="Arial"/>
        </w:rPr>
        <w:t>POLITECHNIKA RZESZOWSKA</w:t>
      </w:r>
    </w:p>
    <w:p w:rsidR="001B541E" w:rsidRPr="00A40632" w:rsidRDefault="00D63D0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63D0D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D63D0D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D63D0D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D63D0D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D63D0D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D63D0D" w:rsidRPr="00A051B6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D63D0D" w:rsidRPr="00D63D0D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D63D0D" w:rsidP="001B541E">
      <w:pPr>
        <w:ind w:left="142"/>
        <w:jc w:val="center"/>
        <w:rPr>
          <w:rFonts w:ascii="Arial" w:hAnsi="Arial" w:cs="Arial"/>
        </w:rPr>
      </w:pPr>
      <w:r w:rsidRPr="00D63D0D">
        <w:rPr>
          <w:rFonts w:ascii="Arial" w:hAnsi="Arial" w:cs="Arial"/>
          <w:b/>
        </w:rPr>
        <w:t>Dostawa gadżetów reklamowych dla Działu Promocji Politechniki Rzeszowskiej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C840C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C840C8" w:rsidTr="00C840C8">
        <w:tc>
          <w:tcPr>
            <w:tcW w:w="9284" w:type="dxa"/>
            <w:shd w:val="clear" w:color="auto" w:fill="F3F3F3"/>
            <w:vAlign w:val="center"/>
          </w:tcPr>
          <w:p w:rsidR="00C840C8" w:rsidRPr="00CA0351" w:rsidRDefault="00C840C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840C8" w:rsidTr="00C840C8">
        <w:tc>
          <w:tcPr>
            <w:tcW w:w="9284" w:type="dxa"/>
          </w:tcPr>
          <w:p w:rsidR="00C840C8" w:rsidRPr="002661CA" w:rsidRDefault="00C840C8" w:rsidP="0010262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63D0D">
              <w:rPr>
                <w:rFonts w:ascii="Arial" w:hAnsi="Arial" w:cs="Arial"/>
                <w:b/>
                <w:sz w:val="22"/>
                <w:szCs w:val="22"/>
              </w:rPr>
              <w:t>Dostawa gadżetów reklamowych dla Działu Promocji Politechniki Rzeszowskiej</w:t>
            </w:r>
          </w:p>
          <w:p w:rsidR="00C840C8" w:rsidRPr="002661CA" w:rsidRDefault="00C840C8" w:rsidP="001026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840C8" w:rsidRPr="002661CA" w:rsidRDefault="00C840C8" w:rsidP="001026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C840C8" w:rsidRPr="002661CA" w:rsidRDefault="00C840C8" w:rsidP="001026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840C8" w:rsidRPr="002661CA" w:rsidRDefault="00C840C8" w:rsidP="001026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C840C8" w:rsidRPr="002661CA" w:rsidRDefault="00C840C8" w:rsidP="0010262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C840C8" w:rsidRDefault="00C840C8" w:rsidP="0010262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63D0D" w:rsidRPr="00D63D0D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C840C8">
        <w:rPr>
          <w:rFonts w:ascii="Arial" w:hAnsi="Arial" w:cs="Arial"/>
        </w:rPr>
        <w:t xml:space="preserve"> d</w:t>
      </w:r>
      <w:bookmarkStart w:id="0" w:name="_GoBack"/>
      <w:bookmarkEnd w:id="0"/>
      <w:r w:rsidR="00C840C8">
        <w:rPr>
          <w:rFonts w:ascii="Arial" w:hAnsi="Arial" w:cs="Arial"/>
        </w:rPr>
        <w:t>o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D63D0D" w:rsidRPr="00D63D0D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F2E" w:rsidRDefault="00753F2E">
      <w:r>
        <w:separator/>
      </w:r>
    </w:p>
  </w:endnote>
  <w:endnote w:type="continuationSeparator" w:id="0">
    <w:p w:rsidR="00753F2E" w:rsidRDefault="00753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840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40C8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40C8">
      <w:rPr>
        <w:rStyle w:val="Numerstrony"/>
        <w:rFonts w:ascii="Arial" w:hAnsi="Arial"/>
        <w:noProof/>
        <w:sz w:val="18"/>
        <w:szCs w:val="18"/>
      </w:rPr>
      <w:t>13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3F2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F2E" w:rsidRDefault="00753F2E">
      <w:r>
        <w:separator/>
      </w:r>
    </w:p>
  </w:footnote>
  <w:footnote w:type="continuationSeparator" w:id="0">
    <w:p w:rsidR="00753F2E" w:rsidRDefault="00753F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D0D" w:rsidRDefault="00D63D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D0D" w:rsidRDefault="00D63D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D0D" w:rsidRDefault="00D63D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8160B"/>
    <w:multiLevelType w:val="hybridMultilevel"/>
    <w:tmpl w:val="9CD08106"/>
    <w:lvl w:ilvl="0" w:tplc="21E009BC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D9E25E78">
      <w:numFmt w:val="bullet"/>
      <w:lvlText w:val="o"/>
      <w:lvlJc w:val="left"/>
      <w:pPr>
        <w:ind w:left="1558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2" w:tplc="B524AE5C">
      <w:numFmt w:val="bullet"/>
      <w:lvlText w:val="•"/>
      <w:lvlJc w:val="left"/>
      <w:pPr>
        <w:ind w:left="1560" w:hanging="360"/>
      </w:pPr>
      <w:rPr>
        <w:rFonts w:hint="default"/>
      </w:rPr>
    </w:lvl>
    <w:lvl w:ilvl="3" w:tplc="9FB45A66">
      <w:numFmt w:val="bullet"/>
      <w:lvlText w:val="•"/>
      <w:lvlJc w:val="left"/>
      <w:pPr>
        <w:ind w:left="2523" w:hanging="360"/>
      </w:pPr>
      <w:rPr>
        <w:rFonts w:hint="default"/>
      </w:rPr>
    </w:lvl>
    <w:lvl w:ilvl="4" w:tplc="92D0CFA4">
      <w:numFmt w:val="bullet"/>
      <w:lvlText w:val="•"/>
      <w:lvlJc w:val="left"/>
      <w:pPr>
        <w:ind w:left="3486" w:hanging="360"/>
      </w:pPr>
      <w:rPr>
        <w:rFonts w:hint="default"/>
      </w:rPr>
    </w:lvl>
    <w:lvl w:ilvl="5" w:tplc="569E4062">
      <w:numFmt w:val="bullet"/>
      <w:lvlText w:val="•"/>
      <w:lvlJc w:val="left"/>
      <w:pPr>
        <w:ind w:left="4449" w:hanging="360"/>
      </w:pPr>
      <w:rPr>
        <w:rFonts w:hint="default"/>
      </w:rPr>
    </w:lvl>
    <w:lvl w:ilvl="6" w:tplc="60028E4E">
      <w:numFmt w:val="bullet"/>
      <w:lvlText w:val="•"/>
      <w:lvlJc w:val="left"/>
      <w:pPr>
        <w:ind w:left="5413" w:hanging="360"/>
      </w:pPr>
      <w:rPr>
        <w:rFonts w:hint="default"/>
      </w:rPr>
    </w:lvl>
    <w:lvl w:ilvl="7" w:tplc="B868EEAA">
      <w:numFmt w:val="bullet"/>
      <w:lvlText w:val="•"/>
      <w:lvlJc w:val="left"/>
      <w:pPr>
        <w:ind w:left="6376" w:hanging="360"/>
      </w:pPr>
      <w:rPr>
        <w:rFonts w:hint="default"/>
      </w:rPr>
    </w:lvl>
    <w:lvl w:ilvl="8" w:tplc="81308DE4">
      <w:numFmt w:val="bullet"/>
      <w:lvlText w:val="•"/>
      <w:lvlJc w:val="left"/>
      <w:pPr>
        <w:ind w:left="7339" w:hanging="360"/>
      </w:pPr>
      <w:rPr>
        <w:rFonts w:hint="default"/>
      </w:r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21"/>
  </w:num>
  <w:num w:numId="5">
    <w:abstractNumId w:val="8"/>
  </w:num>
  <w:num w:numId="6">
    <w:abstractNumId w:val="12"/>
  </w:num>
  <w:num w:numId="7">
    <w:abstractNumId w:val="20"/>
  </w:num>
  <w:num w:numId="8">
    <w:abstractNumId w:val="1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6"/>
  </w:num>
  <w:num w:numId="12">
    <w:abstractNumId w:val="24"/>
  </w:num>
  <w:num w:numId="13">
    <w:abstractNumId w:val="3"/>
  </w:num>
  <w:num w:numId="14">
    <w:abstractNumId w:val="19"/>
  </w:num>
  <w:num w:numId="15">
    <w:abstractNumId w:val="5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2"/>
  </w:num>
  <w:num w:numId="21">
    <w:abstractNumId w:val="11"/>
  </w:num>
  <w:num w:numId="22">
    <w:abstractNumId w:val="1"/>
  </w:num>
  <w:num w:numId="23">
    <w:abstractNumId w:val="23"/>
  </w:num>
  <w:num w:numId="24">
    <w:abstractNumId w:val="0"/>
  </w:num>
  <w:num w:numId="25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3F2E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A1832"/>
    <w:rsid w:val="003D5087"/>
    <w:rsid w:val="003E5EC2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07F02"/>
    <w:rsid w:val="007166E9"/>
    <w:rsid w:val="00727ABD"/>
    <w:rsid w:val="007427DE"/>
    <w:rsid w:val="00753F2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C131F"/>
    <w:rsid w:val="009E25D7"/>
    <w:rsid w:val="009F201D"/>
    <w:rsid w:val="00A051B6"/>
    <w:rsid w:val="00A14853"/>
    <w:rsid w:val="00A51A2E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24B59"/>
    <w:rsid w:val="00C840C8"/>
    <w:rsid w:val="00C963FE"/>
    <w:rsid w:val="00CA0351"/>
    <w:rsid w:val="00CD2766"/>
    <w:rsid w:val="00D129B6"/>
    <w:rsid w:val="00D13914"/>
    <w:rsid w:val="00D3354F"/>
    <w:rsid w:val="00D63505"/>
    <w:rsid w:val="00D63D0D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CD5E56-752B-48BB-A20F-95A19EF0F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1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707F02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707F02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://www.ogloszenia.propublico.pl/prz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www.ogloszenia.propublico.pl/prz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13</Pages>
  <Words>1802</Words>
  <Characters>13577</Characters>
  <Application>Microsoft Office Word</Application>
  <DocSecurity>0</DocSecurity>
  <Lines>113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15349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7</cp:revision>
  <cp:lastPrinted>1899-12-31T23:00:00Z</cp:lastPrinted>
  <dcterms:created xsi:type="dcterms:W3CDTF">2019-03-04T11:20:00Z</dcterms:created>
  <dcterms:modified xsi:type="dcterms:W3CDTF">2019-03-04T11:31:00Z</dcterms:modified>
</cp:coreProperties>
</file>