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C3BF2" w:rsidRDefault="006676AE" w:rsidP="00EC3BF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3BF2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F70E9" w:rsidRPr="004F70E9">
        <w:rPr>
          <w:rFonts w:ascii="Times New Roman" w:hAnsi="Times New Roman"/>
          <w:b/>
        </w:rPr>
        <w:t>NA/P/65/2019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70E9" w:rsidRPr="004F70E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70E9" w:rsidRPr="004F70E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F70E9" w:rsidRPr="004F70E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70E9" w:rsidRPr="004F70E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F70E9" w:rsidRPr="004F70E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F70E9" w:rsidRPr="004F70E9">
        <w:rPr>
          <w:rFonts w:ascii="Times New Roman" w:hAnsi="Times New Roman"/>
        </w:rPr>
        <w:t>(</w:t>
      </w:r>
      <w:proofErr w:type="spellStart"/>
      <w:r w:rsidR="004F70E9" w:rsidRPr="004F70E9">
        <w:rPr>
          <w:rFonts w:ascii="Times New Roman" w:hAnsi="Times New Roman"/>
        </w:rPr>
        <w:t>t.j</w:t>
      </w:r>
      <w:proofErr w:type="spellEnd"/>
      <w:r w:rsidR="004F70E9" w:rsidRPr="004F70E9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F70E9" w:rsidRPr="004F70E9">
        <w:rPr>
          <w:rFonts w:ascii="Times New Roman" w:hAnsi="Times New Roman"/>
          <w:b/>
        </w:rPr>
        <w:t xml:space="preserve">Dostawa sprzętu komputerowego dla jednostek </w:t>
      </w:r>
      <w:proofErr w:type="spellStart"/>
      <w:r w:rsidR="004F70E9" w:rsidRPr="004F70E9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F70E9" w:rsidRPr="004F70E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F70E9" w:rsidRPr="00997D0F" w:rsidRDefault="004F70E9" w:rsidP="004F70E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F70E9" w:rsidRPr="00023477" w:rsidRDefault="004F70E9" w:rsidP="004F70E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F70E9" w:rsidRPr="00997D0F" w:rsidRDefault="004F70E9" w:rsidP="004F70E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F70E9" w:rsidRPr="000247FF" w:rsidRDefault="004F70E9" w:rsidP="004F70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F70E9" w:rsidRPr="000247FF" w:rsidRDefault="004F70E9" w:rsidP="004F70E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EC3BF2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C3B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995" w:rsidRDefault="00D75995" w:rsidP="0038231F">
      <w:pPr>
        <w:spacing w:after="0" w:line="240" w:lineRule="auto"/>
      </w:pPr>
      <w:r>
        <w:separator/>
      </w:r>
    </w:p>
  </w:endnote>
  <w:endnote w:type="continuationSeparator" w:id="0">
    <w:p w:rsidR="00D75995" w:rsidRDefault="00D759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0E9" w:rsidRDefault="004F70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3B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3B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0E9" w:rsidRDefault="004F70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995" w:rsidRDefault="00D75995" w:rsidP="0038231F">
      <w:pPr>
        <w:spacing w:after="0" w:line="240" w:lineRule="auto"/>
      </w:pPr>
      <w:r>
        <w:separator/>
      </w:r>
    </w:p>
  </w:footnote>
  <w:footnote w:type="continuationSeparator" w:id="0">
    <w:p w:rsidR="00D75995" w:rsidRDefault="00D759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0E9" w:rsidRDefault="004F70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0E9" w:rsidRDefault="004F70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0E9" w:rsidRDefault="004F70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99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0E9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75995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3BF2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A78417-C851-42C7-B359-414206F7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DC059-4C3A-4EE1-9481-52BD1531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2019-02-28T13:01:00Z</dcterms:created>
  <dcterms:modified xsi:type="dcterms:W3CDTF">2019-02-28T13:02:00Z</dcterms:modified>
</cp:coreProperties>
</file>