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D26" w:rsidRDefault="004C1B5F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0" o:spid="_x0000_i1025" type="#_x0000_t75" alt="znaczki POIR.png" style="width:538.5pt;height:57pt;visibility:visible;mso-wrap-style:square">
            <v:imagedata r:id="rId7" o:title="znaczki POIR"/>
          </v:shape>
        </w:pict>
      </w:r>
    </w:p>
    <w:p w:rsidR="00367D26" w:rsidRPr="009C1824" w:rsidRDefault="009C1824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Cs/>
          <w:color w:val="000000"/>
          <w:sz w:val="16"/>
          <w:szCs w:val="16"/>
        </w:rPr>
      </w:pPr>
      <w:r w:rsidRPr="009C1824">
        <w:rPr>
          <w:rFonts w:ascii="Verdana" w:hAnsi="Verdana"/>
          <w:bCs/>
          <w:color w:val="000000"/>
          <w:sz w:val="16"/>
          <w:szCs w:val="16"/>
        </w:rPr>
        <w:t>Zamówienie finansowane z:</w:t>
      </w:r>
      <w:r>
        <w:rPr>
          <w:rFonts w:ascii="Verdana" w:hAnsi="Verdana"/>
          <w:bCs/>
          <w:color w:val="000000"/>
          <w:sz w:val="16"/>
          <w:szCs w:val="16"/>
        </w:rPr>
        <w:t xml:space="preserve"> POIR.04.01.04-00-0044/17-00 pt.” Opracowanie innowacyjnego urządzenia do wielowariantowego i wielkoseryjnego odlewania łopatek turbin gazowych o mikrostrukturze monokrystalicznej dla przemysłu lotniczego”- zad. 3,4 i 5 SIWZ. </w:t>
      </w: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D51589" w:rsidRPr="00D51589">
        <w:rPr>
          <w:b/>
        </w:rPr>
        <w:t>NA/O/77/2019</w:t>
      </w:r>
      <w:r>
        <w:rPr>
          <w:b/>
          <w:lang w:val="pl-PL"/>
        </w:rPr>
        <w:t xml:space="preserve"> </w:t>
      </w:r>
      <w:r w:rsidR="00D51589" w:rsidRPr="00D51589">
        <w:rPr>
          <w:lang w:val="pl-PL"/>
        </w:rPr>
        <w:t>Rzeszów</w:t>
      </w:r>
      <w:r w:rsidR="00211900" w:rsidRPr="003209A8">
        <w:t xml:space="preserve">, </w:t>
      </w:r>
      <w:r w:rsidR="00D51589" w:rsidRPr="00D51589">
        <w:t>2019-03-06</w:t>
      </w:r>
    </w:p>
    <w:p w:rsidR="007926B3" w:rsidRPr="0051087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24"/>
          <w:szCs w:val="24"/>
        </w:rPr>
      </w:pPr>
    </w:p>
    <w:p w:rsidR="007926B3" w:rsidRPr="0051087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510873">
        <w:t>Podstawa pr</w:t>
      </w:r>
      <w:r w:rsidR="00F11D06" w:rsidRPr="00510873">
        <w:t xml:space="preserve">awna ogłoszenia: art. 4 pkt. 8 </w:t>
      </w:r>
      <w:r w:rsidR="007427DE" w:rsidRPr="00510873">
        <w:rPr>
          <w:bCs/>
        </w:rPr>
        <w:t xml:space="preserve">ustawy </w:t>
      </w:r>
      <w:r w:rsidR="00E67674" w:rsidRPr="00510873">
        <w:rPr>
          <w:bCs/>
        </w:rPr>
        <w:t>/ art. 4d ust. 1</w:t>
      </w:r>
      <w:r w:rsidR="009C1824">
        <w:rPr>
          <w:bCs/>
        </w:rPr>
        <w:t xml:space="preserve"> (zad. 4 SIWZ)</w:t>
      </w:r>
      <w:r w:rsidR="00E67674" w:rsidRPr="00510873">
        <w:rPr>
          <w:bCs/>
        </w:rPr>
        <w:t xml:space="preserve"> </w:t>
      </w:r>
      <w:r w:rsidR="007427DE" w:rsidRPr="00510873">
        <w:rPr>
          <w:bCs/>
        </w:rPr>
        <w:t xml:space="preserve">z dnia </w:t>
      </w:r>
      <w:r w:rsidR="007427DE" w:rsidRPr="00510873">
        <w:t xml:space="preserve">29 stycznia 2004 roku Prawo zamówień publicznych </w:t>
      </w:r>
      <w:r w:rsidR="00D51589" w:rsidRPr="00510873">
        <w:t>(</w:t>
      </w:r>
      <w:proofErr w:type="spellStart"/>
      <w:r w:rsidR="00D51589" w:rsidRPr="00510873">
        <w:t>t.j</w:t>
      </w:r>
      <w:proofErr w:type="spellEnd"/>
      <w:r w:rsidR="00D51589" w:rsidRPr="00510873">
        <w:t>. Dz. U. z  2018 r. poz. 1986)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D51589" w:rsidP="00583EF9">
      <w:pPr>
        <w:spacing w:line="360" w:lineRule="auto"/>
        <w:rPr>
          <w:b/>
        </w:rPr>
      </w:pPr>
      <w:proofErr w:type="spellStart"/>
      <w:r w:rsidRPr="00D51589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D51589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D51589">
        <w:rPr>
          <w:rFonts w:ascii="Arial" w:hAnsi="Arial" w:cs="Arial"/>
          <w:sz w:val="22"/>
          <w:szCs w:val="22"/>
          <w:lang w:val="de-DE"/>
        </w:rPr>
        <w:t xml:space="preserve"> </w:t>
      </w:r>
      <w:r w:rsidR="00FA193E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D51589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D51589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D51589" w:rsidTr="004F099D">
        <w:tc>
          <w:tcPr>
            <w:tcW w:w="1510" w:type="dxa"/>
            <w:vAlign w:val="center"/>
          </w:tcPr>
          <w:p w:rsidR="00D51589" w:rsidRDefault="00D51589" w:rsidP="004F09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58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D51589" w:rsidRDefault="00D51589" w:rsidP="004F099D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D51589">
              <w:t>Dostawa 8 dysków SSD 256 GB</w:t>
            </w:r>
          </w:p>
          <w:p w:rsidR="00D51589" w:rsidRDefault="00D51589" w:rsidP="004F099D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D51589">
              <w:t xml:space="preserve">30233180-6 - Urządzenia z pamięcią </w:t>
            </w:r>
            <w:proofErr w:type="spellStart"/>
            <w:r w:rsidRPr="00D51589">
              <w:t>flash</w:t>
            </w:r>
            <w:proofErr w:type="spellEnd"/>
            <w:r>
              <w:t xml:space="preserve"> </w:t>
            </w:r>
          </w:p>
          <w:p w:rsidR="00D51589" w:rsidRDefault="00D51589" w:rsidP="004F099D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Przedmiotem zamówienia jest dostawa 8 dysków komputerowych typu SSD o pojemności min. 256 GB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 xml:space="preserve">Wymagana specyfikacja: 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Minimalna pojemność:256 GB</w:t>
            </w:r>
          </w:p>
          <w:p w:rsidR="00D51589" w:rsidRPr="00D51589" w:rsidRDefault="00D51589" w:rsidP="004F099D">
            <w:pPr>
              <w:spacing w:after="120"/>
              <w:jc w:val="both"/>
            </w:pPr>
            <w:proofErr w:type="spellStart"/>
            <w:r w:rsidRPr="00D51589">
              <w:t>Interfejs:SATA</w:t>
            </w:r>
            <w:proofErr w:type="spellEnd"/>
            <w:r w:rsidRPr="00D51589">
              <w:t xml:space="preserve"> III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Format:2.5"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lastRenderedPageBreak/>
              <w:t>Minimalna prędkość odczytu:550 MB/s</w:t>
            </w:r>
          </w:p>
          <w:p w:rsidR="00D51589" w:rsidRDefault="00D51589" w:rsidP="004F099D">
            <w:pPr>
              <w:spacing w:after="120"/>
              <w:jc w:val="both"/>
            </w:pPr>
            <w:r w:rsidRPr="00D51589">
              <w:t>Minimalna prędkość zapisu:520 MB/s</w:t>
            </w:r>
          </w:p>
          <w:p w:rsidR="00D51589" w:rsidRDefault="00D51589" w:rsidP="004F09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58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D51589" w:rsidTr="004F099D">
        <w:tc>
          <w:tcPr>
            <w:tcW w:w="1510" w:type="dxa"/>
            <w:vAlign w:val="center"/>
          </w:tcPr>
          <w:p w:rsidR="00D51589" w:rsidRDefault="00D51589" w:rsidP="004F09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58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D51589" w:rsidRDefault="00D51589" w:rsidP="004F099D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D51589">
              <w:t>Dostawa kolumny kapilarnej</w:t>
            </w:r>
          </w:p>
          <w:p w:rsidR="00D51589" w:rsidRDefault="00D51589" w:rsidP="004F099D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D51589">
              <w:t>38000000-5 - Sprzęt laboratoryjny, optyczny i precyzyjny (z wyjątkiem szklanego)</w:t>
            </w:r>
            <w:r>
              <w:t xml:space="preserve"> </w:t>
            </w:r>
          </w:p>
          <w:p w:rsidR="00D51589" w:rsidRDefault="00D51589" w:rsidP="004F099D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D51589" w:rsidRDefault="00D51589" w:rsidP="004F099D">
            <w:pPr>
              <w:spacing w:after="120"/>
              <w:jc w:val="both"/>
            </w:pPr>
            <w:r w:rsidRPr="00D51589">
              <w:t xml:space="preserve">Przedmiotem zamówienia jest  kolumna kapilarna DB-5 MS </w:t>
            </w:r>
            <w:proofErr w:type="spellStart"/>
            <w:r w:rsidRPr="00D51589">
              <w:t>fused</w:t>
            </w:r>
            <w:proofErr w:type="spellEnd"/>
            <w:r w:rsidRPr="00D51589">
              <w:t xml:space="preserve"> </w:t>
            </w:r>
            <w:proofErr w:type="spellStart"/>
            <w:r w:rsidRPr="00D51589">
              <w:t>silica</w:t>
            </w:r>
            <w:proofErr w:type="spellEnd"/>
            <w:r w:rsidRPr="00D51589">
              <w:t xml:space="preserve"> (60 m, 0.32mm </w:t>
            </w:r>
            <w:proofErr w:type="spellStart"/>
            <w:r w:rsidRPr="00D51589">
              <w:t>i.d</w:t>
            </w:r>
            <w:proofErr w:type="spellEnd"/>
            <w:r w:rsidRPr="00D51589">
              <w:t xml:space="preserve">., 0.25µm film </w:t>
            </w:r>
            <w:proofErr w:type="spellStart"/>
            <w:r w:rsidRPr="00D51589">
              <w:t>thickness</w:t>
            </w:r>
            <w:proofErr w:type="spellEnd"/>
            <w:r w:rsidRPr="00D51589">
              <w:t>) - 1 szt.</w:t>
            </w:r>
          </w:p>
          <w:p w:rsidR="00D51589" w:rsidRDefault="00D51589" w:rsidP="004F099D">
            <w:pPr>
              <w:spacing w:after="120"/>
              <w:jc w:val="both"/>
              <w:rPr>
                <w:b/>
              </w:rPr>
            </w:pPr>
            <w:r w:rsidRPr="00D51589">
              <w:rPr>
                <w:b/>
              </w:rPr>
              <w:t>Zamawiający dopuszcza składania ofert równoważnych</w:t>
            </w:r>
          </w:p>
          <w:p w:rsidR="00D51589" w:rsidRDefault="00D51589" w:rsidP="004F09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58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D51589" w:rsidTr="004F099D">
        <w:tc>
          <w:tcPr>
            <w:tcW w:w="1510" w:type="dxa"/>
            <w:vAlign w:val="center"/>
          </w:tcPr>
          <w:p w:rsidR="00D51589" w:rsidRDefault="00D51589" w:rsidP="004F09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58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D51589" w:rsidRDefault="00D51589" w:rsidP="004F099D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D51589">
              <w:t xml:space="preserve"> Dostawa </w:t>
            </w:r>
            <w:r w:rsidR="00CE43E6" w:rsidRPr="00D51589">
              <w:t>materiałów</w:t>
            </w:r>
            <w:r w:rsidRPr="00D51589">
              <w:t xml:space="preserve"> i szkła laboratoryjnego do </w:t>
            </w:r>
            <w:proofErr w:type="spellStart"/>
            <w:r w:rsidRPr="00D51589">
              <w:t>elektropolerowania</w:t>
            </w:r>
            <w:proofErr w:type="spellEnd"/>
            <w:r w:rsidRPr="00D51589">
              <w:t>,</w:t>
            </w:r>
          </w:p>
          <w:p w:rsidR="00D51589" w:rsidRDefault="00D51589" w:rsidP="004F099D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D51589">
              <w:t>33793000-5 - Laboratoryjne wyroby szklane</w:t>
            </w:r>
            <w:r>
              <w:t xml:space="preserve"> </w:t>
            </w:r>
          </w:p>
          <w:p w:rsidR="00D51589" w:rsidRDefault="00D51589" w:rsidP="004F099D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D51589" w:rsidRPr="00D51589" w:rsidRDefault="00CE43E6" w:rsidP="004F099D">
            <w:pPr>
              <w:spacing w:after="120"/>
              <w:jc w:val="both"/>
            </w:pPr>
            <w:r>
              <w:t>P</w:t>
            </w:r>
            <w:r w:rsidR="00D51589" w:rsidRPr="00D51589">
              <w:t xml:space="preserve">rzedmiotem zamówienia są materiały i szkło laboratoryjne do prowadzenia procesu </w:t>
            </w:r>
            <w:proofErr w:type="spellStart"/>
            <w:r w:rsidR="00D51589" w:rsidRPr="00D51589">
              <w:t>elektropolerowania</w:t>
            </w:r>
            <w:proofErr w:type="spellEnd"/>
            <w:r w:rsidR="00D51589" w:rsidRPr="00D51589">
              <w:t>: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Pipeta wielomiarowa klasa B, 25 ml - 20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Cylinder miarowy polipropylen wysoki 100 ml z podziałką lub odpowiednik - 4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Cylinder miarowy polipropylen wysoki 250 ml z podziałką lub odpowiednik - 4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Cylinder miarowy wysoki szklany, klasa B, skala biała, 250 ml - 6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Tryskawka LDPE z oznaczeniem "Aceton" 250 ml - 5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Tryskawka LDPE z oznaczeniem "Etanol" 250 ml - 5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Tryskawka LDPE z oznaczeniem "</w:t>
            </w:r>
            <w:proofErr w:type="spellStart"/>
            <w:r w:rsidRPr="00D51589">
              <w:t>Izopropanol</w:t>
            </w:r>
            <w:proofErr w:type="spellEnd"/>
            <w:r w:rsidRPr="00D51589">
              <w:t>" 250 ml - 5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Tryskawka LDPE z oznaczeniem "Metanol" 250 ml - 5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Tryskawka LDPE z oznaczeniem "Woda destylowana" - 5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 xml:space="preserve">Szalka </w:t>
            </w:r>
            <w:proofErr w:type="spellStart"/>
            <w:r w:rsidRPr="00D51589">
              <w:t>Petriego</w:t>
            </w:r>
            <w:proofErr w:type="spellEnd"/>
            <w:r w:rsidRPr="00D51589">
              <w:t xml:space="preserve"> szklana, 50/12 - 20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 xml:space="preserve">Szalka </w:t>
            </w:r>
            <w:proofErr w:type="spellStart"/>
            <w:r w:rsidRPr="00D51589">
              <w:t>Petriego</w:t>
            </w:r>
            <w:proofErr w:type="spellEnd"/>
            <w:r w:rsidRPr="00D51589">
              <w:t xml:space="preserve"> szklana, 60/15 - 20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 xml:space="preserve">Szalka </w:t>
            </w:r>
            <w:proofErr w:type="spellStart"/>
            <w:r w:rsidRPr="00D51589">
              <w:t>Petriego</w:t>
            </w:r>
            <w:proofErr w:type="spellEnd"/>
            <w:r w:rsidRPr="00D51589">
              <w:t xml:space="preserve"> szklana, 40/12 - 20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Szkiełka zegarkowe, 50x1.6 - 20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Szkiełka zegarkowe, 70x1.6 - 20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Szufelka polipropylen pojemność 100 ml lub odpowiednik - 10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Kuweta laboratoryjna PP 180x230x42 0,5 l lub odpowiednik - 6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 xml:space="preserve">Lejek szklany z </w:t>
            </w:r>
            <w:proofErr w:type="spellStart"/>
            <w:r w:rsidRPr="00D51589">
              <w:t>krótką,wąską</w:t>
            </w:r>
            <w:proofErr w:type="spellEnd"/>
            <w:r w:rsidRPr="00D51589">
              <w:t xml:space="preserve"> nóżką, 100/15/35 - 5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Lejek polipropylen z długą nóżką 100/11/82 lub odpowiednik - 5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lastRenderedPageBreak/>
              <w:t xml:space="preserve">Folia uszczelniająca PARAFILM 100 mm 75 </w:t>
            </w:r>
            <w:proofErr w:type="spellStart"/>
            <w:r w:rsidRPr="00D51589">
              <w:t>mb</w:t>
            </w:r>
            <w:proofErr w:type="spellEnd"/>
            <w:r w:rsidRPr="00D51589">
              <w:t xml:space="preserve"> - 1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Butelka PP okrągła, z szeroką szyją i niebieską podziałką 500 ml - 20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Butelka szklana z niebieską nakrętką, 250 ml -20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Butelka szklana z niebieską nakrętką, 500 ml - 20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Słój HDPE 56x71x36 120 ml z zakrętką lub podobny - 20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Słój HDPE 69x94x50 250 ml z zakrętką lub podobny - 20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Słój HDPE 86x107x70 500 ml z zakrętką lub podobny - 20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Słój HDPE 111x128x85 1000 ml z zakrętką lub podobny - 10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 xml:space="preserve">Pipeta Pasteura LDPE 3,5 3,2x152 - 2 opakowania po 500 </w:t>
            </w:r>
            <w:proofErr w:type="spellStart"/>
            <w:r w:rsidRPr="00D51589">
              <w:t>szt</w:t>
            </w:r>
            <w:proofErr w:type="spellEnd"/>
            <w:r w:rsidRPr="00D51589">
              <w:t xml:space="preserve"> lub 1x1000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Zlewka szklana niska z wylewem 25 ml - 20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Zlewka szklana niska z wylewem 50 ml - 20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Zlewka szklana niska z wylewem 100 ml - 20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Zlewka szklana niska z wylewem 250 ml - 20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Zlewka szklana niska z wylewem 600 ml - 20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Butelka szklana ciemne szkło z nakrętką - pojemność 1000 ml - 20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Zlewka szklana niska z wylewem 1000 ml - 10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Zlewka szklana niska z wylewem 2000 ml - 5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Kanister HDPE z uchwytem - 20 l lub podobny - 4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Szczypce do tygli stal nierdzewna - 600x8 - 2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Pinceta samonapinająca stal nierdzewna - 105 mm długość - 3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Pinceta precyzyjna, ostre końcówki, bez rowków (stal nierdzewna) - 3 szt.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 xml:space="preserve">Pinceta zagięte końcówki, stal nierdzewna - 130 mm </w:t>
            </w:r>
            <w:proofErr w:type="spellStart"/>
            <w:r w:rsidRPr="00D51589">
              <w:t>dlugość</w:t>
            </w:r>
            <w:proofErr w:type="spellEnd"/>
            <w:r w:rsidRPr="00D51589">
              <w:t xml:space="preserve"> - 3 szt.</w:t>
            </w:r>
          </w:p>
          <w:p w:rsidR="00D51589" w:rsidRDefault="00D51589" w:rsidP="004F099D">
            <w:pPr>
              <w:spacing w:after="120"/>
              <w:jc w:val="both"/>
            </w:pPr>
            <w:r w:rsidRPr="00D51589">
              <w:t>Sączek do analiz ilościowych, MN 640 we, średnica 150 mm - 1 opakowanie - 100 szt.</w:t>
            </w:r>
          </w:p>
          <w:p w:rsidR="00D51589" w:rsidRDefault="00CE43E6" w:rsidP="004F099D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 xml:space="preserve">Zamawiający </w:t>
            </w:r>
            <w:r w:rsidR="00D51589" w:rsidRPr="00D51589">
              <w:rPr>
                <w:b/>
              </w:rPr>
              <w:t>dopuszcza składania ofert równoważnych</w:t>
            </w:r>
          </w:p>
          <w:p w:rsidR="00D51589" w:rsidRDefault="00D51589" w:rsidP="004F09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58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D51589" w:rsidTr="004F099D">
        <w:tc>
          <w:tcPr>
            <w:tcW w:w="1510" w:type="dxa"/>
            <w:vAlign w:val="center"/>
          </w:tcPr>
          <w:p w:rsidR="00D51589" w:rsidRDefault="00D51589" w:rsidP="004F09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58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7700" w:type="dxa"/>
          </w:tcPr>
          <w:p w:rsidR="00D51589" w:rsidRDefault="00D51589" w:rsidP="004F099D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D51589">
              <w:t>Dostawa termopar</w:t>
            </w:r>
          </w:p>
          <w:p w:rsidR="00D51589" w:rsidRDefault="00D51589" w:rsidP="004F099D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D51589">
              <w:t>38417000-1 - Termopary</w:t>
            </w:r>
            <w:r>
              <w:t xml:space="preserve"> </w:t>
            </w:r>
          </w:p>
          <w:p w:rsidR="00D51589" w:rsidRDefault="00D51589" w:rsidP="004F099D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D51589" w:rsidRPr="00D51589" w:rsidRDefault="00CE43E6" w:rsidP="004F099D">
            <w:pPr>
              <w:spacing w:after="120"/>
              <w:jc w:val="both"/>
            </w:pPr>
            <w:r>
              <w:t>P</w:t>
            </w:r>
            <w:r w:rsidRPr="00D51589">
              <w:t>rzedmiot</w:t>
            </w:r>
            <w:r w:rsidR="00D51589" w:rsidRPr="00D51589">
              <w:t xml:space="preserve"> zamówienia: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 xml:space="preserve">Termopara typ S - 2 </w:t>
            </w:r>
            <w:proofErr w:type="spellStart"/>
            <w:r w:rsidRPr="00D51589">
              <w:t>szt</w:t>
            </w:r>
            <w:proofErr w:type="spellEnd"/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- średnica zewnętrzna: 1,5 mm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- długość: 2000 mm</w:t>
            </w:r>
          </w:p>
          <w:p w:rsidR="00D51589" w:rsidRDefault="00D51589" w:rsidP="004F099D">
            <w:pPr>
              <w:spacing w:after="120"/>
              <w:jc w:val="both"/>
            </w:pPr>
            <w:r w:rsidRPr="00D51589">
              <w:t>- klasa dokładności: 1</w:t>
            </w:r>
          </w:p>
          <w:p w:rsidR="00874FFE" w:rsidRPr="00D51589" w:rsidRDefault="00874FFE" w:rsidP="004F099D">
            <w:pPr>
              <w:spacing w:after="120"/>
              <w:jc w:val="both"/>
            </w:pPr>
            <w:bookmarkStart w:id="0" w:name="_GoBack"/>
            <w:bookmarkEnd w:id="0"/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lastRenderedPageBreak/>
              <w:t xml:space="preserve">- temperatura pracy: 1450 </w:t>
            </w:r>
            <w:proofErr w:type="spellStart"/>
            <w:r w:rsidRPr="00D51589">
              <w:t>st.C</w:t>
            </w:r>
            <w:proofErr w:type="spellEnd"/>
            <w:r w:rsidRPr="00D51589">
              <w:t>.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- środowisko pracy: próżnia, argon, powietrze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- wtyczka: mini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- przewód kompensacyjny: 1000 mm</w:t>
            </w:r>
          </w:p>
          <w:p w:rsidR="00D51589" w:rsidRDefault="00D51589" w:rsidP="004F099D">
            <w:pPr>
              <w:spacing w:after="120"/>
              <w:jc w:val="both"/>
            </w:pPr>
            <w:r w:rsidRPr="00D51589">
              <w:t>- materiał płaszcza: Pt10%Rh</w:t>
            </w:r>
          </w:p>
          <w:p w:rsidR="00D51589" w:rsidRDefault="00D51589" w:rsidP="004F09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58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D51589" w:rsidTr="004F099D">
        <w:tc>
          <w:tcPr>
            <w:tcW w:w="1510" w:type="dxa"/>
            <w:vAlign w:val="center"/>
          </w:tcPr>
          <w:p w:rsidR="00D51589" w:rsidRDefault="00D51589" w:rsidP="004F09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58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7700" w:type="dxa"/>
          </w:tcPr>
          <w:p w:rsidR="00D51589" w:rsidRDefault="00D51589" w:rsidP="004F099D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D51589">
              <w:t xml:space="preserve"> Dostawa odczynników chemicznych do trawienia i mycia</w:t>
            </w:r>
          </w:p>
          <w:p w:rsidR="00D51589" w:rsidRDefault="00D51589" w:rsidP="004F099D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D51589">
              <w:t>33696300-8 - Odczynniki chemiczne</w:t>
            </w:r>
            <w:r>
              <w:t xml:space="preserve"> </w:t>
            </w:r>
          </w:p>
          <w:p w:rsidR="00D51589" w:rsidRDefault="00D51589" w:rsidP="004F099D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Przedmiotem zamówienia są odczynniki chemiczne: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 xml:space="preserve">Kwas nadchlorowy 70% </w:t>
            </w:r>
            <w:proofErr w:type="spellStart"/>
            <w:r w:rsidRPr="00D51589">
              <w:t>czda</w:t>
            </w:r>
            <w:proofErr w:type="spellEnd"/>
            <w:r w:rsidRPr="00D51589">
              <w:t xml:space="preserve"> - 12 dm3 (butle 1 dm3)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 xml:space="preserve">Alkohol metylowy </w:t>
            </w:r>
            <w:proofErr w:type="spellStart"/>
            <w:r w:rsidRPr="00D51589">
              <w:t>czda</w:t>
            </w:r>
            <w:proofErr w:type="spellEnd"/>
            <w:r w:rsidRPr="00D51589">
              <w:t xml:space="preserve"> - 20 dm3 (butle 5 dm3)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 xml:space="preserve">Alkohol etylowy </w:t>
            </w:r>
            <w:proofErr w:type="spellStart"/>
            <w:r w:rsidRPr="00D51589">
              <w:t>czda</w:t>
            </w:r>
            <w:proofErr w:type="spellEnd"/>
            <w:r w:rsidRPr="00D51589">
              <w:t xml:space="preserve"> - 10 dm3 (butle 1 dm3)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 xml:space="preserve">2-propanol </w:t>
            </w:r>
            <w:proofErr w:type="spellStart"/>
            <w:r w:rsidRPr="00D51589">
              <w:t>izopropanol</w:t>
            </w:r>
            <w:proofErr w:type="spellEnd"/>
            <w:r w:rsidRPr="00D51589">
              <w:t xml:space="preserve"> </w:t>
            </w:r>
            <w:proofErr w:type="spellStart"/>
            <w:r w:rsidRPr="00D51589">
              <w:t>czda</w:t>
            </w:r>
            <w:proofErr w:type="spellEnd"/>
            <w:r w:rsidRPr="00D51589">
              <w:t xml:space="preserve"> 30 - dm3 (butle 5 dm3)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 xml:space="preserve">Aceton </w:t>
            </w:r>
            <w:proofErr w:type="spellStart"/>
            <w:r w:rsidRPr="00D51589">
              <w:t>czda</w:t>
            </w:r>
            <w:proofErr w:type="spellEnd"/>
            <w:r w:rsidRPr="00D51589">
              <w:t xml:space="preserve"> 30 - dm3 (butle 5 dm3)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 xml:space="preserve">Kwas octowy 99,5% </w:t>
            </w:r>
            <w:proofErr w:type="spellStart"/>
            <w:r w:rsidRPr="00D51589">
              <w:t>czda</w:t>
            </w:r>
            <w:proofErr w:type="spellEnd"/>
            <w:r w:rsidRPr="00D51589">
              <w:t xml:space="preserve"> - 2 dm3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 xml:space="preserve">Kwas azotowy 65% </w:t>
            </w:r>
            <w:proofErr w:type="spellStart"/>
            <w:r w:rsidRPr="00D51589">
              <w:t>czda</w:t>
            </w:r>
            <w:proofErr w:type="spellEnd"/>
            <w:r w:rsidRPr="00D51589">
              <w:t xml:space="preserve"> - 5 dm3 (butle 1 dm3)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 xml:space="preserve">Kwas solny 38% </w:t>
            </w:r>
            <w:proofErr w:type="spellStart"/>
            <w:r w:rsidRPr="00D51589">
              <w:t>czda</w:t>
            </w:r>
            <w:proofErr w:type="spellEnd"/>
            <w:r w:rsidRPr="00D51589">
              <w:t xml:space="preserve"> - 5 dm3 (butle 1 dm3)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 xml:space="preserve">Kwas ortofosforowy 85% </w:t>
            </w:r>
            <w:proofErr w:type="spellStart"/>
            <w:r w:rsidRPr="00D51589">
              <w:t>czda</w:t>
            </w:r>
            <w:proofErr w:type="spellEnd"/>
            <w:r w:rsidRPr="00D51589">
              <w:t xml:space="preserve"> - 5 dm3 (butle 1 dm3)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 xml:space="preserve">Kwas siarkowy 95% </w:t>
            </w:r>
            <w:proofErr w:type="spellStart"/>
            <w:r w:rsidRPr="00D51589">
              <w:t>czda</w:t>
            </w:r>
            <w:proofErr w:type="spellEnd"/>
            <w:r w:rsidRPr="00D51589">
              <w:t xml:space="preserve"> - 5 dm3 (butle 1 dm3)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>Żelaza (III) chlorek 6•hydrat cz.d.a. - 1 kg</w:t>
            </w:r>
          </w:p>
          <w:p w:rsidR="00D51589" w:rsidRDefault="00D51589" w:rsidP="004F099D">
            <w:pPr>
              <w:spacing w:after="120"/>
              <w:jc w:val="both"/>
            </w:pPr>
            <w:r w:rsidRPr="00D51589">
              <w:t xml:space="preserve">Sodu chlorek </w:t>
            </w:r>
            <w:proofErr w:type="spellStart"/>
            <w:r w:rsidRPr="00D51589">
              <w:t>czda</w:t>
            </w:r>
            <w:proofErr w:type="spellEnd"/>
            <w:r w:rsidRPr="00D51589">
              <w:t xml:space="preserve"> - 3 kg</w:t>
            </w:r>
          </w:p>
          <w:p w:rsidR="00D51589" w:rsidRDefault="00D51589" w:rsidP="004F09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58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D51589" w:rsidTr="004F099D">
        <w:tc>
          <w:tcPr>
            <w:tcW w:w="1510" w:type="dxa"/>
            <w:vAlign w:val="center"/>
          </w:tcPr>
          <w:p w:rsidR="00D51589" w:rsidRDefault="00D51589" w:rsidP="004F09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589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700" w:type="dxa"/>
          </w:tcPr>
          <w:p w:rsidR="00D51589" w:rsidRDefault="00D51589" w:rsidP="004F099D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D51589">
              <w:t>Dostawa adaptera zaciskowego</w:t>
            </w:r>
          </w:p>
          <w:p w:rsidR="00D51589" w:rsidRDefault="00D51589" w:rsidP="004F099D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D51589">
              <w:t>44514000-6 - Uchwyty do narzędzi i części narzędzi</w:t>
            </w:r>
            <w:r>
              <w:t xml:space="preserve"> </w:t>
            </w:r>
          </w:p>
          <w:p w:rsidR="00D51589" w:rsidRDefault="00D51589" w:rsidP="004F099D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D51589" w:rsidRPr="00D51589" w:rsidRDefault="00D51589" w:rsidP="004F099D">
            <w:pPr>
              <w:spacing w:after="120"/>
              <w:jc w:val="both"/>
            </w:pPr>
            <w:r w:rsidRPr="00D51589">
              <w:t xml:space="preserve">Dostawa  1 sztuki adaptera zaciskowego do urządzenia </w:t>
            </w:r>
            <w:proofErr w:type="spellStart"/>
            <w:r w:rsidRPr="00D51589">
              <w:t>Smartcheck</w:t>
            </w:r>
            <w:proofErr w:type="spellEnd"/>
            <w:r w:rsidRPr="00D51589">
              <w:t xml:space="preserve"> 450 o następującej specyfikacji: Gr. I/HSK A32-F40 zgodny z HSK-T/ICTM.</w:t>
            </w:r>
          </w:p>
          <w:p w:rsidR="00D51589" w:rsidRDefault="00D51589" w:rsidP="004F099D">
            <w:pPr>
              <w:spacing w:after="120"/>
              <w:jc w:val="both"/>
            </w:pPr>
            <w:r w:rsidRPr="00D51589">
              <w:t>Zakup adaptera umożliwi szybki pomiar narzędzia skrawającego podczas przeprowadzanych badań</w:t>
            </w:r>
          </w:p>
          <w:p w:rsidR="00D51589" w:rsidRDefault="00CE43E6" w:rsidP="004F099D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 xml:space="preserve">Zamawiający </w:t>
            </w:r>
            <w:r w:rsidR="00D51589" w:rsidRPr="00D51589">
              <w:rPr>
                <w:b/>
              </w:rPr>
              <w:t>dopuszcza składania ofert równoważnych</w:t>
            </w:r>
          </w:p>
          <w:p w:rsidR="00D51589" w:rsidRDefault="00D51589" w:rsidP="004F09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58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CB2021" w:rsidRPr="00FF38E6" w:rsidRDefault="00CB2021" w:rsidP="00CB2021">
      <w:pPr>
        <w:numPr>
          <w:ilvl w:val="0"/>
          <w:numId w:val="24"/>
        </w:numPr>
        <w:spacing w:after="120"/>
        <w:jc w:val="both"/>
      </w:pPr>
      <w:r w:rsidRPr="00FF38E6">
        <w:t>Części nie mogą być dzielone przez wykonawców, oferty nie zawierające pełnego zakresu przedmiotu zamówienia określonego w zadaniu częściowym zostaną odrzucone.</w:t>
      </w:r>
    </w:p>
    <w:p w:rsidR="00CB2021" w:rsidRPr="00FF38E6" w:rsidRDefault="00CB2021" w:rsidP="00CB2021">
      <w:pPr>
        <w:numPr>
          <w:ilvl w:val="0"/>
          <w:numId w:val="24"/>
        </w:numPr>
        <w:ind w:left="714" w:hanging="357"/>
        <w:jc w:val="both"/>
      </w:pPr>
      <w:r w:rsidRPr="00FF38E6">
        <w:lastRenderedPageBreak/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 równoważnych.</w:t>
      </w:r>
    </w:p>
    <w:p w:rsidR="00CB2021" w:rsidRPr="00FF38E6" w:rsidRDefault="00CB2021" w:rsidP="00CB2021">
      <w:pPr>
        <w:numPr>
          <w:ilvl w:val="0"/>
          <w:numId w:val="24"/>
        </w:numPr>
        <w:jc w:val="both"/>
      </w:pPr>
      <w:r w:rsidRPr="00FF38E6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CB2021" w:rsidRPr="00FF38E6" w:rsidRDefault="00CB2021" w:rsidP="00CB2021">
      <w:pPr>
        <w:numPr>
          <w:ilvl w:val="0"/>
          <w:numId w:val="24"/>
        </w:numPr>
        <w:jc w:val="both"/>
        <w:rPr>
          <w:spacing w:val="-6"/>
        </w:rPr>
      </w:pPr>
      <w:r w:rsidRPr="00FF38E6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CB2021" w:rsidRPr="00FF38E6" w:rsidRDefault="00CB2021" w:rsidP="00CB2021">
      <w:pPr>
        <w:numPr>
          <w:ilvl w:val="0"/>
          <w:numId w:val="24"/>
        </w:numPr>
        <w:jc w:val="both"/>
      </w:pPr>
      <w:r w:rsidRPr="00FF38E6">
        <w:t>Zamawiający podkreśla, że ewentualne badanie równoważności zaproponowanych produktów przez uprawnioną do tego instytucję będzie na koszt Wykonawcy.</w:t>
      </w:r>
    </w:p>
    <w:p w:rsidR="00CB2021" w:rsidRPr="00FF38E6" w:rsidRDefault="00CB2021" w:rsidP="00CB2021">
      <w:pPr>
        <w:numPr>
          <w:ilvl w:val="0"/>
          <w:numId w:val="24"/>
        </w:numPr>
        <w:jc w:val="both"/>
      </w:pPr>
      <w:r w:rsidRPr="00FF38E6">
        <w:t>W przypadku, zaoferowania produktu wskazanego  z nazwy przez Zamawiającego,</w:t>
      </w:r>
    </w:p>
    <w:p w:rsidR="00CB2021" w:rsidRPr="00FF38E6" w:rsidRDefault="00CB2021" w:rsidP="00CB2021">
      <w:pPr>
        <w:numPr>
          <w:ilvl w:val="0"/>
          <w:numId w:val="24"/>
        </w:numPr>
        <w:jc w:val="both"/>
        <w:rPr>
          <w:spacing w:val="-6"/>
        </w:rPr>
      </w:pPr>
      <w:r w:rsidRPr="00FF38E6">
        <w:t xml:space="preserve"> </w:t>
      </w:r>
      <w:r w:rsidRPr="00FF38E6"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CB2021" w:rsidRPr="00FF38E6" w:rsidRDefault="00CB2021" w:rsidP="00CB2021">
      <w:pPr>
        <w:numPr>
          <w:ilvl w:val="0"/>
          <w:numId w:val="24"/>
        </w:numPr>
        <w:jc w:val="both"/>
        <w:rPr>
          <w:spacing w:val="-6"/>
        </w:rPr>
      </w:pPr>
      <w:r w:rsidRPr="00FF38E6">
        <w:rPr>
          <w:spacing w:val="-6"/>
        </w:rPr>
        <w:t>Wraz z dostawą bezwzględnie należy dołączyć karty charakterystyki o ferowanych produktów.</w:t>
      </w:r>
    </w:p>
    <w:p w:rsidR="00CB2021" w:rsidRPr="00FF38E6" w:rsidRDefault="00CB2021" w:rsidP="00CB2021">
      <w:pPr>
        <w:numPr>
          <w:ilvl w:val="0"/>
          <w:numId w:val="24"/>
        </w:numPr>
        <w:jc w:val="both"/>
      </w:pPr>
      <w:r w:rsidRPr="00FF38E6">
        <w:t>Zaoferowany przedmiot zamówienia musi spełniać:</w:t>
      </w:r>
    </w:p>
    <w:p w:rsidR="00CB2021" w:rsidRPr="00FF38E6" w:rsidRDefault="00CB2021" w:rsidP="00CB2021">
      <w:pPr>
        <w:ind w:left="720"/>
        <w:jc w:val="both"/>
      </w:pPr>
      <w:r w:rsidRPr="00FF38E6">
        <w:t xml:space="preserve"> - wymagania określone przez Zamawiającego w szczególności, musi być tożsamy pod względem charakterystyki analitycznej;</w:t>
      </w:r>
    </w:p>
    <w:p w:rsidR="00CB2021" w:rsidRPr="00FF38E6" w:rsidRDefault="00CB2021" w:rsidP="00CB2021">
      <w:pPr>
        <w:ind w:left="720"/>
        <w:jc w:val="both"/>
      </w:pPr>
      <w:r w:rsidRPr="00FF38E6">
        <w:t>- wymagania pozwalające na kontynuację prac doświadczalnych w ramach badań prowadzonych przez Zamawiającego, bez konieczności wykonywania dodatkowych czynności (procedur), w tym np. kalibracji urządzeń;</w:t>
      </w:r>
    </w:p>
    <w:p w:rsidR="00CB2021" w:rsidRPr="00FF38E6" w:rsidRDefault="00CB2021" w:rsidP="00CB2021">
      <w:pPr>
        <w:numPr>
          <w:ilvl w:val="0"/>
          <w:numId w:val="24"/>
        </w:numPr>
        <w:jc w:val="both"/>
      </w:pPr>
      <w:r w:rsidRPr="00FF38E6">
        <w:t>Zaoferowane przez Wykonawcę produkty do badań o parametrach /właściwościach równoważnych nie mogą spowodować konieczności nabycia dodatkowych odczynników i innych akcesoriów.</w:t>
      </w:r>
    </w:p>
    <w:p w:rsidR="00CB2021" w:rsidRPr="00FF38E6" w:rsidRDefault="00CB2021" w:rsidP="00CB2021">
      <w:pPr>
        <w:numPr>
          <w:ilvl w:val="0"/>
          <w:numId w:val="24"/>
        </w:numPr>
        <w:jc w:val="both"/>
      </w:pPr>
      <w:r w:rsidRPr="00FF38E6">
        <w:t>Wykonawca ponosi pełną odpowiedzialność za szkody spowodowane użytkowaniem dostarczonych przez Wykonawcę produktów w szczególności za uszkodzenie sprzętu na których wykonywane są analizy laboratoryjne.</w:t>
      </w:r>
    </w:p>
    <w:p w:rsidR="00CB2021" w:rsidRPr="00FF38E6" w:rsidRDefault="00CB2021" w:rsidP="00CB2021">
      <w:pPr>
        <w:numPr>
          <w:ilvl w:val="0"/>
          <w:numId w:val="24"/>
        </w:numPr>
        <w:jc w:val="both"/>
        <w:rPr>
          <w:spacing w:val="-6"/>
        </w:rPr>
      </w:pPr>
      <w:r w:rsidRPr="00FF38E6">
        <w:t xml:space="preserve"> </w:t>
      </w:r>
      <w:r w:rsidRPr="00FF38E6"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CB2021" w:rsidRDefault="00CB2021" w:rsidP="00CB2021">
      <w:pPr>
        <w:numPr>
          <w:ilvl w:val="0"/>
          <w:numId w:val="24"/>
        </w:numPr>
        <w:jc w:val="both"/>
      </w:pPr>
      <w:r w:rsidRPr="00FF38E6">
        <w:t>Przedmiot zamówienia musi być fabrycznie nowy, pełnowartościowy, wolny od wszelkich wad i uszkodzeń, bez wcześniejszej eksploatacji.</w:t>
      </w:r>
    </w:p>
    <w:p w:rsidR="00CB2021" w:rsidRDefault="00CB2021" w:rsidP="00607971">
      <w:pPr>
        <w:spacing w:before="120" w:after="120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D51589" w:rsidRPr="003209A8" w:rsidTr="004F099D">
        <w:tc>
          <w:tcPr>
            <w:tcW w:w="8640" w:type="dxa"/>
          </w:tcPr>
          <w:p w:rsidR="00D51589" w:rsidRPr="003209A8" w:rsidRDefault="00D51589" w:rsidP="004F099D">
            <w:pPr>
              <w:pStyle w:val="Tekstpodstawowy"/>
            </w:pPr>
            <w:r w:rsidRPr="00D51589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D51589">
              <w:t>2, 3, 5</w:t>
            </w:r>
          </w:p>
        </w:tc>
        <w:tc>
          <w:tcPr>
            <w:tcW w:w="8640" w:type="dxa"/>
          </w:tcPr>
          <w:p w:rsidR="00D51589" w:rsidRPr="003209A8" w:rsidRDefault="00D51589" w:rsidP="004F099D">
            <w:pPr>
              <w:pStyle w:val="Tekstpodstawowy"/>
            </w:pPr>
          </w:p>
        </w:tc>
      </w:tr>
      <w:tr w:rsidR="00D51589" w:rsidRPr="003209A8" w:rsidTr="004F099D">
        <w:tc>
          <w:tcPr>
            <w:tcW w:w="8640" w:type="dxa"/>
          </w:tcPr>
          <w:p w:rsidR="00D51589" w:rsidRPr="003209A8" w:rsidRDefault="00D51589" w:rsidP="004F099D">
            <w:pPr>
              <w:pStyle w:val="Tekstpodstawowy"/>
            </w:pPr>
            <w:r w:rsidRPr="00D51589">
              <w:rPr>
                <w:b/>
              </w:rPr>
              <w:t>3 miesiące od daty udzielenia zamówienia</w:t>
            </w:r>
            <w:r w:rsidRPr="003209A8">
              <w:t xml:space="preserve"> – dla zadania częściowego: </w:t>
            </w:r>
            <w:r w:rsidRPr="00D51589">
              <w:t>4</w:t>
            </w:r>
          </w:p>
        </w:tc>
        <w:tc>
          <w:tcPr>
            <w:tcW w:w="8640" w:type="dxa"/>
          </w:tcPr>
          <w:p w:rsidR="00D51589" w:rsidRPr="003209A8" w:rsidRDefault="00D51589" w:rsidP="004F099D">
            <w:pPr>
              <w:pStyle w:val="Tekstpodstawowy"/>
            </w:pPr>
          </w:p>
        </w:tc>
      </w:tr>
      <w:tr w:rsidR="00D51589" w:rsidRPr="003209A8" w:rsidTr="004F099D">
        <w:tc>
          <w:tcPr>
            <w:tcW w:w="8640" w:type="dxa"/>
          </w:tcPr>
          <w:p w:rsidR="00D51589" w:rsidRPr="003209A8" w:rsidRDefault="00D51589" w:rsidP="004F099D">
            <w:pPr>
              <w:pStyle w:val="Tekstpodstawowy"/>
            </w:pPr>
            <w:r w:rsidRPr="00D51589">
              <w:rPr>
                <w:b/>
              </w:rPr>
              <w:t>7 dni od daty udzielenia zamówienia</w:t>
            </w:r>
            <w:r w:rsidRPr="003209A8">
              <w:t xml:space="preserve"> – dla zadania częściowego: </w:t>
            </w:r>
            <w:r w:rsidRPr="00D51589">
              <w:t>1, 6</w:t>
            </w:r>
          </w:p>
        </w:tc>
        <w:tc>
          <w:tcPr>
            <w:tcW w:w="8640" w:type="dxa"/>
          </w:tcPr>
          <w:p w:rsidR="00D51589" w:rsidRPr="003209A8" w:rsidRDefault="00D51589" w:rsidP="004F099D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0"/>
      </w:tblGrid>
      <w:tr w:rsidR="00211900" w:rsidTr="00D12962">
        <w:trPr>
          <w:trHeight w:val="2117"/>
          <w:jc w:val="center"/>
        </w:trPr>
        <w:tc>
          <w:tcPr>
            <w:tcW w:w="9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950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504"/>
            </w:tblGrid>
            <w:tr w:rsidR="004943D2" w:rsidRPr="004943D2" w:rsidTr="007616F9">
              <w:trPr>
                <w:trHeight w:val="2117"/>
                <w:jc w:val="center"/>
              </w:trPr>
              <w:tc>
                <w:tcPr>
                  <w:tcW w:w="9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943D2" w:rsidRPr="004943D2" w:rsidRDefault="004943D2" w:rsidP="004943D2">
                  <w:pPr>
                    <w:spacing w:before="120"/>
                    <w:rPr>
                      <w:b/>
                      <w:bCs/>
                      <w:color w:val="000000"/>
                    </w:rPr>
                  </w:pPr>
                  <w:r w:rsidRPr="004943D2">
                    <w:rPr>
                      <w:b/>
                      <w:bCs/>
                      <w:color w:val="000000"/>
                    </w:rPr>
                    <w:t>IV. OPIS SPOSOBU PRZYGOTOWANIA OFERTY</w:t>
                  </w:r>
                </w:p>
                <w:p w:rsidR="004943D2" w:rsidRPr="004943D2" w:rsidRDefault="004943D2" w:rsidP="004943D2">
                  <w:pPr>
                    <w:tabs>
                      <w:tab w:val="num" w:pos="0"/>
                    </w:tabs>
                    <w:spacing w:before="60" w:after="120"/>
                    <w:jc w:val="both"/>
                    <w:outlineLvl w:val="1"/>
                    <w:rPr>
                      <w:b/>
                      <w:bCs/>
                      <w:iCs/>
                      <w:sz w:val="28"/>
                      <w:szCs w:val="28"/>
                      <w:u w:val="single"/>
                      <w:lang w:val="x-none" w:eastAsia="x-none"/>
                    </w:rPr>
                  </w:pPr>
                  <w:r w:rsidRPr="004943D2">
                    <w:rPr>
                      <w:b/>
                      <w:bCs/>
                      <w:iCs/>
                      <w:sz w:val="28"/>
                      <w:szCs w:val="28"/>
                      <w:u w:val="single"/>
                      <w:lang w:val="x-none" w:eastAsia="x-none"/>
                    </w:rPr>
                    <w:t>1. Oferta musi być sporządzona według wzoru formularza oferty stanowiącego załącznik nr 1 do niniejszego ogłoszenia.</w:t>
                  </w:r>
                </w:p>
                <w:p w:rsidR="004943D2" w:rsidRPr="004943D2" w:rsidRDefault="004943D2" w:rsidP="004943D2">
                  <w:pPr>
                    <w:spacing w:before="120"/>
                    <w:jc w:val="both"/>
                    <w:rPr>
                      <w:b/>
                      <w:bCs/>
                      <w:color w:val="000000"/>
                      <w:u w:val="single"/>
                    </w:rPr>
                  </w:pPr>
                  <w:r w:rsidRPr="004943D2">
                    <w:rPr>
                      <w:b/>
                      <w:bCs/>
                      <w:color w:val="000000"/>
                      <w:u w:val="single"/>
                    </w:rPr>
                    <w:t>2. Do oferty należy dołączyć szczegółową wycenę zawierającą ceny jednostkowe brutto za poszczególne pozycje składające się na całość zadania częściowego wraz z informacjami o nazwie producenta oraz numerach katalogowych oferowanych produktów.</w:t>
                  </w:r>
                </w:p>
                <w:p w:rsidR="004943D2" w:rsidRPr="004943D2" w:rsidRDefault="004943D2" w:rsidP="004943D2">
                  <w:pPr>
                    <w:spacing w:before="120"/>
                    <w:jc w:val="both"/>
                    <w:rPr>
                      <w:b/>
                      <w:bCs/>
                      <w:color w:val="000000"/>
                      <w:u w:val="single"/>
                    </w:rPr>
                  </w:pPr>
                  <w:r w:rsidRPr="004943D2">
                    <w:rPr>
                      <w:b/>
                      <w:bCs/>
                      <w:color w:val="000000"/>
                      <w:u w:val="single"/>
                    </w:rPr>
                    <w:t>W przypadku kiedy na zadanie składa się tylko jedna pozycja należy do oferty dołączyć informację o nazwie producenta oraz numerami katalogowymi oferowanych produktu pozwalające na jednoznaczne zidentyfikowanie oferowanego produktu.</w:t>
                  </w:r>
                </w:p>
                <w:p w:rsidR="004943D2" w:rsidRPr="004943D2" w:rsidRDefault="004943D2" w:rsidP="004943D2">
                  <w:pPr>
                    <w:jc w:val="both"/>
                    <w:rPr>
                      <w:b/>
                    </w:rPr>
                  </w:pPr>
                  <w:r w:rsidRPr="004943D2">
                    <w:rPr>
                      <w:b/>
                      <w:bCs/>
                      <w:color w:val="000000"/>
                    </w:rPr>
                    <w:t xml:space="preserve">3 Do oferty należy dołączyć </w:t>
                  </w:r>
                  <w:r w:rsidRPr="004943D2">
                    <w:rPr>
                      <w:b/>
                      <w:color w:val="000000"/>
                    </w:rPr>
                    <w:t>aktualny odpis z właściwego rejestru lub z centralnej ewidencji i informacji o działalności gospodarczej.</w:t>
                  </w:r>
                  <w:r w:rsidRPr="004943D2">
                    <w:rPr>
                      <w:b/>
                    </w:rPr>
                    <w:t xml:space="preserve"> </w:t>
                  </w:r>
                </w:p>
                <w:p w:rsidR="004943D2" w:rsidRPr="004943D2" w:rsidRDefault="004943D2" w:rsidP="004943D2">
                  <w:pPr>
                    <w:spacing w:before="60" w:after="120"/>
                    <w:jc w:val="both"/>
                    <w:outlineLvl w:val="1"/>
                    <w:rPr>
                      <w:b/>
                      <w:bCs/>
                      <w:iCs/>
                      <w:u w:val="single"/>
                      <w:lang w:val="x-none" w:eastAsia="x-none"/>
                    </w:rPr>
                  </w:pPr>
                  <w:r w:rsidRPr="004943D2">
                    <w:rPr>
                      <w:b/>
                      <w:color w:val="000000"/>
                      <w:u w:val="single"/>
                    </w:rPr>
                    <w:t xml:space="preserve">W przypadku podmiotów zagranicznych: </w:t>
                  </w:r>
                </w:p>
                <w:p w:rsidR="004943D2" w:rsidRPr="004943D2" w:rsidRDefault="004943D2" w:rsidP="004943D2">
                  <w:pPr>
                    <w:spacing w:before="120"/>
                    <w:jc w:val="both"/>
                    <w:rPr>
                      <w:b/>
                      <w:color w:val="000000"/>
                    </w:rPr>
                  </w:pPr>
                  <w:r w:rsidRPr="004943D2">
                    <w:rPr>
                      <w:b/>
                      <w:color w:val="000000"/>
                    </w:rPr>
                    <w:t>Do oferty należy dołączyć dokument potwierdzający, że nie otwarto jego likwidacji ani nie ogłoszono upadłości</w:t>
                  </w:r>
                </w:p>
                <w:p w:rsidR="004943D2" w:rsidRPr="004943D2" w:rsidRDefault="004943D2" w:rsidP="004943D2">
                  <w:pPr>
                    <w:keepNext/>
                    <w:tabs>
                      <w:tab w:val="num" w:pos="680"/>
                    </w:tabs>
                    <w:ind w:left="680" w:hanging="680"/>
                    <w:jc w:val="both"/>
                    <w:outlineLvl w:val="1"/>
                    <w:rPr>
                      <w:bCs/>
                      <w:iCs/>
                      <w:lang w:val="x-none" w:eastAsia="x-none"/>
                    </w:rPr>
                  </w:pPr>
                  <w:r w:rsidRPr="004943D2">
                    <w:rPr>
                      <w:bCs/>
                      <w:iCs/>
                      <w:lang w:eastAsia="x-none"/>
                    </w:rPr>
                    <w:t>4</w:t>
                  </w:r>
                  <w:r w:rsidRPr="004943D2">
                    <w:rPr>
                      <w:bCs/>
                      <w:iCs/>
                      <w:lang w:val="x-none" w:eastAsia="x-none"/>
                    </w:rPr>
                    <w:t>. Wykonawca może złożyć tylko jedną ofertę.</w:t>
                  </w:r>
                </w:p>
                <w:p w:rsidR="004943D2" w:rsidRPr="004943D2" w:rsidRDefault="004943D2" w:rsidP="004943D2">
                  <w:pPr>
                    <w:keepNext/>
                    <w:tabs>
                      <w:tab w:val="num" w:pos="680"/>
                    </w:tabs>
                    <w:ind w:left="680" w:hanging="680"/>
                    <w:jc w:val="both"/>
                    <w:outlineLvl w:val="1"/>
                    <w:rPr>
                      <w:bCs/>
                      <w:iCs/>
                      <w:lang w:val="x-none" w:eastAsia="x-none"/>
                    </w:rPr>
                  </w:pPr>
                  <w:r w:rsidRPr="004943D2">
                    <w:rPr>
                      <w:bCs/>
                      <w:iCs/>
                      <w:lang w:eastAsia="x-none"/>
                    </w:rPr>
                    <w:t>5</w:t>
                  </w:r>
                  <w:r w:rsidRPr="004943D2">
                    <w:rPr>
                      <w:bCs/>
                      <w:iCs/>
                      <w:lang w:val="x-none" w:eastAsia="x-none"/>
                    </w:rPr>
                    <w:t>. Tre</w:t>
                  </w:r>
                  <w:r w:rsidRPr="004943D2">
                    <w:rPr>
                      <w:rFonts w:eastAsia="TimesNewRoman"/>
                      <w:bCs/>
                      <w:iCs/>
                      <w:lang w:val="x-none" w:eastAsia="x-none"/>
                    </w:rPr>
                    <w:t xml:space="preserve">ść </w:t>
                  </w:r>
                  <w:r w:rsidRPr="004943D2">
                    <w:rPr>
                      <w:bCs/>
                      <w:iCs/>
                      <w:lang w:val="x-none" w:eastAsia="x-none"/>
                    </w:rPr>
                    <w:t>oferty musi odpowiada</w:t>
                  </w:r>
                  <w:r w:rsidRPr="004943D2">
                    <w:rPr>
                      <w:rFonts w:eastAsia="TimesNewRoman"/>
                      <w:bCs/>
                      <w:iCs/>
                      <w:lang w:val="x-none" w:eastAsia="x-none"/>
                    </w:rPr>
                    <w:t xml:space="preserve">ć </w:t>
                  </w:r>
                  <w:r w:rsidRPr="004943D2">
                    <w:rPr>
                      <w:bCs/>
                      <w:iCs/>
                      <w:lang w:val="x-none" w:eastAsia="x-none"/>
                    </w:rPr>
                    <w:t>tre</w:t>
                  </w:r>
                  <w:r w:rsidRPr="004943D2">
                    <w:rPr>
                      <w:rFonts w:eastAsia="TimesNewRoman"/>
                      <w:bCs/>
                      <w:iCs/>
                      <w:lang w:val="x-none" w:eastAsia="x-none"/>
                    </w:rPr>
                    <w:t>ś</w:t>
                  </w:r>
                  <w:r w:rsidRPr="004943D2">
                    <w:rPr>
                      <w:bCs/>
                      <w:iCs/>
                      <w:lang w:val="x-none" w:eastAsia="x-none"/>
                    </w:rPr>
                    <w:t xml:space="preserve">ci niniejszego ogłoszenia </w:t>
                  </w:r>
                </w:p>
                <w:p w:rsidR="004943D2" w:rsidRPr="004943D2" w:rsidRDefault="004943D2" w:rsidP="004943D2">
                  <w:pPr>
                    <w:keepNext/>
                    <w:tabs>
                      <w:tab w:val="num" w:pos="680"/>
                    </w:tabs>
                    <w:ind w:left="680" w:hanging="680"/>
                    <w:jc w:val="both"/>
                    <w:outlineLvl w:val="1"/>
                    <w:rPr>
                      <w:bCs/>
                      <w:iCs/>
                      <w:lang w:val="x-none" w:eastAsia="x-none"/>
                    </w:rPr>
                  </w:pPr>
                  <w:r w:rsidRPr="004943D2">
                    <w:rPr>
                      <w:bCs/>
                      <w:iCs/>
                      <w:lang w:eastAsia="x-none"/>
                    </w:rPr>
                    <w:t>6</w:t>
                  </w:r>
                  <w:r w:rsidRPr="004943D2">
                    <w:rPr>
                      <w:bCs/>
                      <w:iCs/>
                      <w:lang w:val="x-none" w:eastAsia="x-none"/>
                    </w:rPr>
                    <w:t>. Zamawiający nie przewiduje zwrotu kosztów udziału w postępowaniu.</w:t>
                  </w:r>
                </w:p>
                <w:p w:rsidR="004943D2" w:rsidRPr="004943D2" w:rsidRDefault="004943D2" w:rsidP="004943D2">
                  <w:pPr>
                    <w:keepNext/>
                    <w:tabs>
                      <w:tab w:val="num" w:pos="680"/>
                    </w:tabs>
                    <w:ind w:left="680" w:hanging="680"/>
                    <w:jc w:val="both"/>
                    <w:outlineLvl w:val="1"/>
                    <w:rPr>
                      <w:bCs/>
                      <w:iCs/>
                      <w:lang w:val="x-none" w:eastAsia="x-none"/>
                    </w:rPr>
                  </w:pPr>
                  <w:r w:rsidRPr="004943D2">
                    <w:rPr>
                      <w:bCs/>
                      <w:iCs/>
                      <w:lang w:eastAsia="x-none"/>
                    </w:rPr>
                    <w:t>7</w:t>
                  </w:r>
                  <w:r w:rsidRPr="004943D2">
                    <w:rPr>
                      <w:bCs/>
                      <w:iCs/>
                      <w:lang w:val="x-none" w:eastAsia="x-none"/>
                    </w:rPr>
                    <w:t>. Oferta wraz ze stanowiącymi jej integralną część załącznikami musi być sporządzona przez Wykonawcę ściśle według postanowień niniejszego ogłoszenia</w:t>
                  </w:r>
                </w:p>
                <w:p w:rsidR="004943D2" w:rsidRPr="004943D2" w:rsidRDefault="004943D2" w:rsidP="004943D2">
                  <w:pPr>
                    <w:keepNext/>
                    <w:tabs>
                      <w:tab w:val="num" w:pos="680"/>
                    </w:tabs>
                    <w:ind w:left="680" w:hanging="680"/>
                    <w:jc w:val="both"/>
                    <w:outlineLvl w:val="1"/>
                    <w:rPr>
                      <w:bCs/>
                      <w:iCs/>
                      <w:lang w:val="x-none" w:eastAsia="x-none"/>
                    </w:rPr>
                  </w:pPr>
                  <w:r w:rsidRPr="004943D2">
                    <w:rPr>
                      <w:bCs/>
                      <w:iCs/>
                      <w:lang w:eastAsia="x-none"/>
                    </w:rPr>
                    <w:t>8</w:t>
                  </w:r>
                  <w:r w:rsidRPr="004943D2">
                    <w:rPr>
                      <w:bCs/>
                      <w:iCs/>
                      <w:lang w:val="x-none" w:eastAsia="x-none"/>
                    </w:rPr>
                    <w:t>. Oferta powinna być sporządzona w języku polskim, zrozumiale i czytelnie, napisana komputerowo lub nieścieralnym atramentem.</w:t>
                  </w:r>
                </w:p>
                <w:p w:rsidR="004943D2" w:rsidRPr="004943D2" w:rsidRDefault="004943D2" w:rsidP="004943D2">
                  <w:pPr>
                    <w:jc w:val="both"/>
                    <w:rPr>
                      <w:b/>
                    </w:rPr>
                  </w:pPr>
                  <w:r w:rsidRPr="004943D2">
                    <w:t xml:space="preserve">9. Oferta musi być podpisana przez osobę uprawnioną do reprezentowania Wykonawcy, zgodnie z formą reprezentacji określoną w dokumentach rejestrowych, lub przez osobę posiadającą ważne </w:t>
                  </w:r>
                  <w:r w:rsidRPr="004943D2">
                    <w:rPr>
                      <w:b/>
                      <w:u w:val="single"/>
                    </w:rPr>
                    <w:t>pełnomocnictwo</w:t>
                  </w:r>
                  <w:r w:rsidRPr="004943D2">
                    <w:t>, które należy dołączyć do składanej oferty</w:t>
                  </w:r>
                </w:p>
                <w:p w:rsidR="004943D2" w:rsidRPr="004943D2" w:rsidRDefault="004943D2" w:rsidP="004943D2">
                  <w:pPr>
                    <w:spacing w:before="120"/>
                    <w:rPr>
                      <w:color w:val="000000"/>
                      <w:u w:val="single"/>
                    </w:rPr>
                  </w:pPr>
                  <w:r w:rsidRPr="004943D2">
                    <w:rPr>
                      <w:color w:val="000000"/>
                      <w:u w:val="single"/>
                    </w:rPr>
                    <w:t>Oferta powinna zawierać:</w:t>
                  </w:r>
                </w:p>
                <w:p w:rsidR="004943D2" w:rsidRPr="004943D2" w:rsidRDefault="004943D2" w:rsidP="004943D2">
                  <w:pPr>
                    <w:numPr>
                      <w:ilvl w:val="0"/>
                      <w:numId w:val="17"/>
                    </w:numPr>
                    <w:spacing w:before="120"/>
                    <w:rPr>
                      <w:color w:val="000000"/>
                    </w:rPr>
                  </w:pPr>
                  <w:r w:rsidRPr="004943D2">
                    <w:rPr>
                      <w:color w:val="000000"/>
                    </w:rPr>
                    <w:t>Dane teleadresowe firmy - numer NIP , REGON firmy itp.</w:t>
                  </w:r>
                </w:p>
                <w:p w:rsidR="004943D2" w:rsidRPr="004943D2" w:rsidRDefault="004943D2" w:rsidP="004943D2">
                  <w:pPr>
                    <w:numPr>
                      <w:ilvl w:val="0"/>
                      <w:numId w:val="17"/>
                    </w:numPr>
                    <w:spacing w:before="120"/>
                    <w:rPr>
                      <w:color w:val="000000"/>
                    </w:rPr>
                  </w:pPr>
                  <w:r w:rsidRPr="004943D2">
                    <w:rPr>
                      <w:color w:val="000000"/>
                    </w:rPr>
                    <w:t>Wskazanie osoby do kontaktu w sprawie oferty (numer telefonu i e-mail).</w:t>
                  </w:r>
                </w:p>
                <w:p w:rsidR="004943D2" w:rsidRPr="004943D2" w:rsidRDefault="004943D2" w:rsidP="004943D2">
                  <w:pPr>
                    <w:numPr>
                      <w:ilvl w:val="0"/>
                      <w:numId w:val="17"/>
                    </w:numPr>
                    <w:spacing w:before="120"/>
                    <w:rPr>
                      <w:color w:val="000000"/>
                    </w:rPr>
                  </w:pPr>
                  <w:r w:rsidRPr="004943D2">
                    <w:rPr>
                      <w:color w:val="000000"/>
                    </w:rPr>
                    <w:t>Proponowaną cenę brutto za realizację zamówienia.</w:t>
                  </w:r>
                </w:p>
                <w:p w:rsidR="004943D2" w:rsidRPr="004943D2" w:rsidRDefault="004943D2" w:rsidP="004943D2">
                  <w:pPr>
                    <w:spacing w:before="120"/>
                  </w:pPr>
                  <w:r w:rsidRPr="004943D2">
                    <w:t>Oferta złożona przez wykonawcę nie jest ofertą w rozumieniu KC..</w:t>
                  </w:r>
                </w:p>
              </w:tc>
            </w:tr>
          </w:tbl>
          <w:p w:rsidR="00211900" w:rsidRDefault="00211900" w:rsidP="003F4C0E">
            <w:pPr>
              <w:spacing w:before="120"/>
            </w:pPr>
          </w:p>
        </w:tc>
      </w:tr>
      <w:tr w:rsidR="00211900" w:rsidTr="00D12962">
        <w:trPr>
          <w:trHeight w:val="1577"/>
          <w:jc w:val="center"/>
        </w:trPr>
        <w:tc>
          <w:tcPr>
            <w:tcW w:w="9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D12962">
        <w:trPr>
          <w:trHeight w:val="1166"/>
          <w:jc w:val="center"/>
        </w:trPr>
        <w:tc>
          <w:tcPr>
            <w:tcW w:w="9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D12962">
        <w:trPr>
          <w:trHeight w:val="126"/>
          <w:jc w:val="center"/>
        </w:trPr>
        <w:tc>
          <w:tcPr>
            <w:tcW w:w="9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D51589" w:rsidRPr="00D51589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E52EDE">
              <w:rPr>
                <w:b/>
              </w:rPr>
              <w:t xml:space="preserve">„Oferta na: </w:t>
            </w:r>
            <w:r w:rsidR="00D51589" w:rsidRPr="00E52EDE">
              <w:rPr>
                <w:b/>
              </w:rPr>
              <w:t xml:space="preserve">Dostawa 8 dysków SSD 256 GB, Dostawa kolumny kapilarnej, Dostawa </w:t>
            </w:r>
            <w:r w:rsidR="00E52EDE" w:rsidRPr="00E52EDE">
              <w:rPr>
                <w:b/>
              </w:rPr>
              <w:t>materiałów</w:t>
            </w:r>
            <w:r w:rsidR="00D51589" w:rsidRPr="00E52EDE">
              <w:rPr>
                <w:b/>
              </w:rPr>
              <w:t xml:space="preserve"> i szkła laboratoryjnego do </w:t>
            </w:r>
            <w:proofErr w:type="spellStart"/>
            <w:r w:rsidR="00D51589" w:rsidRPr="00E52EDE">
              <w:rPr>
                <w:b/>
              </w:rPr>
              <w:t>elektropolerowania</w:t>
            </w:r>
            <w:proofErr w:type="spellEnd"/>
            <w:r w:rsidR="00D51589" w:rsidRPr="00E52EDE">
              <w:rPr>
                <w:b/>
              </w:rPr>
              <w:t>, Dostawa termopar, Dostawa odczynników chemicznych do trawienia i mycia</w:t>
            </w:r>
            <w:r w:rsidR="003854C2">
              <w:rPr>
                <w:b/>
              </w:rPr>
              <w:t xml:space="preserve">, </w:t>
            </w:r>
            <w:r w:rsidR="003854C2" w:rsidRPr="003854C2">
              <w:rPr>
                <w:b/>
              </w:rPr>
              <w:t xml:space="preserve">Dostawa adaptera zaciskowego </w:t>
            </w:r>
            <w:r w:rsidR="00393B64" w:rsidRPr="00E52EDE">
              <w:rPr>
                <w:b/>
              </w:rPr>
              <w:t xml:space="preserve"> NIE OTWIERAĆ przed </w:t>
            </w:r>
            <w:r w:rsidR="003854C2">
              <w:rPr>
                <w:b/>
              </w:rPr>
              <w:t xml:space="preserve"> </w:t>
            </w:r>
            <w:r w:rsidR="00D51589" w:rsidRPr="00E52EDE">
              <w:rPr>
                <w:b/>
              </w:rPr>
              <w:t>2019-03-15</w:t>
            </w:r>
            <w:r w:rsidR="00393B64" w:rsidRPr="00E52EDE">
              <w:rPr>
                <w:b/>
              </w:rPr>
              <w:t xml:space="preserve"> godz. </w:t>
            </w:r>
            <w:r w:rsidR="00D51589" w:rsidRPr="00E52EDE">
              <w:rPr>
                <w:b/>
              </w:rPr>
              <w:t>10:15</w:t>
            </w:r>
            <w:r w:rsidR="00393B64" w:rsidRPr="00E52EDE">
              <w:rPr>
                <w:b/>
              </w:rPr>
              <w:t xml:space="preserve"> - </w:t>
            </w:r>
            <w:r w:rsidR="00D51589" w:rsidRPr="00E52EDE">
              <w:rPr>
                <w:b/>
              </w:rPr>
              <w:t>NA/O/77/2019</w:t>
            </w:r>
            <w:r w:rsidR="00393B64" w:rsidRPr="00E52EDE">
              <w:rPr>
                <w:b/>
              </w:rPr>
              <w:t>”</w:t>
            </w:r>
          </w:p>
          <w:p w:rsidR="00D12962" w:rsidRPr="00FF38E6" w:rsidRDefault="00D12962" w:rsidP="00D12962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D12962" w:rsidRPr="00D12962" w:rsidRDefault="00D12962" w:rsidP="003F4C0E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D12962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D12962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D12962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D51589" w:rsidRPr="00D12962">
              <w:rPr>
                <w:rFonts w:ascii="Times New Roman" w:hAnsi="Times New Roman"/>
                <w:sz w:val="24"/>
              </w:rPr>
              <w:t>siedzibie Zamawiającego</w:t>
            </w:r>
            <w:r w:rsidRPr="00D12962">
              <w:rPr>
                <w:rFonts w:ascii="Times New Roman" w:hAnsi="Times New Roman"/>
                <w:sz w:val="24"/>
              </w:rPr>
              <w:t xml:space="preserve">, pokój nr </w:t>
            </w:r>
            <w:r w:rsidR="00D51589" w:rsidRPr="00D12962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D12962">
              <w:rPr>
                <w:rFonts w:ascii="Times New Roman" w:hAnsi="Times New Roman"/>
                <w:sz w:val="24"/>
              </w:rPr>
              <w:t xml:space="preserve"> do dnia </w:t>
            </w:r>
            <w:r w:rsidR="00D51589" w:rsidRPr="00D12962">
              <w:rPr>
                <w:rFonts w:ascii="Times New Roman" w:hAnsi="Times New Roman"/>
                <w:b/>
                <w:sz w:val="24"/>
              </w:rPr>
              <w:t>2019-03-15</w:t>
            </w:r>
            <w:r w:rsidRPr="00D12962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D51589" w:rsidRPr="00D12962">
              <w:rPr>
                <w:rFonts w:ascii="Times New Roman" w:hAnsi="Times New Roman"/>
                <w:b/>
                <w:sz w:val="24"/>
              </w:rPr>
              <w:t>10:00</w:t>
            </w:r>
            <w:r w:rsidRPr="00D12962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D51589" w:rsidRPr="00D51589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D51589" w:rsidRPr="00D12962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2019-03-15</w:t>
            </w:r>
            <w:r w:rsidRPr="00D12962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D51589" w:rsidRPr="00D12962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D51589" w:rsidRPr="00D5158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D51589" w:rsidRPr="00D5158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181CB9" w:rsidRPr="00FF38E6" w:rsidRDefault="00181CB9" w:rsidP="00181CB9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FF38E6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181CB9" w:rsidRPr="00FF38E6" w:rsidRDefault="00181CB9" w:rsidP="00181CB9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 xml:space="preserve">1) </w:t>
            </w:r>
            <w:r w:rsidRPr="00FF38E6">
              <w:rPr>
                <w:b w:val="0"/>
                <w:iCs/>
                <w:color w:val="auto"/>
              </w:rPr>
              <w:t>Wykonawcy</w:t>
            </w:r>
            <w:r w:rsidRPr="00FF38E6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181CB9" w:rsidRPr="00FF38E6" w:rsidRDefault="00181CB9" w:rsidP="00181CB9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>2) Treść złożonej oferty n</w:t>
            </w:r>
            <w:r w:rsidRPr="00FF38E6">
              <w:rPr>
                <w:b w:val="0"/>
                <w:color w:val="auto"/>
              </w:rPr>
              <w:t xml:space="preserve">ie odpowiada warunkom postępowania. </w:t>
            </w:r>
          </w:p>
          <w:p w:rsidR="00181CB9" w:rsidRPr="00FF38E6" w:rsidRDefault="00181CB9" w:rsidP="00181CB9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</w:rPr>
              <w:t>3)</w:t>
            </w:r>
            <w:r w:rsidRPr="00FF38E6">
              <w:t xml:space="preserve"> </w:t>
            </w:r>
            <w:r w:rsidRPr="00FF38E6">
              <w:rPr>
                <w:b w:val="0"/>
              </w:rPr>
              <w:t>Oferty</w:t>
            </w:r>
            <w:r w:rsidRPr="00FF38E6">
              <w:t xml:space="preserve"> </w:t>
            </w:r>
            <w:r w:rsidRPr="00FF38E6">
              <w:rPr>
                <w:b w:val="0"/>
              </w:rPr>
              <w:t>złożone</w:t>
            </w:r>
            <w:r w:rsidRPr="00FF38E6">
              <w:t xml:space="preserve"> </w:t>
            </w:r>
            <w:r w:rsidRPr="00FF38E6">
              <w:rPr>
                <w:b w:val="0"/>
              </w:rPr>
              <w:t>po</w:t>
            </w:r>
            <w:r w:rsidRPr="00FF38E6">
              <w:t xml:space="preserve"> </w:t>
            </w:r>
            <w:r w:rsidRPr="00FF38E6">
              <w:rPr>
                <w:b w:val="0"/>
              </w:rPr>
              <w:t>terminie</w:t>
            </w:r>
            <w:r w:rsidRPr="00FF38E6">
              <w:t>.</w:t>
            </w:r>
          </w:p>
          <w:p w:rsidR="00181CB9" w:rsidRPr="00181CB9" w:rsidRDefault="00181CB9" w:rsidP="00181CB9"/>
        </w:tc>
      </w:tr>
    </w:tbl>
    <w:p w:rsidR="00FB1361" w:rsidRDefault="00FB1361" w:rsidP="00D12962">
      <w:pPr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D12962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VIII</w:t>
            </w:r>
            <w:r w:rsidR="008443B5" w:rsidRPr="00FB1361">
              <w:rPr>
                <w:bCs/>
                <w:color w:val="000000"/>
              </w:rPr>
              <w:t xml:space="preserve">. </w:t>
            </w:r>
            <w:r w:rsidR="008443B5"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D51589" w:rsidRPr="00D51589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D12962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="00FB1361" w:rsidRPr="00FB1361">
              <w:rPr>
                <w:bCs/>
                <w:color w:val="000000"/>
              </w:rPr>
              <w:t xml:space="preserve">X. </w:t>
            </w:r>
            <w:r w:rsidR="00FB1361"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2962" w:rsidRDefault="00D1296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2962" w:rsidRDefault="00D1296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2962" w:rsidRDefault="00D1296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2962" w:rsidRDefault="00D1296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2962" w:rsidRDefault="00D1296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2962" w:rsidRDefault="00D1296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2962" w:rsidRDefault="00D1296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2962" w:rsidRDefault="00D1296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2962" w:rsidRDefault="00D1296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2962" w:rsidRDefault="00D1296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2962" w:rsidRDefault="00D1296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2962" w:rsidRDefault="00D1296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2962" w:rsidRDefault="00D1296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2962" w:rsidRDefault="00D1296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2962" w:rsidRDefault="00D1296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2962" w:rsidRDefault="00D1296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2962" w:rsidRDefault="00D1296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2962" w:rsidRDefault="00D1296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2962" w:rsidRDefault="00D1296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2962" w:rsidRDefault="00D1296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2962" w:rsidRDefault="00D1296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2962" w:rsidRDefault="00D1296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2962" w:rsidRDefault="00D1296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2962" w:rsidRPr="00D12962" w:rsidRDefault="00D12962" w:rsidP="00D12962">
      <w:pPr>
        <w:jc w:val="right"/>
        <w:rPr>
          <w:rFonts w:ascii="Arial" w:hAnsi="Arial" w:cs="Arial"/>
          <w:b/>
          <w:sz w:val="20"/>
          <w:szCs w:val="20"/>
        </w:rPr>
      </w:pPr>
      <w:r w:rsidRPr="00D12962">
        <w:rPr>
          <w:rFonts w:ascii="Arial" w:hAnsi="Arial" w:cs="Arial"/>
          <w:b/>
          <w:sz w:val="20"/>
          <w:szCs w:val="20"/>
        </w:rPr>
        <w:t xml:space="preserve">Załącznik nr 2 </w:t>
      </w:r>
    </w:p>
    <w:p w:rsidR="00D12962" w:rsidRDefault="00D1296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A565B" w:rsidRDefault="004C1B5F" w:rsidP="009A565B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noProof/>
        </w:rPr>
        <w:pict>
          <v:shape id="_x0000_i1026" type="#_x0000_t75" alt="znaczki POIR.png" style="width:538.5pt;height:57pt;visibility:visible;mso-wrap-style:square">
            <v:imagedata r:id="rId7" o:title="znaczki POIR"/>
          </v:shape>
        </w:pict>
      </w:r>
    </w:p>
    <w:p w:rsidR="009A565B" w:rsidRPr="009C1824" w:rsidRDefault="009A565B" w:rsidP="009A565B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Cs/>
          <w:color w:val="000000"/>
          <w:sz w:val="16"/>
          <w:szCs w:val="16"/>
        </w:rPr>
      </w:pPr>
      <w:r w:rsidRPr="009C1824">
        <w:rPr>
          <w:rFonts w:ascii="Verdana" w:hAnsi="Verdana"/>
          <w:bCs/>
          <w:color w:val="000000"/>
          <w:sz w:val="16"/>
          <w:szCs w:val="16"/>
        </w:rPr>
        <w:t>Zamówienie finansowane z:</w:t>
      </w:r>
      <w:r>
        <w:rPr>
          <w:rFonts w:ascii="Verdana" w:hAnsi="Verdana"/>
          <w:bCs/>
          <w:color w:val="000000"/>
          <w:sz w:val="16"/>
          <w:szCs w:val="16"/>
        </w:rPr>
        <w:t xml:space="preserve"> POIR.04.01.04-00-0044/17-00 pt.” Opracowanie innowacyjnego urządzenia do wielowariantowego i wielkoseryjnego odlewania łopatek turbin gazowych o mikrostrukturze monokrystalicznej dla przemysłu lotniczego”- zad. 3,4 i 5 SIWZ. </w:t>
      </w:r>
    </w:p>
    <w:p w:rsidR="00D12962" w:rsidRDefault="00D1296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2962" w:rsidRDefault="00D1296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D51589" w:rsidRPr="00D51589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D5158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51589">
        <w:rPr>
          <w:rFonts w:ascii="Arial" w:hAnsi="Arial" w:cs="Arial"/>
        </w:rPr>
        <w:t>POLITECHNIKA RZESZOWSKA</w:t>
      </w:r>
    </w:p>
    <w:p w:rsidR="001B541E" w:rsidRPr="00A40632" w:rsidRDefault="00D5158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51589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D51589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D5158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51589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D51589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D51589" w:rsidRPr="00D12962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D51589" w:rsidRPr="00D51589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D51589" w:rsidP="001B541E">
      <w:pPr>
        <w:ind w:left="142"/>
        <w:jc w:val="center"/>
        <w:rPr>
          <w:rFonts w:ascii="Arial" w:hAnsi="Arial" w:cs="Arial"/>
        </w:rPr>
      </w:pPr>
      <w:r w:rsidRPr="00D51589">
        <w:rPr>
          <w:rFonts w:ascii="Arial" w:hAnsi="Arial" w:cs="Arial"/>
          <w:b/>
        </w:rPr>
        <w:t xml:space="preserve">Dostawa 8 dysków SSD 256 GB, Dostawa kolumny kapilarnej, Dostawa </w:t>
      </w:r>
      <w:r w:rsidR="00D12962" w:rsidRPr="00D51589">
        <w:rPr>
          <w:rFonts w:ascii="Arial" w:hAnsi="Arial" w:cs="Arial"/>
          <w:b/>
        </w:rPr>
        <w:t>materiałów</w:t>
      </w:r>
      <w:r w:rsidRPr="00D51589">
        <w:rPr>
          <w:rFonts w:ascii="Arial" w:hAnsi="Arial" w:cs="Arial"/>
          <w:b/>
        </w:rPr>
        <w:t xml:space="preserve"> i szkła laboratoryjnego do </w:t>
      </w:r>
      <w:proofErr w:type="spellStart"/>
      <w:r w:rsidRPr="00D51589">
        <w:rPr>
          <w:rFonts w:ascii="Arial" w:hAnsi="Arial" w:cs="Arial"/>
          <w:b/>
        </w:rPr>
        <w:t>elektropolerowania</w:t>
      </w:r>
      <w:proofErr w:type="spellEnd"/>
      <w:r w:rsidRPr="00D51589">
        <w:rPr>
          <w:rFonts w:ascii="Arial" w:hAnsi="Arial" w:cs="Arial"/>
          <w:b/>
        </w:rPr>
        <w:t>, Dostawa termopar, Dostawa odczynników chemicznych do trawienia i mycia</w:t>
      </w:r>
      <w:r w:rsidR="00CE3C4D">
        <w:rPr>
          <w:rFonts w:ascii="Arial" w:hAnsi="Arial" w:cs="Arial"/>
          <w:b/>
        </w:rPr>
        <w:t xml:space="preserve">, </w:t>
      </w:r>
      <w:r w:rsidR="00CE3C4D" w:rsidRPr="00CE3C4D">
        <w:rPr>
          <w:rFonts w:ascii="Arial" w:hAnsi="Arial" w:cs="Arial"/>
          <w:b/>
        </w:rPr>
        <w:t>Dostawa adaptera zaciskowego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874FFE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lastRenderedPageBreak/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51589" w:rsidTr="004F099D">
        <w:tc>
          <w:tcPr>
            <w:tcW w:w="1510" w:type="dxa"/>
            <w:vAlign w:val="center"/>
          </w:tcPr>
          <w:p w:rsidR="00D51589" w:rsidRDefault="00D51589" w:rsidP="004F09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58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51589">
              <w:rPr>
                <w:rFonts w:ascii="Arial" w:hAnsi="Arial" w:cs="Arial"/>
                <w:b/>
                <w:sz w:val="22"/>
                <w:szCs w:val="22"/>
              </w:rPr>
              <w:t>Dostawa 8 dysków SSD 256 GB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D51589" w:rsidRDefault="00D51589" w:rsidP="004F09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D51589" w:rsidTr="004F099D">
        <w:tc>
          <w:tcPr>
            <w:tcW w:w="1510" w:type="dxa"/>
            <w:vAlign w:val="center"/>
          </w:tcPr>
          <w:p w:rsidR="00D51589" w:rsidRDefault="00D51589" w:rsidP="004F09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58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51589">
              <w:rPr>
                <w:rFonts w:ascii="Arial" w:hAnsi="Arial" w:cs="Arial"/>
                <w:b/>
                <w:sz w:val="22"/>
                <w:szCs w:val="22"/>
              </w:rPr>
              <w:t>Dostawa kolumny kapilarnej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D51589" w:rsidRDefault="00D51589" w:rsidP="004F09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D51589" w:rsidTr="004F099D">
        <w:tc>
          <w:tcPr>
            <w:tcW w:w="1510" w:type="dxa"/>
            <w:vAlign w:val="center"/>
          </w:tcPr>
          <w:p w:rsidR="00D51589" w:rsidRDefault="00D51589" w:rsidP="004F09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58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51589">
              <w:rPr>
                <w:rFonts w:ascii="Arial" w:hAnsi="Arial" w:cs="Arial"/>
                <w:b/>
                <w:sz w:val="22"/>
                <w:szCs w:val="22"/>
              </w:rPr>
              <w:t xml:space="preserve"> Dostawa </w:t>
            </w:r>
            <w:r w:rsidR="00D12962" w:rsidRPr="00D51589">
              <w:rPr>
                <w:rFonts w:ascii="Arial" w:hAnsi="Arial" w:cs="Arial"/>
                <w:b/>
                <w:sz w:val="22"/>
                <w:szCs w:val="22"/>
              </w:rPr>
              <w:t>materiałów</w:t>
            </w:r>
            <w:r w:rsidRPr="00D51589">
              <w:rPr>
                <w:rFonts w:ascii="Arial" w:hAnsi="Arial" w:cs="Arial"/>
                <w:b/>
                <w:sz w:val="22"/>
                <w:szCs w:val="22"/>
              </w:rPr>
              <w:t xml:space="preserve"> i szkła laboratoryjnego do </w:t>
            </w:r>
            <w:proofErr w:type="spellStart"/>
            <w:r w:rsidRPr="00D51589">
              <w:rPr>
                <w:rFonts w:ascii="Arial" w:hAnsi="Arial" w:cs="Arial"/>
                <w:b/>
                <w:sz w:val="22"/>
                <w:szCs w:val="22"/>
              </w:rPr>
              <w:t>elektropolerowania</w:t>
            </w:r>
            <w:proofErr w:type="spellEnd"/>
            <w:r w:rsidRPr="00D51589">
              <w:rPr>
                <w:rFonts w:ascii="Arial" w:hAnsi="Arial" w:cs="Arial"/>
                <w:b/>
                <w:sz w:val="22"/>
                <w:szCs w:val="22"/>
              </w:rPr>
              <w:t>,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</w:t>
            </w:r>
            <w:r w:rsidRPr="002661CA">
              <w:rPr>
                <w:rFonts w:ascii="Arial" w:hAnsi="Arial" w:cs="Arial"/>
              </w:rPr>
              <w:lastRenderedPageBreak/>
              <w:t>..................zł.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D51589" w:rsidRDefault="00D51589" w:rsidP="004F09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D51589" w:rsidTr="004F099D">
        <w:tc>
          <w:tcPr>
            <w:tcW w:w="1510" w:type="dxa"/>
            <w:vAlign w:val="center"/>
          </w:tcPr>
          <w:p w:rsidR="00D51589" w:rsidRDefault="00D51589" w:rsidP="004F09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58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7700" w:type="dxa"/>
          </w:tcPr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51589">
              <w:rPr>
                <w:rFonts w:ascii="Arial" w:hAnsi="Arial" w:cs="Arial"/>
                <w:b/>
                <w:sz w:val="22"/>
                <w:szCs w:val="22"/>
              </w:rPr>
              <w:t>Dostawa termopar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D51589" w:rsidRDefault="00D51589" w:rsidP="004F09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D51589" w:rsidTr="004F099D">
        <w:tc>
          <w:tcPr>
            <w:tcW w:w="1510" w:type="dxa"/>
            <w:vAlign w:val="center"/>
          </w:tcPr>
          <w:p w:rsidR="00D51589" w:rsidRDefault="00D51589" w:rsidP="004F09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58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51589">
              <w:rPr>
                <w:rFonts w:ascii="Arial" w:hAnsi="Arial" w:cs="Arial"/>
                <w:b/>
                <w:sz w:val="22"/>
                <w:szCs w:val="22"/>
              </w:rPr>
              <w:t xml:space="preserve"> Dostawa odczynników chemicznych do trawienia i mycia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D51589" w:rsidRDefault="00D51589" w:rsidP="004F09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D51589" w:rsidTr="004F099D">
        <w:tc>
          <w:tcPr>
            <w:tcW w:w="1510" w:type="dxa"/>
            <w:vAlign w:val="center"/>
          </w:tcPr>
          <w:p w:rsidR="00D51589" w:rsidRDefault="00D51589" w:rsidP="004F09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589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700" w:type="dxa"/>
          </w:tcPr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51589">
              <w:rPr>
                <w:rFonts w:ascii="Arial" w:hAnsi="Arial" w:cs="Arial"/>
                <w:b/>
                <w:sz w:val="22"/>
                <w:szCs w:val="22"/>
              </w:rPr>
              <w:t>Dostawa adaptera zaciskowego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cenę brutto:..................................zł.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D51589" w:rsidRPr="002661CA" w:rsidRDefault="00D51589" w:rsidP="004F099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D51589" w:rsidRDefault="00D51589" w:rsidP="004F09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D1296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1B541E" w:rsidRDefault="00D12962" w:rsidP="00D12962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</w:t>
      </w:r>
      <w:r w:rsidR="00FE24B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1- </w:t>
      </w:r>
      <w:r w:rsidR="001B541E"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………..</w:t>
      </w:r>
      <w:r w:rsidR="00D51589" w:rsidRPr="00D51589">
        <w:rPr>
          <w:rFonts w:ascii="Arial" w:hAnsi="Arial" w:cs="Arial"/>
        </w:rPr>
        <w:t xml:space="preserve"> od daty udzielenia zamówienia</w:t>
      </w:r>
      <w:r w:rsidR="001B541E" w:rsidRPr="00A40632">
        <w:rPr>
          <w:rFonts w:ascii="Arial" w:hAnsi="Arial" w:cs="Arial"/>
        </w:rPr>
        <w:t>,</w:t>
      </w:r>
    </w:p>
    <w:p w:rsidR="00FE24BE" w:rsidRDefault="00FE24BE" w:rsidP="00D12962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2-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………..</w:t>
      </w:r>
      <w:r w:rsidRPr="00D51589">
        <w:rPr>
          <w:rFonts w:ascii="Arial" w:hAnsi="Arial" w:cs="Arial"/>
        </w:rPr>
        <w:t xml:space="preserve"> od daty udzielenia zamówienia</w:t>
      </w:r>
      <w:r w:rsidRPr="00A40632">
        <w:rPr>
          <w:rFonts w:ascii="Arial" w:hAnsi="Arial" w:cs="Arial"/>
        </w:rPr>
        <w:t>,</w:t>
      </w:r>
    </w:p>
    <w:p w:rsidR="00FE24BE" w:rsidRDefault="00FE24BE" w:rsidP="00D12962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3-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………..</w:t>
      </w:r>
      <w:r w:rsidRPr="00D51589">
        <w:rPr>
          <w:rFonts w:ascii="Arial" w:hAnsi="Arial" w:cs="Arial"/>
        </w:rPr>
        <w:t xml:space="preserve"> od daty udzielenia zamówienia</w:t>
      </w:r>
      <w:r w:rsidRPr="00A40632">
        <w:rPr>
          <w:rFonts w:ascii="Arial" w:hAnsi="Arial" w:cs="Arial"/>
        </w:rPr>
        <w:t>,</w:t>
      </w:r>
    </w:p>
    <w:p w:rsidR="00FE24BE" w:rsidRDefault="00FE24BE" w:rsidP="00D12962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4-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………..</w:t>
      </w:r>
      <w:r w:rsidRPr="00D51589">
        <w:rPr>
          <w:rFonts w:ascii="Arial" w:hAnsi="Arial" w:cs="Arial"/>
        </w:rPr>
        <w:t xml:space="preserve"> od daty udzielenia zamówienia</w:t>
      </w:r>
      <w:r w:rsidRPr="00A40632">
        <w:rPr>
          <w:rFonts w:ascii="Arial" w:hAnsi="Arial" w:cs="Arial"/>
        </w:rPr>
        <w:t>,</w:t>
      </w:r>
    </w:p>
    <w:p w:rsidR="00FE24BE" w:rsidRDefault="00FE24BE" w:rsidP="00D12962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5-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………..</w:t>
      </w:r>
      <w:r w:rsidRPr="00D51589">
        <w:rPr>
          <w:rFonts w:ascii="Arial" w:hAnsi="Arial" w:cs="Arial"/>
        </w:rPr>
        <w:t xml:space="preserve"> od daty udzielenia zamówienia</w:t>
      </w:r>
      <w:r w:rsidRPr="00A40632">
        <w:rPr>
          <w:rFonts w:ascii="Arial" w:hAnsi="Arial" w:cs="Arial"/>
        </w:rPr>
        <w:t>,</w:t>
      </w:r>
    </w:p>
    <w:p w:rsidR="00FE24BE" w:rsidRPr="00A40632" w:rsidRDefault="00FE24BE" w:rsidP="00D12962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6-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………..</w:t>
      </w:r>
      <w:r w:rsidRPr="00D51589">
        <w:rPr>
          <w:rFonts w:ascii="Arial" w:hAnsi="Arial" w:cs="Arial"/>
        </w:rPr>
        <w:t xml:space="preserve">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:.</w:t>
      </w:r>
      <w:r w:rsidR="00FE24BE">
        <w:rPr>
          <w:rFonts w:ascii="Arial" w:hAnsi="Arial" w:cs="Arial"/>
        </w:rPr>
        <w:t>do 30 dni</w:t>
      </w:r>
      <w:r w:rsidRPr="00A40632">
        <w:rPr>
          <w:rFonts w:ascii="Arial" w:hAnsi="Arial" w:cs="Arial"/>
        </w:rPr>
        <w:t>,</w:t>
      </w:r>
    </w:p>
    <w:p w:rsidR="00FE24B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FE24BE">
        <w:rPr>
          <w:rFonts w:ascii="Arial" w:hAnsi="Arial" w:cs="Arial"/>
        </w:rPr>
        <w:t>:</w:t>
      </w:r>
    </w:p>
    <w:p w:rsidR="00FE24BE" w:rsidRDefault="00FE24BE" w:rsidP="00FE24BE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1-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………..</w:t>
      </w:r>
    </w:p>
    <w:p w:rsidR="00FE24BE" w:rsidRDefault="00FE24BE" w:rsidP="00FE24BE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2-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………..</w:t>
      </w:r>
    </w:p>
    <w:p w:rsidR="00FE24BE" w:rsidRDefault="00FE24BE" w:rsidP="00FE24BE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3-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………..</w:t>
      </w:r>
    </w:p>
    <w:p w:rsidR="00FE24BE" w:rsidRDefault="00FE24BE" w:rsidP="00FE24BE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4-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………..</w:t>
      </w:r>
    </w:p>
    <w:p w:rsidR="00FE24BE" w:rsidRDefault="00FE24BE" w:rsidP="00FE24BE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5-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………..</w:t>
      </w:r>
    </w:p>
    <w:p w:rsidR="00FE24BE" w:rsidRDefault="00FE24BE" w:rsidP="00FE24BE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6-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………..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D51589" w:rsidRPr="00D51589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5470" w:rsidRDefault="00B85470">
      <w:r>
        <w:separator/>
      </w:r>
    </w:p>
  </w:endnote>
  <w:endnote w:type="continuationSeparator" w:id="0">
    <w:p w:rsidR="00B85470" w:rsidRDefault="00B85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874FF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4FFE">
      <w:rPr>
        <w:rStyle w:val="Numerstrony"/>
        <w:rFonts w:ascii="Arial" w:hAnsi="Arial"/>
        <w:noProof/>
        <w:sz w:val="18"/>
        <w:szCs w:val="18"/>
      </w:rPr>
      <w:t>13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4FFE">
      <w:rPr>
        <w:rStyle w:val="Numerstrony"/>
        <w:rFonts w:ascii="Arial" w:hAnsi="Arial"/>
        <w:noProof/>
        <w:sz w:val="18"/>
        <w:szCs w:val="18"/>
      </w:rPr>
      <w:t>13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854C2">
      <w:rPr>
        <w:rStyle w:val="Numerstrony"/>
        <w:noProof/>
      </w:rPr>
      <w:t>13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5470" w:rsidRDefault="00B85470">
      <w:r>
        <w:separator/>
      </w:r>
    </w:p>
  </w:footnote>
  <w:footnote w:type="continuationSeparator" w:id="0">
    <w:p w:rsidR="00B85470" w:rsidRDefault="00B854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1589" w:rsidRDefault="00D515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1589" w:rsidRDefault="00D515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1589" w:rsidRDefault="00D515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20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4"/>
  </w:num>
  <w:num w:numId="13">
    <w:abstractNumId w:val="2"/>
  </w:num>
  <w:num w:numId="14">
    <w:abstractNumId w:val="19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5470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CB9"/>
    <w:rsid w:val="00181D7D"/>
    <w:rsid w:val="00183E92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67D26"/>
    <w:rsid w:val="003854C2"/>
    <w:rsid w:val="00393B64"/>
    <w:rsid w:val="003D5087"/>
    <w:rsid w:val="003F4C0E"/>
    <w:rsid w:val="003F5C86"/>
    <w:rsid w:val="004025A9"/>
    <w:rsid w:val="0040294E"/>
    <w:rsid w:val="00414D84"/>
    <w:rsid w:val="004943D2"/>
    <w:rsid w:val="004B616D"/>
    <w:rsid w:val="004C1B5F"/>
    <w:rsid w:val="004C1BCD"/>
    <w:rsid w:val="00510873"/>
    <w:rsid w:val="00534EBA"/>
    <w:rsid w:val="0057528F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74FFE"/>
    <w:rsid w:val="008A3EF3"/>
    <w:rsid w:val="008D4DA6"/>
    <w:rsid w:val="008F7860"/>
    <w:rsid w:val="00903B9A"/>
    <w:rsid w:val="0093214C"/>
    <w:rsid w:val="0095289F"/>
    <w:rsid w:val="00976F8E"/>
    <w:rsid w:val="009A565B"/>
    <w:rsid w:val="009B230D"/>
    <w:rsid w:val="009C1824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5470"/>
    <w:rsid w:val="00B87530"/>
    <w:rsid w:val="00B9039F"/>
    <w:rsid w:val="00B910A3"/>
    <w:rsid w:val="00C963FE"/>
    <w:rsid w:val="00CA0351"/>
    <w:rsid w:val="00CB2021"/>
    <w:rsid w:val="00CD2766"/>
    <w:rsid w:val="00CE3C4D"/>
    <w:rsid w:val="00CE43E6"/>
    <w:rsid w:val="00D12962"/>
    <w:rsid w:val="00D129B6"/>
    <w:rsid w:val="00D13914"/>
    <w:rsid w:val="00D3354F"/>
    <w:rsid w:val="00D51589"/>
    <w:rsid w:val="00D63505"/>
    <w:rsid w:val="00DF2457"/>
    <w:rsid w:val="00DF73C7"/>
    <w:rsid w:val="00E00FE8"/>
    <w:rsid w:val="00E31B55"/>
    <w:rsid w:val="00E52EDE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A193E"/>
    <w:rsid w:val="00FB1361"/>
    <w:rsid w:val="00FC5042"/>
    <w:rsid w:val="00FD06FE"/>
    <w:rsid w:val="00FE24B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BD4E2F6-9682-4F00-848C-C566E0267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181CB9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181CB9"/>
    <w:pPr>
      <w:keepNext/>
      <w:numPr>
        <w:numId w:val="25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3854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854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13</Pages>
  <Words>3373</Words>
  <Characters>20243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23569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10</cp:revision>
  <cp:lastPrinted>2019-03-06T11:49:00Z</cp:lastPrinted>
  <dcterms:created xsi:type="dcterms:W3CDTF">2019-03-06T11:35:00Z</dcterms:created>
  <dcterms:modified xsi:type="dcterms:W3CDTF">2019-03-11T09:52:00Z</dcterms:modified>
</cp:coreProperties>
</file>