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941E97" w:rsidP="001A443E">
      <w:pPr>
        <w:jc w:val="right"/>
        <w:rPr>
          <w:b/>
          <w:bCs/>
          <w:sz w:val="24"/>
        </w:rPr>
      </w:pPr>
      <w:r w:rsidRPr="00941E9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941E97">
        <w:rPr>
          <w:sz w:val="24"/>
        </w:rPr>
        <w:t>2019-03-12</w:t>
      </w:r>
    </w:p>
    <w:p w:rsidR="00941E97" w:rsidRPr="00941E97" w:rsidRDefault="00941E97" w:rsidP="0018613E">
      <w:pPr>
        <w:spacing w:after="40"/>
        <w:rPr>
          <w:b/>
          <w:bCs/>
          <w:sz w:val="24"/>
        </w:rPr>
      </w:pPr>
      <w:r w:rsidRPr="00941E97">
        <w:rPr>
          <w:b/>
          <w:bCs/>
          <w:sz w:val="24"/>
        </w:rPr>
        <w:t>Politechnika Rzeszowska</w:t>
      </w:r>
    </w:p>
    <w:p w:rsidR="00A80738" w:rsidRDefault="00941E97" w:rsidP="0018613E">
      <w:pPr>
        <w:spacing w:after="40"/>
        <w:rPr>
          <w:b/>
          <w:bCs/>
          <w:sz w:val="24"/>
        </w:rPr>
      </w:pPr>
      <w:r w:rsidRPr="00941E97">
        <w:rPr>
          <w:b/>
          <w:bCs/>
          <w:sz w:val="24"/>
        </w:rPr>
        <w:t>Dział Logistyki i Zamówień Publicznych</w:t>
      </w:r>
    </w:p>
    <w:p w:rsidR="00A80738" w:rsidRPr="0018613E" w:rsidRDefault="00941E97" w:rsidP="00A80738">
      <w:pPr>
        <w:rPr>
          <w:bCs/>
          <w:sz w:val="24"/>
        </w:rPr>
      </w:pPr>
      <w:r w:rsidRPr="00941E9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941E97">
        <w:rPr>
          <w:bCs/>
          <w:sz w:val="24"/>
        </w:rPr>
        <w:t>12</w:t>
      </w:r>
    </w:p>
    <w:p w:rsidR="00A80738" w:rsidRPr="00A650FA" w:rsidRDefault="00941E97" w:rsidP="00A650FA">
      <w:pPr>
        <w:rPr>
          <w:bCs/>
          <w:sz w:val="24"/>
        </w:rPr>
      </w:pPr>
      <w:r w:rsidRPr="00941E9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941E97">
        <w:rPr>
          <w:bCs/>
          <w:sz w:val="24"/>
        </w:rPr>
        <w:t>Rzeszów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41E97" w:rsidRPr="00941E97">
        <w:rPr>
          <w:b/>
          <w:sz w:val="24"/>
          <w:szCs w:val="24"/>
        </w:rPr>
        <w:t>NA/P/49/2019</w:t>
      </w:r>
      <w:r w:rsidR="00A80738">
        <w:rPr>
          <w:sz w:val="24"/>
        </w:rPr>
        <w:tab/>
        <w:t xml:space="preserve"> </w:t>
      </w:r>
    </w:p>
    <w:p w:rsidR="00A80738" w:rsidRPr="00BB2F74" w:rsidRDefault="00A80738" w:rsidP="00A80738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A80738" w:rsidRPr="00DA4BAB" w:rsidRDefault="00A80738" w:rsidP="00DA4BA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41E97" w:rsidRPr="00941E9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41E97" w:rsidP="00CB5EDB">
      <w:pPr>
        <w:pStyle w:val="Tekstpodstawowywcity"/>
        <w:spacing w:before="120" w:after="240"/>
        <w:ind w:firstLine="0"/>
        <w:jc w:val="center"/>
      </w:pPr>
      <w:r w:rsidRPr="00941E97">
        <w:rPr>
          <w:b/>
        </w:rPr>
        <w:t>Dostawa, montaż i ustawienie mebli biurowych dla jednostek Politechniki Rzeszowskiej. Dostawa krzeseł, foteli obrotowych dla jednostek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41E97" w:rsidRPr="00941E97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41E97" w:rsidRPr="00941E97">
        <w:rPr>
          <w:sz w:val="24"/>
          <w:szCs w:val="24"/>
        </w:rPr>
        <w:t>11/03/2019</w:t>
      </w:r>
      <w:r w:rsidRPr="00FF4AB1">
        <w:rPr>
          <w:sz w:val="24"/>
          <w:szCs w:val="24"/>
        </w:rPr>
        <w:t xml:space="preserve"> o godz. </w:t>
      </w:r>
      <w:r w:rsidR="00941E97" w:rsidRPr="00941E97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1 zamówienia w wysokości 31 748.00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2 zamówienia w wysokości 4 674.00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3 zamówienia w wysokości 923.00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4 zamówienia w wysokości 1 107.00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5 zamówienia w wysokości 1 650.00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6 zamówienia w wysokości 615.00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7 zamówienia w wysokości 1 000.00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8 zamówienia w wysokości 6 000.00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9 zamówienia w wysokości 7 600.00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A650F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>części 10 zamówienia w wysokości 5 603.00 zł brutto;</w:t>
            </w:r>
          </w:p>
        </w:tc>
      </w:tr>
      <w:tr w:rsidR="00941E97" w:rsidRPr="006646D9" w:rsidTr="00A650FA">
        <w:trPr>
          <w:trHeight w:val="70"/>
        </w:trPr>
        <w:tc>
          <w:tcPr>
            <w:tcW w:w="9214" w:type="dxa"/>
          </w:tcPr>
          <w:p w:rsidR="00941E97" w:rsidRPr="00A3048A" w:rsidRDefault="00941E97" w:rsidP="00184C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1E97">
              <w:rPr>
                <w:sz w:val="24"/>
                <w:szCs w:val="24"/>
              </w:rPr>
              <w:t xml:space="preserve">części 11 zamówienia w wysokości </w:t>
            </w:r>
            <w:r w:rsidR="00184CBF">
              <w:rPr>
                <w:sz w:val="24"/>
                <w:szCs w:val="24"/>
              </w:rPr>
              <w:t xml:space="preserve"> 2 000. 00 </w:t>
            </w:r>
            <w:bookmarkStart w:id="0" w:name="_GoBack"/>
            <w:bookmarkEnd w:id="0"/>
            <w:r w:rsidRPr="00941E97">
              <w:rPr>
                <w:sz w:val="24"/>
                <w:szCs w:val="24"/>
              </w:rPr>
              <w:t>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  <w:r w:rsidR="00A650FA">
              <w:t xml:space="preserve"> (dni)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Default="00C94D43" w:rsidP="00075CD0">
            <w:pPr>
              <w:jc w:val="center"/>
            </w:pPr>
            <w:r w:rsidRPr="00CB5EDB">
              <w:t>Okres gwarancji</w:t>
            </w:r>
          </w:p>
          <w:p w:rsidR="00A650FA" w:rsidRPr="00CB5EDB" w:rsidRDefault="00DC1682" w:rsidP="00075CD0">
            <w:pPr>
              <w:jc w:val="center"/>
            </w:pPr>
            <w:r>
              <w:t>(miesiące)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52 058.52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11 365.20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2 376.36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3 564.54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lastRenderedPageBreak/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lastRenderedPageBreak/>
              <w:t>3 665.40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6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1 154.97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7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1 483.38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8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24 280.20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9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14 204.04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10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13 392.24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11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Tronus Polska sp. z o.o.</w:t>
            </w:r>
          </w:p>
          <w:p w:rsidR="00941E97" w:rsidRPr="00CB5EDB" w:rsidRDefault="00941E97" w:rsidP="00A650FA">
            <w:r w:rsidRPr="00941E97">
              <w:t>Ordona</w:t>
            </w:r>
            <w:r w:rsidRPr="00CB5EDB">
              <w:t xml:space="preserve"> </w:t>
            </w:r>
            <w:r w:rsidRPr="00941E97">
              <w:t>2a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01-237</w:t>
            </w:r>
            <w:r w:rsidRPr="00CB5EDB">
              <w:t xml:space="preserve"> </w:t>
            </w:r>
            <w:r w:rsidRPr="00941E9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1 955.70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41 050.00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6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1 350.00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7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1 780.00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8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8 400.00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9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10 800.00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10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9 200.00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11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Oprema</w:t>
            </w:r>
            <w:proofErr w:type="spellEnd"/>
            <w:r w:rsidRPr="00941E97">
              <w:t xml:space="preserve"> Tomasz Turek</w:t>
            </w:r>
          </w:p>
          <w:p w:rsidR="00941E97" w:rsidRPr="00CB5EDB" w:rsidRDefault="00941E97" w:rsidP="00A650FA">
            <w:r w:rsidRPr="00941E97">
              <w:t>ul. Chopina</w:t>
            </w:r>
            <w:r w:rsidRPr="00CB5EDB">
              <w:t xml:space="preserve"> </w:t>
            </w:r>
            <w:r w:rsidRPr="00941E97">
              <w:t>8a/7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42-480</w:t>
            </w:r>
            <w:r w:rsidRPr="00CB5EDB">
              <w:t xml:space="preserve"> </w:t>
            </w:r>
            <w:r w:rsidRPr="00941E97">
              <w:t>Poręba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WENA Beata Turek</w:t>
            </w:r>
          </w:p>
          <w:p w:rsidR="00941E97" w:rsidRPr="00CB5EDB" w:rsidRDefault="00941E97" w:rsidP="00A650FA">
            <w:r w:rsidRPr="00941E97">
              <w:t>Zimna Woda / Jasła</w:t>
            </w:r>
            <w:r w:rsidRPr="00CB5EDB">
              <w:t xml:space="preserve"> </w:t>
            </w:r>
            <w:r w:rsidRPr="00941E97">
              <w:t>57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38-203</w:t>
            </w:r>
            <w:r w:rsidRPr="00CB5EDB">
              <w:t xml:space="preserve"> </w:t>
            </w:r>
            <w:r w:rsidRPr="00941E97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33 710.00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9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WENA Beata Turek</w:t>
            </w:r>
          </w:p>
          <w:p w:rsidR="00941E97" w:rsidRPr="00CB5EDB" w:rsidRDefault="00941E97" w:rsidP="00A650FA">
            <w:r w:rsidRPr="00941E97">
              <w:t>Zimna Woda / Jasła</w:t>
            </w:r>
            <w:r w:rsidRPr="00CB5EDB">
              <w:t xml:space="preserve"> </w:t>
            </w:r>
            <w:r w:rsidRPr="00941E97">
              <w:t>57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38-203</w:t>
            </w:r>
            <w:r w:rsidRPr="00CB5EDB">
              <w:t xml:space="preserve"> </w:t>
            </w:r>
            <w:r w:rsidRPr="00941E97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7 720.00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10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WENA Beata Turek</w:t>
            </w:r>
          </w:p>
          <w:p w:rsidR="00941E97" w:rsidRPr="00CB5EDB" w:rsidRDefault="00941E97" w:rsidP="00A650FA">
            <w:r w:rsidRPr="00941E97">
              <w:t>Zimna Woda / Jasła</w:t>
            </w:r>
            <w:r w:rsidRPr="00CB5EDB">
              <w:t xml:space="preserve"> </w:t>
            </w:r>
            <w:r w:rsidRPr="00941E97">
              <w:t>57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38-203</w:t>
            </w:r>
            <w:r w:rsidRPr="00CB5EDB">
              <w:t xml:space="preserve"> </w:t>
            </w:r>
            <w:r w:rsidRPr="00941E97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34 587.60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6 420.60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1 476.00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2 029.50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1 894.20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6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590.40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7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885.60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8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12 398.40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9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10 295.10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10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4 588.64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11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KREO STYL Linda Mazur</w:t>
            </w:r>
          </w:p>
          <w:p w:rsidR="00941E97" w:rsidRPr="00CB5EDB" w:rsidRDefault="00941E97" w:rsidP="00A650FA">
            <w:r w:rsidRPr="00941E97">
              <w:t>Hanasiewicza</w:t>
            </w:r>
            <w:r w:rsidRPr="00CB5EDB">
              <w:t xml:space="preserve"> </w:t>
            </w:r>
            <w:r w:rsidRPr="00941E97">
              <w:t>22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35-103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1 722.00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proofErr w:type="spellStart"/>
            <w:r w:rsidRPr="00941E97">
              <w:t>Renggli</w:t>
            </w:r>
            <w:proofErr w:type="spellEnd"/>
            <w:r w:rsidRPr="00941E97">
              <w:t xml:space="preserve"> Sp.z o.o</w:t>
            </w:r>
          </w:p>
          <w:p w:rsidR="00941E97" w:rsidRPr="00CB5EDB" w:rsidRDefault="00941E97" w:rsidP="00A650FA">
            <w:r w:rsidRPr="00941E97">
              <w:t>Handlowa</w:t>
            </w:r>
            <w:r w:rsidRPr="00CB5EDB">
              <w:t xml:space="preserve"> </w:t>
            </w:r>
            <w:r w:rsidRPr="00941E97">
              <w:t xml:space="preserve"> 6 A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lastRenderedPageBreak/>
              <w:t>15-399</w:t>
            </w:r>
            <w:r w:rsidRPr="00CB5EDB">
              <w:t xml:space="preserve"> </w:t>
            </w:r>
            <w:r w:rsidRPr="00941E97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lastRenderedPageBreak/>
              <w:t>44 214.81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 xml:space="preserve">zgodnie z </w:t>
            </w:r>
            <w:r w:rsidRPr="00941E97">
              <w:lastRenderedPageBreak/>
              <w:t>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lastRenderedPageBreak/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>PPHU BIHA Wojciech Bialic</w:t>
            </w:r>
          </w:p>
          <w:p w:rsidR="00941E97" w:rsidRPr="00CB5EDB" w:rsidRDefault="00941E97" w:rsidP="00A650FA">
            <w:r w:rsidRPr="00941E97">
              <w:t>Świlcza</w:t>
            </w:r>
            <w:r w:rsidRPr="00CB5EDB">
              <w:t xml:space="preserve"> </w:t>
            </w:r>
            <w:r w:rsidRPr="00941E97">
              <w:t>510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36-072</w:t>
            </w:r>
            <w:r w:rsidRPr="00CB5EDB">
              <w:t xml:space="preserve"> </w:t>
            </w:r>
            <w:r w:rsidRPr="00941E97">
              <w:t>Świlcza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33 208.00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Zgodne z SIWZ</w:t>
            </w:r>
          </w:p>
        </w:tc>
      </w:tr>
      <w:tr w:rsidR="00941E97" w:rsidRPr="00075CD0" w:rsidTr="00A650FA">
        <w:tc>
          <w:tcPr>
            <w:tcW w:w="82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8</w:t>
            </w:r>
          </w:p>
        </w:tc>
        <w:tc>
          <w:tcPr>
            <w:tcW w:w="2295" w:type="dxa"/>
            <w:shd w:val="clear" w:color="auto" w:fill="auto"/>
          </w:tcPr>
          <w:p w:rsidR="00941E97" w:rsidRPr="00CB5EDB" w:rsidRDefault="00941E97" w:rsidP="00A650FA">
            <w:pPr>
              <w:spacing w:before="40"/>
            </w:pPr>
            <w:r w:rsidRPr="00941E97">
              <w:t xml:space="preserve">"AURA" Krzysztof </w:t>
            </w:r>
            <w:proofErr w:type="spellStart"/>
            <w:r w:rsidRPr="00941E97">
              <w:t>Martynuska</w:t>
            </w:r>
            <w:proofErr w:type="spellEnd"/>
          </w:p>
          <w:p w:rsidR="00941E97" w:rsidRPr="00CB5EDB" w:rsidRDefault="00941E97" w:rsidP="00A650FA">
            <w:r w:rsidRPr="00941E97">
              <w:t>ul. Lubicz</w:t>
            </w:r>
            <w:r w:rsidRPr="00CB5EDB">
              <w:t xml:space="preserve"> </w:t>
            </w:r>
            <w:r w:rsidRPr="00941E97">
              <w:t>39</w:t>
            </w:r>
            <w:r w:rsidRPr="00CB5EDB">
              <w:t xml:space="preserve"> </w:t>
            </w:r>
          </w:p>
          <w:p w:rsidR="00941E97" w:rsidRPr="00CB5EDB" w:rsidRDefault="00941E97" w:rsidP="00A650FA">
            <w:pPr>
              <w:spacing w:before="40" w:after="40"/>
              <w:jc w:val="both"/>
            </w:pPr>
            <w:r w:rsidRPr="00941E97">
              <w:t>35-230</w:t>
            </w:r>
            <w:r w:rsidRPr="00CB5EDB">
              <w:t xml:space="preserve"> </w:t>
            </w:r>
            <w:r w:rsidRPr="00941E9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6 000.00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24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1E97" w:rsidRPr="00CB5EDB" w:rsidRDefault="00941E97" w:rsidP="00A650FA">
            <w:pPr>
              <w:spacing w:before="120" w:after="120"/>
              <w:jc w:val="center"/>
            </w:pPr>
            <w:r w:rsidRPr="00941E9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0FA" w:rsidRDefault="00A650FA">
      <w:r>
        <w:separator/>
      </w:r>
    </w:p>
  </w:endnote>
  <w:endnote w:type="continuationSeparator" w:id="0">
    <w:p w:rsidR="00A650FA" w:rsidRDefault="00A65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0FA" w:rsidRDefault="00A650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650FA" w:rsidRDefault="00A650F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0FA" w:rsidRDefault="00184C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A650FA" w:rsidRDefault="00A650F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4CB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4CB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0FA" w:rsidRDefault="00A650F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650FA" w:rsidRDefault="00A650FA">
    <w:pPr>
      <w:pStyle w:val="Stopka"/>
      <w:tabs>
        <w:tab w:val="clear" w:pos="4536"/>
      </w:tabs>
      <w:jc w:val="center"/>
    </w:pPr>
  </w:p>
  <w:p w:rsidR="00A650FA" w:rsidRDefault="00A650F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0FA" w:rsidRDefault="00A650FA">
      <w:r>
        <w:separator/>
      </w:r>
    </w:p>
  </w:footnote>
  <w:footnote w:type="continuationSeparator" w:id="0">
    <w:p w:rsidR="00A650FA" w:rsidRDefault="00A65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0FA" w:rsidRDefault="00A650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0FA" w:rsidRDefault="00A650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0FA" w:rsidRDefault="00A650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6417"/>
    <w:rsid w:val="0001764B"/>
    <w:rsid w:val="0003529D"/>
    <w:rsid w:val="00075CD0"/>
    <w:rsid w:val="00092C61"/>
    <w:rsid w:val="0014428B"/>
    <w:rsid w:val="00184CBF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B6417"/>
    <w:rsid w:val="00861E75"/>
    <w:rsid w:val="00864EE2"/>
    <w:rsid w:val="008B02BA"/>
    <w:rsid w:val="00941E97"/>
    <w:rsid w:val="009F189D"/>
    <w:rsid w:val="00A3048A"/>
    <w:rsid w:val="00A650FA"/>
    <w:rsid w:val="00A80738"/>
    <w:rsid w:val="00AC7F83"/>
    <w:rsid w:val="00B50940"/>
    <w:rsid w:val="00BB2F74"/>
    <w:rsid w:val="00C236D3"/>
    <w:rsid w:val="00C94D43"/>
    <w:rsid w:val="00CB5EDB"/>
    <w:rsid w:val="00DA4BAB"/>
    <w:rsid w:val="00DC1682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6BB657-4EE3-4547-95EF-5326851D2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945</Words>
  <Characters>4179</Characters>
  <Application>Microsoft Office Word</Application>
  <DocSecurity>0</DocSecurity>
  <Lines>34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2019-03-12T10:52:00Z</dcterms:created>
  <dcterms:modified xsi:type="dcterms:W3CDTF">2019-03-12T10:52:00Z</dcterms:modified>
</cp:coreProperties>
</file>