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31FA9">
        <w:rPr>
          <w:b/>
          <w:i w:val="0"/>
        </w:rPr>
        <w:t>7 do specyfikacji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04639" w:rsidRPr="00B04639">
        <w:rPr>
          <w:b/>
          <w:sz w:val="24"/>
        </w:rPr>
        <w:t>ZP/6/2019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04639" w:rsidRPr="00B04639">
        <w:rPr>
          <w:b/>
        </w:rPr>
        <w:t>przetarg nieograniczony</w:t>
      </w:r>
      <w:r w:rsidR="00753DC1">
        <w:t xml:space="preserve"> na:</w:t>
      </w:r>
    </w:p>
    <w:p w:rsidR="00B04639" w:rsidRPr="00B04639" w:rsidRDefault="00B0463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04639">
        <w:rPr>
          <w:b/>
          <w:sz w:val="24"/>
          <w:szCs w:val="24"/>
        </w:rPr>
        <w:t>Zakup i dostawa 2 sztuk stacjonarnych aparatów cyfrowych RTG i 1 sztuki aparatu RTG typu ramię C wraz z montażem i uruchomieniem oraz przeszkoleniem pracowników w ramach projektu pn. Zakup sprzętu medycznego dla Szpitala Specjalistycznego im. Stefana Żeromskiego SP ZOZ w Krakowie (ZIT)</w:t>
      </w: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04639" w:rsidRPr="00B04639">
        <w:rPr>
          <w:sz w:val="24"/>
          <w:szCs w:val="24"/>
        </w:rPr>
        <w:t>(</w:t>
      </w:r>
      <w:proofErr w:type="spellStart"/>
      <w:r w:rsidR="00B04639" w:rsidRPr="00B04639">
        <w:rPr>
          <w:sz w:val="24"/>
          <w:szCs w:val="24"/>
        </w:rPr>
        <w:t>t.j</w:t>
      </w:r>
      <w:proofErr w:type="spellEnd"/>
      <w:r w:rsidR="00B04639" w:rsidRPr="00B04639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04639" w:rsidRPr="00B04639">
        <w:rPr>
          <w:sz w:val="24"/>
          <w:szCs w:val="24"/>
        </w:rPr>
        <w:t>(</w:t>
      </w:r>
      <w:proofErr w:type="spellStart"/>
      <w:r w:rsidR="00B04639" w:rsidRPr="00B04639">
        <w:rPr>
          <w:sz w:val="24"/>
          <w:szCs w:val="24"/>
        </w:rPr>
        <w:t>t.j</w:t>
      </w:r>
      <w:proofErr w:type="spellEnd"/>
      <w:r w:rsidR="00B04639" w:rsidRPr="00B04639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04639" w:rsidRPr="00B04639">
        <w:rPr>
          <w:sz w:val="24"/>
          <w:szCs w:val="24"/>
        </w:rPr>
        <w:t>(</w:t>
      </w:r>
      <w:proofErr w:type="spellStart"/>
      <w:r w:rsidR="00B04639" w:rsidRPr="00B04639">
        <w:rPr>
          <w:sz w:val="24"/>
          <w:szCs w:val="24"/>
        </w:rPr>
        <w:t>t.j</w:t>
      </w:r>
      <w:proofErr w:type="spellEnd"/>
      <w:r w:rsidR="00B04639" w:rsidRPr="00B04639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2A2" w:rsidRDefault="00E462A2">
      <w:r>
        <w:separator/>
      </w:r>
    </w:p>
  </w:endnote>
  <w:endnote w:type="continuationSeparator" w:id="0">
    <w:p w:rsidR="00E462A2" w:rsidRDefault="00E46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1F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1F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639" w:rsidRDefault="00B046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2A2" w:rsidRDefault="00E462A2">
      <w:r>
        <w:separator/>
      </w:r>
    </w:p>
  </w:footnote>
  <w:footnote w:type="continuationSeparator" w:id="0">
    <w:p w:rsidR="00E462A2" w:rsidRDefault="00E462A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639" w:rsidRDefault="00B046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639" w:rsidRDefault="00B046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639" w:rsidRDefault="00B046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62A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1FA9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04639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462A2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467498"/>
  <w15:chartTrackingRefBased/>
  <w15:docId w15:val="{DAB6281F-9DA4-469E-A75D-901D33635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3BF13-FE6A-4037-9EE3-1C008E3AE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2019-03-11T10:26:00Z</dcterms:created>
  <dcterms:modified xsi:type="dcterms:W3CDTF">2019-03-11T10:26:00Z</dcterms:modified>
</cp:coreProperties>
</file>