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69768E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65449">
        <w:rPr>
          <w:b/>
          <w:i w:val="0"/>
        </w:rPr>
        <w:t>9</w:t>
      </w:r>
      <w:r>
        <w:rPr>
          <w:b/>
          <w:i w:val="0"/>
        </w:rPr>
        <w:t xml:space="preserve"> do specyfikacji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14FC3" w:rsidRPr="00914FC3">
        <w:rPr>
          <w:rFonts w:ascii="Times New Roman" w:eastAsia="Times New Roman" w:hAnsi="Times New Roman"/>
          <w:b/>
          <w:sz w:val="24"/>
          <w:szCs w:val="20"/>
          <w:lang w:eastAsia="pl-PL"/>
        </w:rPr>
        <w:t>ZP/6/2019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14FC3" w:rsidRPr="00914FC3">
        <w:rPr>
          <w:rFonts w:ascii="Times New Roman" w:hAnsi="Times New Roman"/>
          <w:sz w:val="24"/>
          <w:szCs w:val="24"/>
        </w:rPr>
        <w:t>(</w:t>
      </w:r>
      <w:proofErr w:type="spellStart"/>
      <w:r w:rsidR="00914FC3" w:rsidRPr="00914FC3">
        <w:rPr>
          <w:rFonts w:ascii="Times New Roman" w:hAnsi="Times New Roman"/>
          <w:sz w:val="24"/>
          <w:szCs w:val="24"/>
        </w:rPr>
        <w:t>t.j</w:t>
      </w:r>
      <w:proofErr w:type="spellEnd"/>
      <w:r w:rsidR="00914FC3" w:rsidRPr="00914FC3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914FC3" w:rsidRPr="00914FC3" w:rsidRDefault="00914FC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14FC3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2 sztuk stacjonarnych aparatów cyfrowych RTG i 1 sztuki aparatu RTG typu ramię C wraz z montażem i uruchomieniem oraz przeszkoleniem pracowników w ramach projektu pn. Zakup sprzętu medycznego dla Szpitala Specjalistycznego im. Stefana Żeromskiego SP ZOZ w Krakowie (ZIT)</w:t>
      </w:r>
      <w:r w:rsidR="00D654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– ZP 6/2019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D02" w:rsidRDefault="00D82D02" w:rsidP="00025386">
      <w:pPr>
        <w:spacing w:after="0" w:line="240" w:lineRule="auto"/>
      </w:pPr>
      <w:r>
        <w:separator/>
      </w:r>
    </w:p>
  </w:endnote>
  <w:endnote w:type="continuationSeparator" w:id="0">
    <w:p w:rsidR="00D82D02" w:rsidRDefault="00D82D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FC3" w:rsidRDefault="00914F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69768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FC3" w:rsidRDefault="00914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D02" w:rsidRDefault="00D82D02" w:rsidP="00025386">
      <w:pPr>
        <w:spacing w:after="0" w:line="240" w:lineRule="auto"/>
      </w:pPr>
      <w:r>
        <w:separator/>
      </w:r>
    </w:p>
  </w:footnote>
  <w:footnote w:type="continuationSeparator" w:id="0">
    <w:p w:rsidR="00D82D02" w:rsidRDefault="00D82D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FC3" w:rsidRDefault="00914F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FC3" w:rsidRDefault="00914F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FC3" w:rsidRDefault="00914F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2D02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9768E"/>
    <w:rsid w:val="00745A44"/>
    <w:rsid w:val="008B797E"/>
    <w:rsid w:val="008F2498"/>
    <w:rsid w:val="00914FC3"/>
    <w:rsid w:val="00A56A6F"/>
    <w:rsid w:val="00B77707"/>
    <w:rsid w:val="00BE3BCE"/>
    <w:rsid w:val="00D55FC4"/>
    <w:rsid w:val="00D65449"/>
    <w:rsid w:val="00D82D02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8C94A35"/>
  <w15:chartTrackingRefBased/>
  <w15:docId w15:val="{9FC7F6CF-4AB2-414C-8457-0B365990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2019-03-11T10:27:00Z</dcterms:created>
  <dcterms:modified xsi:type="dcterms:W3CDTF">2019-03-11T10:27:00Z</dcterms:modified>
</cp:coreProperties>
</file>