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2B6F04" w:rsidP="00BB46A7">
      <w:pPr>
        <w:jc w:val="right"/>
        <w:rPr>
          <w:b/>
          <w:bCs/>
          <w:sz w:val="24"/>
        </w:rPr>
      </w:pPr>
      <w:r w:rsidRPr="002B6F04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2B6F04">
        <w:rPr>
          <w:sz w:val="24"/>
        </w:rPr>
        <w:t>2019-03-14</w:t>
      </w:r>
    </w:p>
    <w:p w:rsidR="002B6F04" w:rsidRPr="002B6F04" w:rsidRDefault="002B6F04" w:rsidP="0018613E">
      <w:pPr>
        <w:spacing w:after="40"/>
        <w:rPr>
          <w:b/>
          <w:bCs/>
          <w:sz w:val="24"/>
        </w:rPr>
      </w:pPr>
      <w:r w:rsidRPr="002B6F04">
        <w:rPr>
          <w:b/>
          <w:bCs/>
          <w:sz w:val="24"/>
        </w:rPr>
        <w:t>Politechnika Rzeszowska</w:t>
      </w:r>
    </w:p>
    <w:p w:rsidR="00A80738" w:rsidRDefault="002B6F04" w:rsidP="0018613E">
      <w:pPr>
        <w:spacing w:after="40"/>
        <w:rPr>
          <w:b/>
          <w:bCs/>
          <w:sz w:val="24"/>
        </w:rPr>
      </w:pPr>
      <w:r w:rsidRPr="002B6F04">
        <w:rPr>
          <w:b/>
          <w:bCs/>
          <w:sz w:val="24"/>
        </w:rPr>
        <w:t>Dział Logistyki i Zamówień Publicznych</w:t>
      </w:r>
    </w:p>
    <w:p w:rsidR="00A80738" w:rsidRPr="0018613E" w:rsidRDefault="002B6F04" w:rsidP="00A80738">
      <w:pPr>
        <w:rPr>
          <w:bCs/>
          <w:sz w:val="24"/>
        </w:rPr>
      </w:pPr>
      <w:r w:rsidRPr="002B6F04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2B6F04">
        <w:rPr>
          <w:bCs/>
          <w:sz w:val="24"/>
        </w:rPr>
        <w:t>12</w:t>
      </w:r>
    </w:p>
    <w:p w:rsidR="00A80738" w:rsidRPr="0018613E" w:rsidRDefault="002B6F04" w:rsidP="00A80738">
      <w:pPr>
        <w:rPr>
          <w:bCs/>
          <w:sz w:val="24"/>
        </w:rPr>
      </w:pPr>
      <w:r w:rsidRPr="002B6F04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2B6F04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B6F04" w:rsidRPr="002B6F04">
        <w:rPr>
          <w:b/>
          <w:sz w:val="24"/>
          <w:szCs w:val="24"/>
        </w:rPr>
        <w:t>NA/P/61/2019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B6F04" w:rsidRPr="002B6F0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2B6F04" w:rsidP="00CB5EDB">
      <w:pPr>
        <w:pStyle w:val="Tekstpodstawowywcity"/>
        <w:spacing w:before="120" w:after="240"/>
        <w:ind w:firstLine="0"/>
        <w:jc w:val="center"/>
      </w:pPr>
      <w:r w:rsidRPr="002B6F04">
        <w:rPr>
          <w:b/>
        </w:rPr>
        <w:t>Dostawa komputerów przenośnych dla jednostek Politechniki Rzeszowskiej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2B6F04" w:rsidRPr="002B6F04">
        <w:rPr>
          <w:sz w:val="24"/>
          <w:szCs w:val="24"/>
        </w:rPr>
        <w:t>(t.j.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2B6F04" w:rsidRPr="002B6F04">
        <w:rPr>
          <w:sz w:val="24"/>
          <w:szCs w:val="24"/>
        </w:rPr>
        <w:t>14/03/2019</w:t>
      </w:r>
      <w:r w:rsidRPr="00FF4AB1">
        <w:rPr>
          <w:sz w:val="24"/>
          <w:szCs w:val="24"/>
        </w:rPr>
        <w:t xml:space="preserve"> o godz. </w:t>
      </w:r>
      <w:r w:rsidR="002B6F04" w:rsidRPr="002B6F04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B6F04" w:rsidRPr="006646D9" w:rsidTr="00AD7870">
        <w:trPr>
          <w:trHeight w:val="70"/>
        </w:trPr>
        <w:tc>
          <w:tcPr>
            <w:tcW w:w="9214" w:type="dxa"/>
          </w:tcPr>
          <w:p w:rsidR="002B6F04" w:rsidRPr="00A3048A" w:rsidRDefault="002B6F04" w:rsidP="00AD78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6F04">
              <w:rPr>
                <w:sz w:val="24"/>
                <w:szCs w:val="24"/>
              </w:rPr>
              <w:t>części 1 zamówienia w wysokości 4 500.00 zł brutto;</w:t>
            </w:r>
          </w:p>
        </w:tc>
      </w:tr>
      <w:tr w:rsidR="002B6F04" w:rsidRPr="006646D9" w:rsidTr="00AD7870">
        <w:trPr>
          <w:trHeight w:val="70"/>
        </w:trPr>
        <w:tc>
          <w:tcPr>
            <w:tcW w:w="9214" w:type="dxa"/>
          </w:tcPr>
          <w:p w:rsidR="002B6F04" w:rsidRPr="00A3048A" w:rsidRDefault="002B6F04" w:rsidP="00AD78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6F04">
              <w:rPr>
                <w:sz w:val="24"/>
                <w:szCs w:val="24"/>
              </w:rPr>
              <w:t>części 2 zamówienia w wysokości 32 103.00 zł brutto;</w:t>
            </w:r>
          </w:p>
        </w:tc>
      </w:tr>
      <w:tr w:rsidR="002B6F04" w:rsidRPr="006646D9" w:rsidTr="00AD7870">
        <w:trPr>
          <w:trHeight w:val="70"/>
        </w:trPr>
        <w:tc>
          <w:tcPr>
            <w:tcW w:w="9214" w:type="dxa"/>
          </w:tcPr>
          <w:p w:rsidR="002B6F04" w:rsidRPr="00A3048A" w:rsidRDefault="002B6F04" w:rsidP="00AD78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6F04">
              <w:rPr>
                <w:sz w:val="24"/>
                <w:szCs w:val="24"/>
              </w:rPr>
              <w:t>części 3 zamówienia w wysokości 5 600.00 zł brutto;</w:t>
            </w:r>
          </w:p>
        </w:tc>
      </w:tr>
      <w:tr w:rsidR="002B6F04" w:rsidRPr="006646D9" w:rsidTr="00AD7870">
        <w:trPr>
          <w:trHeight w:val="70"/>
        </w:trPr>
        <w:tc>
          <w:tcPr>
            <w:tcW w:w="9214" w:type="dxa"/>
          </w:tcPr>
          <w:p w:rsidR="002B6F04" w:rsidRPr="00A3048A" w:rsidRDefault="002B6F04" w:rsidP="00AD78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6F04">
              <w:rPr>
                <w:sz w:val="24"/>
                <w:szCs w:val="24"/>
              </w:rPr>
              <w:t>części 4 zamówienia w wysokości 10 000.00 zł brutto;</w:t>
            </w:r>
          </w:p>
        </w:tc>
      </w:tr>
      <w:tr w:rsidR="002B6F04" w:rsidRPr="006646D9" w:rsidTr="00AD7870">
        <w:trPr>
          <w:trHeight w:val="70"/>
        </w:trPr>
        <w:tc>
          <w:tcPr>
            <w:tcW w:w="9214" w:type="dxa"/>
          </w:tcPr>
          <w:p w:rsidR="002B6F04" w:rsidRPr="00A3048A" w:rsidRDefault="002B6F04" w:rsidP="00AD78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6F04">
              <w:rPr>
                <w:sz w:val="24"/>
                <w:szCs w:val="24"/>
              </w:rPr>
              <w:t>części 5 zamówienia w wysokości 3 500.00 zł brutto;</w:t>
            </w:r>
          </w:p>
        </w:tc>
      </w:tr>
      <w:tr w:rsidR="002B6F04" w:rsidRPr="006646D9" w:rsidTr="00AD7870">
        <w:trPr>
          <w:trHeight w:val="70"/>
        </w:trPr>
        <w:tc>
          <w:tcPr>
            <w:tcW w:w="9214" w:type="dxa"/>
          </w:tcPr>
          <w:p w:rsidR="002B6F04" w:rsidRPr="00A3048A" w:rsidRDefault="002B6F04" w:rsidP="00AD78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6F04">
              <w:rPr>
                <w:sz w:val="24"/>
                <w:szCs w:val="24"/>
              </w:rPr>
              <w:t>części 6 zamówienia w wysokości 4 000.00 zł brutto;</w:t>
            </w:r>
          </w:p>
        </w:tc>
      </w:tr>
      <w:tr w:rsidR="002B6F04" w:rsidRPr="006646D9" w:rsidTr="00AD7870">
        <w:trPr>
          <w:trHeight w:val="70"/>
        </w:trPr>
        <w:tc>
          <w:tcPr>
            <w:tcW w:w="9214" w:type="dxa"/>
          </w:tcPr>
          <w:p w:rsidR="002B6F04" w:rsidRPr="00A3048A" w:rsidRDefault="002B6F04" w:rsidP="00AD78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6F04">
              <w:rPr>
                <w:sz w:val="24"/>
                <w:szCs w:val="24"/>
              </w:rPr>
              <w:t>części 7 zamówienia w wysokości 3 500.00 zł brutto;</w:t>
            </w:r>
          </w:p>
        </w:tc>
      </w:tr>
      <w:tr w:rsidR="002B6F04" w:rsidRPr="006646D9" w:rsidTr="00AD7870">
        <w:trPr>
          <w:trHeight w:val="70"/>
        </w:trPr>
        <w:tc>
          <w:tcPr>
            <w:tcW w:w="9214" w:type="dxa"/>
          </w:tcPr>
          <w:p w:rsidR="002B6F04" w:rsidRPr="00A3048A" w:rsidRDefault="002B6F04" w:rsidP="00AD78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6F04">
              <w:rPr>
                <w:sz w:val="24"/>
                <w:szCs w:val="24"/>
              </w:rPr>
              <w:t>części 8 zamówienia w wysokości 800.00 zł brutto;</w:t>
            </w:r>
          </w:p>
        </w:tc>
      </w:tr>
      <w:tr w:rsidR="002B6F04" w:rsidRPr="006646D9" w:rsidTr="00AD7870">
        <w:trPr>
          <w:trHeight w:val="70"/>
        </w:trPr>
        <w:tc>
          <w:tcPr>
            <w:tcW w:w="9214" w:type="dxa"/>
          </w:tcPr>
          <w:p w:rsidR="002B6F04" w:rsidRPr="00A3048A" w:rsidRDefault="002B6F04" w:rsidP="00AD78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6F04">
              <w:rPr>
                <w:sz w:val="24"/>
                <w:szCs w:val="24"/>
              </w:rPr>
              <w:t>części 9 zamówienia w wysokości 3 800.00 zł brutto;</w:t>
            </w:r>
          </w:p>
        </w:tc>
      </w:tr>
      <w:tr w:rsidR="002B6F04" w:rsidRPr="006646D9" w:rsidTr="00AD7870">
        <w:trPr>
          <w:trHeight w:val="70"/>
        </w:trPr>
        <w:tc>
          <w:tcPr>
            <w:tcW w:w="9214" w:type="dxa"/>
          </w:tcPr>
          <w:p w:rsidR="002B6F04" w:rsidRPr="00A3048A" w:rsidRDefault="002B6F04" w:rsidP="00AD78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6F04">
              <w:rPr>
                <w:sz w:val="24"/>
                <w:szCs w:val="24"/>
              </w:rPr>
              <w:t>części 10 zamówienia w wysokości 3 000.00 zł brutto;</w:t>
            </w:r>
          </w:p>
        </w:tc>
      </w:tr>
      <w:tr w:rsidR="002B6F04" w:rsidRPr="006646D9" w:rsidTr="00AD7870">
        <w:trPr>
          <w:trHeight w:val="70"/>
        </w:trPr>
        <w:tc>
          <w:tcPr>
            <w:tcW w:w="9214" w:type="dxa"/>
          </w:tcPr>
          <w:p w:rsidR="002B6F04" w:rsidRPr="00A3048A" w:rsidRDefault="002B6F04" w:rsidP="00AD78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6F04">
              <w:rPr>
                <w:sz w:val="24"/>
                <w:szCs w:val="24"/>
              </w:rPr>
              <w:t>części 11 zamówienia w wysokości 3 300.00 zł brutto;</w:t>
            </w:r>
          </w:p>
        </w:tc>
      </w:tr>
      <w:tr w:rsidR="002B6F04" w:rsidRPr="006646D9" w:rsidTr="00AD7870">
        <w:trPr>
          <w:trHeight w:val="70"/>
        </w:trPr>
        <w:tc>
          <w:tcPr>
            <w:tcW w:w="9214" w:type="dxa"/>
          </w:tcPr>
          <w:p w:rsidR="002B6F04" w:rsidRPr="00A3048A" w:rsidRDefault="002B6F04" w:rsidP="00AD78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B6F04">
              <w:rPr>
                <w:sz w:val="24"/>
                <w:szCs w:val="24"/>
              </w:rPr>
              <w:t>części 12 zamówienia w wysokości 4 390.00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10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proofErr w:type="spellStart"/>
            <w:r w:rsidRPr="002B6F04">
              <w:t>Cortland</w:t>
            </w:r>
            <w:proofErr w:type="spellEnd"/>
            <w:r w:rsidRPr="002B6F04">
              <w:t xml:space="preserve"> sp. z o.o.</w:t>
            </w:r>
          </w:p>
          <w:p w:rsidR="002B6F04" w:rsidRPr="00CB5EDB" w:rsidRDefault="002B6F04" w:rsidP="00AD7870">
            <w:r w:rsidRPr="002B6F04">
              <w:t>Zgoda</w:t>
            </w:r>
            <w:r w:rsidRPr="00CB5EDB">
              <w:t xml:space="preserve"> </w:t>
            </w:r>
            <w:r w:rsidRPr="002B6F04">
              <w:t>38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60-122</w:t>
            </w:r>
            <w:r w:rsidRPr="00CB5EDB">
              <w:t xml:space="preserve"> </w:t>
            </w:r>
            <w:r w:rsidRPr="002B6F04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2 702.31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1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Quatro Computers Maciej Zachara</w:t>
            </w:r>
          </w:p>
          <w:p w:rsidR="002B6F04" w:rsidRPr="00CB5EDB" w:rsidRDefault="002B6F04" w:rsidP="00AD7870">
            <w:r w:rsidRPr="002B6F04">
              <w:t>Matejki</w:t>
            </w:r>
            <w:r w:rsidRPr="00CB5EDB">
              <w:t xml:space="preserve"> </w:t>
            </w:r>
            <w:r w:rsidRPr="002B6F04">
              <w:t>2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35-064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5 289.00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Quatro Computers Maciej Zachara</w:t>
            </w:r>
          </w:p>
          <w:p w:rsidR="002B6F04" w:rsidRPr="00CB5EDB" w:rsidRDefault="002B6F04" w:rsidP="00AD7870">
            <w:r w:rsidRPr="002B6F04">
              <w:t>Matejki</w:t>
            </w:r>
            <w:r w:rsidRPr="00CB5EDB">
              <w:t xml:space="preserve"> </w:t>
            </w:r>
            <w:r w:rsidRPr="002B6F04">
              <w:t>2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35-064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4 649.40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Quatro Computers Maciej Zachara</w:t>
            </w:r>
          </w:p>
          <w:p w:rsidR="002B6F04" w:rsidRPr="00CB5EDB" w:rsidRDefault="002B6F04" w:rsidP="00AD7870">
            <w:r w:rsidRPr="002B6F04">
              <w:t>Matejki</w:t>
            </w:r>
            <w:r w:rsidRPr="00CB5EDB">
              <w:t xml:space="preserve"> </w:t>
            </w:r>
            <w:r w:rsidRPr="002B6F04">
              <w:t>2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35-064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5 756.40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4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Quatro Computers Maciej Zachara</w:t>
            </w:r>
          </w:p>
          <w:p w:rsidR="002B6F04" w:rsidRPr="00CB5EDB" w:rsidRDefault="002B6F04" w:rsidP="00AD7870">
            <w:r w:rsidRPr="002B6F04">
              <w:t>Matejki</w:t>
            </w:r>
            <w:r w:rsidRPr="00CB5EDB">
              <w:t xml:space="preserve"> </w:t>
            </w:r>
            <w:r w:rsidRPr="002B6F04">
              <w:t>2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35-064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10 233.60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5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Quatro Computers Maciej Zachara</w:t>
            </w:r>
          </w:p>
          <w:p w:rsidR="002B6F04" w:rsidRPr="00CB5EDB" w:rsidRDefault="002B6F04" w:rsidP="00AD7870">
            <w:r w:rsidRPr="002B6F04">
              <w:t>Matejki</w:t>
            </w:r>
            <w:r w:rsidRPr="00CB5EDB">
              <w:t xml:space="preserve"> </w:t>
            </w:r>
            <w:r w:rsidRPr="002B6F04">
              <w:t>2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35-064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3 750.27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6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Quatro Computers Maciej Zachara</w:t>
            </w:r>
          </w:p>
          <w:p w:rsidR="002B6F04" w:rsidRPr="00CB5EDB" w:rsidRDefault="002B6F04" w:rsidP="00AD7870">
            <w:r w:rsidRPr="002B6F04">
              <w:t>Matejki</w:t>
            </w:r>
            <w:r w:rsidRPr="00CB5EDB">
              <w:t xml:space="preserve"> </w:t>
            </w:r>
            <w:r w:rsidRPr="002B6F04">
              <w:t>2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35-064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4 046.70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Quatro Computers Maciej Zachara</w:t>
            </w:r>
          </w:p>
          <w:p w:rsidR="002B6F04" w:rsidRPr="00CB5EDB" w:rsidRDefault="002B6F04" w:rsidP="00AD7870">
            <w:r w:rsidRPr="002B6F04">
              <w:t>Matejki</w:t>
            </w:r>
            <w:r w:rsidRPr="00CB5EDB">
              <w:t xml:space="preserve"> </w:t>
            </w:r>
            <w:r w:rsidRPr="002B6F04">
              <w:t>2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35-064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3 567.00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8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Quatro Computers Maciej Zachara</w:t>
            </w:r>
          </w:p>
          <w:p w:rsidR="002B6F04" w:rsidRPr="00CB5EDB" w:rsidRDefault="002B6F04" w:rsidP="00AD7870">
            <w:r w:rsidRPr="002B6F04">
              <w:t>Matejki</w:t>
            </w:r>
            <w:r w:rsidRPr="00CB5EDB">
              <w:t xml:space="preserve"> </w:t>
            </w:r>
            <w:r w:rsidRPr="002B6F04">
              <w:t>2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35-064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798.27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9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Quatro Computers Maciej Zachara</w:t>
            </w:r>
          </w:p>
          <w:p w:rsidR="002B6F04" w:rsidRPr="00CB5EDB" w:rsidRDefault="002B6F04" w:rsidP="00AD7870">
            <w:r w:rsidRPr="002B6F04">
              <w:t>Matejki</w:t>
            </w:r>
            <w:r w:rsidRPr="00CB5EDB">
              <w:t xml:space="preserve"> </w:t>
            </w:r>
            <w:r w:rsidRPr="002B6F04">
              <w:t>2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35-064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3 763.80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10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Quatro Computers Maciej Zachara</w:t>
            </w:r>
          </w:p>
          <w:p w:rsidR="002B6F04" w:rsidRPr="00CB5EDB" w:rsidRDefault="002B6F04" w:rsidP="00AD7870">
            <w:r w:rsidRPr="002B6F04">
              <w:t>Matejki</w:t>
            </w:r>
            <w:r w:rsidRPr="00CB5EDB">
              <w:t xml:space="preserve"> </w:t>
            </w:r>
            <w:r w:rsidRPr="002B6F04">
              <w:t>2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35-064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3 050.40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11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Quatro Computers Maciej Zachara</w:t>
            </w:r>
          </w:p>
          <w:p w:rsidR="002B6F04" w:rsidRPr="00CB5EDB" w:rsidRDefault="002B6F04" w:rsidP="00AD7870">
            <w:r w:rsidRPr="002B6F04">
              <w:t>Matejki</w:t>
            </w:r>
            <w:r w:rsidRPr="00CB5EDB">
              <w:t xml:space="preserve"> </w:t>
            </w:r>
            <w:r w:rsidRPr="002B6F04">
              <w:t>2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35-064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4 099.59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12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Quatro Computers Maciej Zachara</w:t>
            </w:r>
          </w:p>
          <w:p w:rsidR="002B6F04" w:rsidRPr="00CB5EDB" w:rsidRDefault="002B6F04" w:rsidP="00AD7870">
            <w:r w:rsidRPr="002B6F04">
              <w:t>Matejki</w:t>
            </w:r>
            <w:r w:rsidRPr="00CB5EDB">
              <w:t xml:space="preserve"> </w:t>
            </w:r>
            <w:r w:rsidRPr="002B6F04">
              <w:t>2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35-064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4 403.40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1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InFast sp. z o.o.</w:t>
            </w:r>
          </w:p>
          <w:p w:rsidR="002B6F04" w:rsidRPr="00CB5EDB" w:rsidRDefault="002B6F04" w:rsidP="00AD7870">
            <w:r w:rsidRPr="002B6F04">
              <w:t>Legionów</w:t>
            </w:r>
            <w:r w:rsidRPr="00CB5EDB">
              <w:t xml:space="preserve"> </w:t>
            </w:r>
            <w:r w:rsidRPr="002B6F04">
              <w:t>31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35-111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4 120.50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InFast sp. z o.o.</w:t>
            </w:r>
          </w:p>
          <w:p w:rsidR="002B6F04" w:rsidRPr="00CB5EDB" w:rsidRDefault="002B6F04" w:rsidP="00AD7870">
            <w:r w:rsidRPr="002B6F04">
              <w:t>Legionów</w:t>
            </w:r>
            <w:r w:rsidRPr="00CB5EDB">
              <w:t xml:space="preserve"> </w:t>
            </w:r>
            <w:r w:rsidRPr="002B6F04">
              <w:t>31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35-111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5 590.35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4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InFast sp. z o.o.</w:t>
            </w:r>
          </w:p>
          <w:p w:rsidR="002B6F04" w:rsidRPr="00CB5EDB" w:rsidRDefault="002B6F04" w:rsidP="00AD7870">
            <w:r w:rsidRPr="002B6F04">
              <w:t>Legionów</w:t>
            </w:r>
            <w:r w:rsidRPr="00CB5EDB">
              <w:t xml:space="preserve"> </w:t>
            </w:r>
            <w:r w:rsidRPr="002B6F04">
              <w:t>31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35-111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9 987.60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5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InFast sp. z o.o.</w:t>
            </w:r>
          </w:p>
          <w:p w:rsidR="002B6F04" w:rsidRPr="00CB5EDB" w:rsidRDefault="002B6F04" w:rsidP="00AD7870">
            <w:r w:rsidRPr="002B6F04">
              <w:t>Legionów</w:t>
            </w:r>
            <w:r w:rsidRPr="00CB5EDB">
              <w:t xml:space="preserve"> </w:t>
            </w:r>
            <w:r w:rsidRPr="002B6F04">
              <w:t>31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35-111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3 628.50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6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InFast sp. z o.o.</w:t>
            </w:r>
          </w:p>
          <w:p w:rsidR="002B6F04" w:rsidRPr="00CB5EDB" w:rsidRDefault="002B6F04" w:rsidP="00AD7870">
            <w:r w:rsidRPr="002B6F04">
              <w:t>Legionów</w:t>
            </w:r>
            <w:r w:rsidRPr="00CB5EDB">
              <w:t xml:space="preserve"> </w:t>
            </w:r>
            <w:r w:rsidRPr="002B6F04">
              <w:t>31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35-111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3 997.50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InFast sp. z o.o.</w:t>
            </w:r>
          </w:p>
          <w:p w:rsidR="002B6F04" w:rsidRPr="00CB5EDB" w:rsidRDefault="002B6F04" w:rsidP="00AD7870">
            <w:r w:rsidRPr="002B6F04">
              <w:t>Legionów</w:t>
            </w:r>
            <w:r w:rsidRPr="00CB5EDB">
              <w:t xml:space="preserve"> </w:t>
            </w:r>
            <w:r w:rsidRPr="002B6F04">
              <w:t>31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35-111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3 419.40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BB46A7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BB46A7" w:rsidP="00AD7870">
            <w:pPr>
              <w:spacing w:before="120" w:after="120"/>
              <w:jc w:val="center"/>
            </w:pPr>
            <w:r w:rsidRPr="002B6F0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8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InFast sp. z o.o.</w:t>
            </w:r>
          </w:p>
          <w:p w:rsidR="002B6F04" w:rsidRPr="00CB5EDB" w:rsidRDefault="002B6F04" w:rsidP="00AD7870">
            <w:r w:rsidRPr="002B6F04">
              <w:t>Legionów</w:t>
            </w:r>
            <w:r w:rsidRPr="00CB5EDB">
              <w:t xml:space="preserve"> </w:t>
            </w:r>
            <w:r w:rsidRPr="002B6F04">
              <w:t>31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35-111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811.80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9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InFast sp. z o.o.</w:t>
            </w:r>
          </w:p>
          <w:p w:rsidR="002B6F04" w:rsidRPr="00CB5EDB" w:rsidRDefault="002B6F04" w:rsidP="00AD7870">
            <w:r w:rsidRPr="002B6F04">
              <w:t>Legionów</w:t>
            </w:r>
            <w:r w:rsidRPr="00CB5EDB">
              <w:t xml:space="preserve"> </w:t>
            </w:r>
            <w:r w:rsidRPr="002B6F04">
              <w:t>31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35-111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BB5B25">
            <w:pPr>
              <w:spacing w:before="120" w:after="120"/>
              <w:jc w:val="center"/>
            </w:pPr>
            <w:r w:rsidRPr="002B6F04">
              <w:t>3 813.</w:t>
            </w:r>
            <w:r w:rsidR="00BB5B25">
              <w:t>0</w:t>
            </w:r>
            <w:bookmarkStart w:id="0" w:name="_GoBack"/>
            <w:bookmarkEnd w:id="0"/>
            <w:r w:rsidRPr="002B6F04">
              <w:t>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10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InFast sp. z o.o.</w:t>
            </w:r>
          </w:p>
          <w:p w:rsidR="002B6F04" w:rsidRPr="00CB5EDB" w:rsidRDefault="002B6F04" w:rsidP="00AD7870">
            <w:r w:rsidRPr="002B6F04">
              <w:t>Legionów</w:t>
            </w:r>
            <w:r w:rsidRPr="00CB5EDB">
              <w:t xml:space="preserve"> </w:t>
            </w:r>
            <w:r w:rsidRPr="002B6F04">
              <w:t>31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35-111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2 976.60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11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InFast sp. z o.o.</w:t>
            </w:r>
          </w:p>
          <w:p w:rsidR="002B6F04" w:rsidRPr="00CB5EDB" w:rsidRDefault="002B6F04" w:rsidP="00AD7870">
            <w:r w:rsidRPr="002B6F04">
              <w:t>Legionów</w:t>
            </w:r>
            <w:r w:rsidRPr="00CB5EDB">
              <w:t xml:space="preserve"> </w:t>
            </w:r>
            <w:r w:rsidRPr="002B6F04">
              <w:t>31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35-111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4 120.50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  <w:tr w:rsidR="002B6F04" w:rsidRPr="00075CD0" w:rsidTr="00AD7870">
        <w:tc>
          <w:tcPr>
            <w:tcW w:w="82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12</w:t>
            </w:r>
          </w:p>
        </w:tc>
        <w:tc>
          <w:tcPr>
            <w:tcW w:w="2295" w:type="dxa"/>
            <w:shd w:val="clear" w:color="auto" w:fill="auto"/>
          </w:tcPr>
          <w:p w:rsidR="002B6F04" w:rsidRPr="00CB5EDB" w:rsidRDefault="002B6F04" w:rsidP="00AD7870">
            <w:pPr>
              <w:spacing w:before="40"/>
            </w:pPr>
            <w:r w:rsidRPr="002B6F04">
              <w:t>InFast sp. z o.o.</w:t>
            </w:r>
          </w:p>
          <w:p w:rsidR="002B6F04" w:rsidRPr="00CB5EDB" w:rsidRDefault="002B6F04" w:rsidP="00AD7870">
            <w:r w:rsidRPr="002B6F04">
              <w:t>Legionów</w:t>
            </w:r>
            <w:r w:rsidRPr="00CB5EDB">
              <w:t xml:space="preserve"> </w:t>
            </w:r>
            <w:r w:rsidRPr="002B6F04">
              <w:t>31</w:t>
            </w:r>
            <w:r w:rsidRPr="00CB5EDB">
              <w:t xml:space="preserve"> </w:t>
            </w:r>
          </w:p>
          <w:p w:rsidR="002B6F04" w:rsidRPr="00CB5EDB" w:rsidRDefault="002B6F04" w:rsidP="00AD7870">
            <w:pPr>
              <w:spacing w:before="40" w:after="40"/>
              <w:jc w:val="both"/>
            </w:pPr>
            <w:r w:rsidRPr="002B6F04">
              <w:t>35-111</w:t>
            </w:r>
            <w:r w:rsidRPr="00CB5EDB">
              <w:t xml:space="preserve"> </w:t>
            </w:r>
            <w:r w:rsidRPr="002B6F0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4 366.50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F04" w:rsidRPr="00CB5EDB" w:rsidRDefault="002B6F04" w:rsidP="00AD7870">
            <w:pPr>
              <w:spacing w:before="120" w:after="120"/>
              <w:jc w:val="center"/>
            </w:pPr>
            <w:r w:rsidRPr="002B6F04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9B6" w:rsidRDefault="007E69B6">
      <w:r>
        <w:separator/>
      </w:r>
    </w:p>
  </w:endnote>
  <w:endnote w:type="continuationSeparator" w:id="0">
    <w:p w:rsidR="007E69B6" w:rsidRDefault="007E6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BB5B2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5B2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5B2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B46A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9B6" w:rsidRDefault="007E69B6">
      <w:r>
        <w:separator/>
      </w:r>
    </w:p>
  </w:footnote>
  <w:footnote w:type="continuationSeparator" w:id="0">
    <w:p w:rsidR="007E69B6" w:rsidRDefault="007E69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F04" w:rsidRDefault="002B6F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F04" w:rsidRDefault="002B6F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F04" w:rsidRDefault="002B6F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69B6"/>
    <w:rsid w:val="0001764B"/>
    <w:rsid w:val="0003529D"/>
    <w:rsid w:val="00075CD0"/>
    <w:rsid w:val="00092C61"/>
    <w:rsid w:val="0014428B"/>
    <w:rsid w:val="0018613E"/>
    <w:rsid w:val="001A443E"/>
    <w:rsid w:val="002628C2"/>
    <w:rsid w:val="002B6F04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E69B6"/>
    <w:rsid w:val="00861E75"/>
    <w:rsid w:val="00864EE2"/>
    <w:rsid w:val="008B02BA"/>
    <w:rsid w:val="009F189D"/>
    <w:rsid w:val="00A3048A"/>
    <w:rsid w:val="00A80738"/>
    <w:rsid w:val="00AC7F83"/>
    <w:rsid w:val="00B50940"/>
    <w:rsid w:val="00BB46A7"/>
    <w:rsid w:val="00BB5B25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1564B0-D041-4A88-B63F-41DFE054F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B46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B46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702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2019-03-14T13:42:00Z</cp:lastPrinted>
  <dcterms:created xsi:type="dcterms:W3CDTF">2019-03-14T13:46:00Z</dcterms:created>
  <dcterms:modified xsi:type="dcterms:W3CDTF">2019-03-14T13:46:00Z</dcterms:modified>
</cp:coreProperties>
</file>