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BEB" w:rsidRPr="00A31282" w:rsidRDefault="00063BEB" w:rsidP="00A31282">
      <w:pPr>
        <w:pStyle w:val="p2"/>
        <w:spacing w:line="360" w:lineRule="auto"/>
        <w:jc w:val="center"/>
        <w:rPr>
          <w:b/>
          <w:bCs/>
          <w:color w:val="000000"/>
          <w:sz w:val="28"/>
          <w:szCs w:val="20"/>
        </w:rPr>
      </w:pPr>
      <w:r w:rsidRPr="002C40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WER_poziom_pl-1_rgb" style="width:453pt;height:58.5pt;visibility:visible;mso-wrap-style:square">
            <v:imagedata r:id="rId7" o:title="FE_POWER_poziom_pl-1_rgb"/>
          </v:shape>
        </w:pict>
      </w:r>
      <w:r w:rsidRPr="00FF38E6">
        <w:rPr>
          <w:bCs/>
          <w:color w:val="000000"/>
          <w:sz w:val="20"/>
          <w:szCs w:val="20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</w:t>
      </w:r>
    </w:p>
    <w:p w:rsidR="007926B3" w:rsidRPr="00063BEB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063BE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1740D" w:rsidRDefault="00E00FE8" w:rsidP="00D1740D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063BEB">
        <w:rPr>
          <w:rFonts w:ascii="Times New Roman" w:hAnsi="Times New Roman"/>
          <w:b/>
        </w:rPr>
        <w:t xml:space="preserve">Znak sprawy: </w:t>
      </w:r>
      <w:r w:rsidR="00D958BF" w:rsidRPr="00063BEB">
        <w:rPr>
          <w:rFonts w:ascii="Times New Roman" w:hAnsi="Times New Roman"/>
          <w:b/>
        </w:rPr>
        <w:t>NA/O/87/2019</w:t>
      </w:r>
      <w:r w:rsidRPr="00063BEB">
        <w:rPr>
          <w:rFonts w:ascii="Times New Roman" w:hAnsi="Times New Roman"/>
          <w:b/>
          <w:lang w:val="pl-PL"/>
        </w:rPr>
        <w:t xml:space="preserve"> </w:t>
      </w:r>
      <w:r w:rsidR="00D958BF" w:rsidRPr="00063BEB">
        <w:rPr>
          <w:rFonts w:ascii="Times New Roman" w:hAnsi="Times New Roman"/>
          <w:lang w:val="pl-PL"/>
        </w:rPr>
        <w:t>Rzeszów</w:t>
      </w:r>
      <w:r w:rsidR="00211900" w:rsidRPr="00063BEB">
        <w:rPr>
          <w:rFonts w:ascii="Times New Roman" w:hAnsi="Times New Roman"/>
        </w:rPr>
        <w:t xml:space="preserve">, </w:t>
      </w:r>
      <w:r w:rsidR="00D958BF" w:rsidRPr="00063BEB">
        <w:rPr>
          <w:rFonts w:ascii="Times New Roman" w:hAnsi="Times New Roman"/>
        </w:rPr>
        <w:t>2019-03-15</w:t>
      </w:r>
    </w:p>
    <w:p w:rsidR="007926B3" w:rsidRPr="00063BE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63BEB">
        <w:t>Podstawa pr</w:t>
      </w:r>
      <w:r w:rsidR="00F11D06" w:rsidRPr="00063BEB">
        <w:t xml:space="preserve">awna ogłoszenia: art. 4 pkt. 8 </w:t>
      </w:r>
      <w:r w:rsidR="007427DE" w:rsidRPr="00063BEB">
        <w:rPr>
          <w:bCs/>
        </w:rPr>
        <w:t xml:space="preserve">ustawy z dnia </w:t>
      </w:r>
      <w:r w:rsidR="007427DE" w:rsidRPr="00063BEB">
        <w:t xml:space="preserve">29 stycznia 2004 roku Prawo zamówień publicznych </w:t>
      </w:r>
      <w:r w:rsidR="00D958BF" w:rsidRPr="00063BEB">
        <w:t>(t.j. Dz. U. z  2018 r. poz. 1986)</w:t>
      </w:r>
    </w:p>
    <w:p w:rsidR="007427DE" w:rsidRPr="0070782D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63BEB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63BEB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63BEB">
              <w:rPr>
                <w:b/>
                <w:bCs/>
                <w:color w:val="000000"/>
              </w:rPr>
              <w:t>I. ZAMAWIAJĄCY</w:t>
            </w:r>
          </w:p>
          <w:p w:rsidR="007926B3" w:rsidRPr="00063BE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63BEB">
              <w:rPr>
                <w:lang w:val="pl-PL" w:eastAsia="pl-PL"/>
              </w:rPr>
              <w:t>Politechnika Rzeszowska im. I. Łukasiewicza</w:t>
            </w:r>
          </w:p>
          <w:p w:rsidR="007926B3" w:rsidRPr="00063BE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63BEB">
              <w:rPr>
                <w:lang w:val="pl-PL" w:eastAsia="pl-PL"/>
              </w:rPr>
              <w:t>al. Powstańców Warszawy 12</w:t>
            </w:r>
          </w:p>
          <w:p w:rsidR="007926B3" w:rsidRPr="00063BE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63BEB">
              <w:rPr>
                <w:lang w:val="pl-PL" w:eastAsia="pl-PL"/>
              </w:rPr>
              <w:t xml:space="preserve">35-959 Rzeszów </w:t>
            </w:r>
          </w:p>
          <w:p w:rsidR="007926B3" w:rsidRPr="00063BEB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63BEB">
              <w:rPr>
                <w:lang w:val="pl-PL" w:eastAsia="pl-PL"/>
              </w:rPr>
              <w:t>NIP: 813-026-69-99</w:t>
            </w:r>
          </w:p>
        </w:tc>
      </w:tr>
    </w:tbl>
    <w:p w:rsidR="007926B3" w:rsidRPr="00063BE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063BEB" w:rsidRDefault="007926B3" w:rsidP="00A31282">
      <w:pPr>
        <w:rPr>
          <w:b/>
        </w:rPr>
      </w:pPr>
      <w:r w:rsidRPr="00063BEB">
        <w:rPr>
          <w:b/>
        </w:rPr>
        <w:t xml:space="preserve">Osoba prowadząca postępowanie: </w:t>
      </w:r>
    </w:p>
    <w:p w:rsidR="00014627" w:rsidRPr="00063BEB" w:rsidRDefault="00D958BF" w:rsidP="00A31282">
      <w:pPr>
        <w:rPr>
          <w:b/>
        </w:rPr>
      </w:pPr>
      <w:r w:rsidRPr="00063BEB">
        <w:rPr>
          <w:sz w:val="22"/>
          <w:szCs w:val="22"/>
          <w:lang w:val="de-DE"/>
        </w:rPr>
        <w:t>mgr Magdalena Salamon</w:t>
      </w:r>
      <w:r w:rsidR="00014627" w:rsidRPr="00063BEB">
        <w:rPr>
          <w:sz w:val="22"/>
          <w:szCs w:val="22"/>
          <w:lang w:val="de-DE"/>
        </w:rPr>
        <w:t xml:space="preserve"> -  tel. </w:t>
      </w:r>
      <w:r w:rsidRPr="00063BEB">
        <w:rPr>
          <w:sz w:val="22"/>
          <w:szCs w:val="22"/>
          <w:lang w:val="de-DE"/>
        </w:rPr>
        <w:t>(17) 8653636</w:t>
      </w:r>
      <w:r w:rsidR="00014627" w:rsidRPr="00063BEB">
        <w:rPr>
          <w:sz w:val="22"/>
          <w:szCs w:val="22"/>
          <w:lang w:val="en-US"/>
        </w:rPr>
        <w:t xml:space="preserve"> e-mail </w:t>
      </w:r>
      <w:r w:rsidRPr="00063BEB">
        <w:rPr>
          <w:sz w:val="22"/>
          <w:szCs w:val="22"/>
          <w:lang w:val="en-US"/>
        </w:rPr>
        <w:t>msalamon@prz.edu.pl</w:t>
      </w:r>
    </w:p>
    <w:p w:rsidR="00211900" w:rsidRPr="00063BEB" w:rsidRDefault="00211900" w:rsidP="00063BEB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63BEB">
        <w:rPr>
          <w:b/>
          <w:bCs/>
          <w:color w:val="000000"/>
        </w:rPr>
        <w:t>II. OPIS PRZEDMIOTU ZAMÓWIENIA</w:t>
      </w:r>
    </w:p>
    <w:p w:rsidR="00211900" w:rsidRPr="00063BEB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63BEB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766"/>
      </w:tblGrid>
      <w:tr w:rsidR="00211900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211900" w:rsidRPr="00063BEB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63BEB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766" w:type="dxa"/>
            <w:shd w:val="clear" w:color="auto" w:fill="F3F3F3"/>
            <w:vAlign w:val="center"/>
          </w:tcPr>
          <w:p w:rsidR="00211900" w:rsidRPr="00063BEB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63BE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958BF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66" w:type="dxa"/>
          </w:tcPr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Temat</w:t>
            </w:r>
            <w:r w:rsidRPr="00063BEB">
              <w:t xml:space="preserve">: </w:t>
            </w:r>
            <w:r w:rsidRPr="00063BEB">
              <w:t>Dostawa drobnego sprzętu- pakiet I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Wspólny Słownik Zamówień</w:t>
            </w:r>
            <w:r w:rsidRPr="00063BEB">
              <w:t>:</w:t>
            </w:r>
            <w:r w:rsidRPr="00063BEB">
              <w:rPr>
                <w:b/>
              </w:rPr>
              <w:t xml:space="preserve"> </w:t>
            </w:r>
            <w:r w:rsidRPr="00063BEB">
              <w:t>38000000-5 - Sprzęt laboratoryjny, optyczny i precyzyjny (z wyjątkiem szklanego)</w:t>
            </w:r>
            <w:r w:rsidRPr="00063BEB">
              <w:t xml:space="preserve">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Opis</w:t>
            </w:r>
            <w:r w:rsidRPr="00063BEB">
              <w:t xml:space="preserve">: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Metalowe panele T12G do testowania zdolności krycia farb proszkowych- 2 opakowania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BEB">
              <w:rPr>
                <w:rFonts w:ascii="Times New Roman" w:hAnsi="Times New Roman"/>
                <w:sz w:val="24"/>
                <w:szCs w:val="24"/>
              </w:rPr>
              <w:t>.</w:t>
            </w: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958BF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766" w:type="dxa"/>
          </w:tcPr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Temat</w:t>
            </w:r>
            <w:r w:rsidRPr="00063BEB">
              <w:t xml:space="preserve">: </w:t>
            </w:r>
            <w:r w:rsidRPr="00063BEB">
              <w:t>Dostawa drobnego sprzętu- pakiet II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Wspólny Słownik Zamówień</w:t>
            </w:r>
            <w:r w:rsidRPr="00063BEB">
              <w:t>:</w:t>
            </w:r>
            <w:r w:rsidRPr="00063BEB">
              <w:rPr>
                <w:b/>
              </w:rPr>
              <w:t xml:space="preserve"> </w:t>
            </w:r>
            <w:r w:rsidRPr="00063BEB">
              <w:t>38000000-5 - Sprzęt laboratoryjny, optyczny i precyzyjny (z wyjątkiem szklanego)</w:t>
            </w:r>
            <w:r w:rsidRPr="00063BEB">
              <w:t xml:space="preserve">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Opis</w:t>
            </w:r>
            <w:r w:rsidRPr="00063BEB">
              <w:t xml:space="preserve">: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Panele R-36 do testowania farb proszkowych 1 opakowanie,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BEB">
              <w:rPr>
                <w:rFonts w:ascii="Times New Roman" w:hAnsi="Times New Roman"/>
                <w:sz w:val="24"/>
                <w:szCs w:val="24"/>
              </w:rPr>
              <w:t>.</w:t>
            </w: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958BF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766" w:type="dxa"/>
          </w:tcPr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Temat</w:t>
            </w:r>
            <w:r w:rsidRPr="00063BEB">
              <w:t xml:space="preserve">: </w:t>
            </w:r>
            <w:r w:rsidRPr="00063BEB">
              <w:t>Dostawa odczynników pakiet I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Wspólny Słownik Zamówień</w:t>
            </w:r>
            <w:r w:rsidRPr="00063BEB">
              <w:t>:</w:t>
            </w:r>
            <w:r w:rsidRPr="00063BEB">
              <w:rPr>
                <w:b/>
              </w:rPr>
              <w:t xml:space="preserve"> </w:t>
            </w:r>
            <w:r w:rsidRPr="00063BEB">
              <w:t>33696300-8 - Odczynniki chemiczne</w:t>
            </w:r>
            <w:r w:rsidRPr="00063BEB">
              <w:t xml:space="preserve">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Opis</w:t>
            </w:r>
            <w:r w:rsidRPr="00063BEB">
              <w:t xml:space="preserve">: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1) p-</w:t>
            </w:r>
            <w:proofErr w:type="spellStart"/>
            <w:r w:rsidRPr="00063BEB">
              <w:t>Toluenesulfonic</w:t>
            </w:r>
            <w:proofErr w:type="spellEnd"/>
            <w:r w:rsidRPr="00063BEB">
              <w:t xml:space="preserve"> acid CAS Number: 6192-52-5, 100g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2) </w:t>
            </w:r>
            <w:proofErr w:type="spellStart"/>
            <w:r w:rsidRPr="00063BEB">
              <w:t>Benzyltrimethylammonium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chloride</w:t>
            </w:r>
            <w:proofErr w:type="spellEnd"/>
            <w:r w:rsidRPr="00063BEB">
              <w:t xml:space="preserve">, CAS Number 56-37-1, 100g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3) Nadtlenek </w:t>
            </w:r>
            <w:proofErr w:type="spellStart"/>
            <w:r w:rsidRPr="00063BEB">
              <w:t>dikumylu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dicumyl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peroxide</w:t>
            </w:r>
            <w:proofErr w:type="spellEnd"/>
            <w:r w:rsidRPr="00063BEB">
              <w:t xml:space="preserve"> , CAS Number: 80-43-3, 100g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4) </w:t>
            </w:r>
            <w:proofErr w:type="spellStart"/>
            <w:r w:rsidRPr="00063BEB">
              <w:t>Acetone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oxime</w:t>
            </w:r>
            <w:proofErr w:type="spellEnd"/>
            <w:r w:rsidRPr="00063BEB">
              <w:t xml:space="preserve">, CAS Number: 127-06-0, 100g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5) 2-Butanone </w:t>
            </w:r>
            <w:proofErr w:type="spellStart"/>
            <w:r w:rsidRPr="00063BEB">
              <w:t>oxime</w:t>
            </w:r>
            <w:proofErr w:type="spellEnd"/>
            <w:r w:rsidRPr="00063BEB">
              <w:t xml:space="preserve">, CAS Number 96-29-7, 500ml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6) 2-ethyl-1-hexanol, CAS Number 104-76-7, 500ml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BEB">
              <w:rPr>
                <w:rFonts w:ascii="Times New Roman" w:hAnsi="Times New Roman"/>
                <w:sz w:val="24"/>
                <w:szCs w:val="24"/>
              </w:rPr>
              <w:t>.</w:t>
            </w: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958BF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766" w:type="dxa"/>
          </w:tcPr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Temat</w:t>
            </w:r>
            <w:r w:rsidRPr="00063BEB">
              <w:t xml:space="preserve">: </w:t>
            </w:r>
            <w:r w:rsidRPr="00063BEB">
              <w:t>Dostawa odczynników i drobnego sprzętu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Wspólny Słownik Zamówień</w:t>
            </w:r>
            <w:r w:rsidRPr="00063BEB">
              <w:t>:</w:t>
            </w:r>
            <w:r w:rsidRPr="00063BEB">
              <w:rPr>
                <w:b/>
              </w:rPr>
              <w:t xml:space="preserve"> </w:t>
            </w:r>
            <w:r w:rsidRPr="00063BEB">
              <w:t>38000000-5 - Sprzęt laboratoryjny, optyczny i precyzyjny (z wyjątkiem szklanego), 33696300-8 - Odczynniki chemiczne</w:t>
            </w:r>
            <w:r w:rsidRPr="00063BEB">
              <w:t xml:space="preserve">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Opis</w:t>
            </w:r>
            <w:r w:rsidRPr="00063BEB">
              <w:t xml:space="preserve">: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1) Aceton - 5l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2) Benzoin, 98% - 500g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3) 2-butanon - 1l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4) Łyżeczko-szpatułka na chemikalia płaska dł. 180mm - 1 szt.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5) Zlewka niska 50 ml - 9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6)Zlewka niska 100 ml - 10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7) Tryskawka "Aceton", 500 ml - 2 szt. </w:t>
            </w:r>
          </w:p>
          <w:p w:rsidR="00D958BF" w:rsidRPr="00A31282" w:rsidRDefault="00D958BF" w:rsidP="00672889">
            <w:pPr>
              <w:spacing w:after="120"/>
              <w:jc w:val="both"/>
              <w:rPr>
                <w:spacing w:val="-6"/>
              </w:rPr>
            </w:pPr>
            <w:r w:rsidRPr="00A31282">
              <w:rPr>
                <w:spacing w:val="-6"/>
              </w:rPr>
              <w:t xml:space="preserve">8) Łyżeczka chemiczna z końcówką </w:t>
            </w:r>
            <w:r w:rsidR="00063BEB" w:rsidRPr="00A31282">
              <w:rPr>
                <w:spacing w:val="-6"/>
              </w:rPr>
              <w:t>szkatułkową</w:t>
            </w:r>
            <w:r w:rsidRPr="00A31282">
              <w:rPr>
                <w:spacing w:val="-6"/>
              </w:rPr>
              <w:t xml:space="preserve"> dł. 180 mm; 40x28 mm /szeroka/ - 2szt.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9) Łyżeczka laboratoryjna dwustronna L-250 mm (29x40/29x48mm) stal18/8 - 1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10) Szczotka ze szczeciny fi 50 mm; z pędzelkiem /dł. szczeciny 85mm + pędzel 45mm; dł. całkowita 365 mm - 2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11) Pojemnik na próbki 120 mm - 100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12) Korek szklany dmuchany WS 14/23 - 2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13) Podstawka z korka pod kolby 250-500 ml - 1 szt.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14) Pipeta Pasteura PE poj. bańki 3,5 ml - op. 500szt.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BEB">
              <w:rPr>
                <w:rFonts w:ascii="Times New Roman" w:hAnsi="Times New Roman"/>
                <w:sz w:val="24"/>
                <w:szCs w:val="24"/>
              </w:rPr>
              <w:t>.</w:t>
            </w: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958BF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766" w:type="dxa"/>
          </w:tcPr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Temat</w:t>
            </w:r>
            <w:r w:rsidRPr="00063BEB">
              <w:t xml:space="preserve">: </w:t>
            </w:r>
            <w:r w:rsidRPr="00063BEB">
              <w:t>Dostawa odczynników pakiet I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Wspólny Słownik Zamówień</w:t>
            </w:r>
            <w:r w:rsidRPr="00063BEB">
              <w:t>:</w:t>
            </w:r>
            <w:r w:rsidRPr="00063BEB">
              <w:rPr>
                <w:b/>
              </w:rPr>
              <w:t xml:space="preserve"> </w:t>
            </w:r>
            <w:r w:rsidRPr="00063BEB">
              <w:t>33696300-8 - Odczynniki chemiczne</w:t>
            </w:r>
            <w:r w:rsidRPr="00063BEB">
              <w:t xml:space="preserve">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Opis</w:t>
            </w:r>
            <w:r w:rsidRPr="00063BEB">
              <w:t xml:space="preserve">: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1) butyl </w:t>
            </w:r>
            <w:proofErr w:type="spellStart"/>
            <w:r w:rsidRPr="00063BEB">
              <w:t>cellosove</w:t>
            </w:r>
            <w:proofErr w:type="spellEnd"/>
            <w:r w:rsidRPr="00063BEB">
              <w:t xml:space="preserve"> (2-butoksyetanol, </w:t>
            </w:r>
            <w:proofErr w:type="spellStart"/>
            <w:r w:rsidRPr="00063BEB">
              <w:t>ethylene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glycol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monobutylether</w:t>
            </w:r>
            <w:proofErr w:type="spellEnd"/>
            <w:r w:rsidRPr="00063BEB">
              <w:t xml:space="preserve">) CAS Number 111-76-2, 1l ,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2) </w:t>
            </w:r>
            <w:proofErr w:type="spellStart"/>
            <w:r w:rsidRPr="00063BEB">
              <w:t>Glycidyl</w:t>
            </w:r>
            <w:proofErr w:type="spellEnd"/>
            <w:r w:rsidRPr="00063BEB">
              <w:t xml:space="preserve"> </w:t>
            </w:r>
            <w:proofErr w:type="spellStart"/>
            <w:r w:rsidRPr="00063BEB">
              <w:t>methacrylate</w:t>
            </w:r>
            <w:proofErr w:type="spellEnd"/>
            <w:r w:rsidRPr="00063BEB">
              <w:t xml:space="preserve">, 97%, </w:t>
            </w:r>
            <w:proofErr w:type="spellStart"/>
            <w:r w:rsidRPr="00063BEB">
              <w:t>stabilized</w:t>
            </w:r>
            <w:proofErr w:type="spellEnd"/>
            <w:r w:rsidRPr="00063BEB">
              <w:t xml:space="preserve"> /</w:t>
            </w:r>
            <w:proofErr w:type="spellStart"/>
            <w:r w:rsidRPr="00063BEB">
              <w:t>Acros</w:t>
            </w:r>
            <w:proofErr w:type="spellEnd"/>
            <w:r w:rsidRPr="00063BEB">
              <w:t xml:space="preserve">/, 500g,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lastRenderedPageBreak/>
              <w:t xml:space="preserve">3) 2,2,2-Trifluoroethyl </w:t>
            </w:r>
            <w:proofErr w:type="spellStart"/>
            <w:r w:rsidRPr="00063BEB">
              <w:t>Methacrylate</w:t>
            </w:r>
            <w:proofErr w:type="spellEnd"/>
            <w:r w:rsidRPr="00063BEB">
              <w:t xml:space="preserve"> (</w:t>
            </w:r>
            <w:proofErr w:type="spellStart"/>
            <w:r w:rsidRPr="00063BEB">
              <w:t>stabilized</w:t>
            </w:r>
            <w:proofErr w:type="spellEnd"/>
            <w:r w:rsidRPr="00063BEB">
              <w:t xml:space="preserve"> with MEHQ), CAS No:352-87-4, TCI Product Number:M0738, 500ml,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4) Kolba kulista 3-szyjna prosta, 100 ml, szlif środkowy 29/32, boczne 14/23 -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BEB">
              <w:rPr>
                <w:rFonts w:ascii="Times New Roman" w:hAnsi="Times New Roman"/>
                <w:sz w:val="24"/>
                <w:szCs w:val="24"/>
              </w:rPr>
              <w:t>.</w:t>
            </w: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958BF" w:rsidRPr="00063BEB" w:rsidTr="00D1740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766" w:type="dxa"/>
          </w:tcPr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Temat</w:t>
            </w:r>
            <w:r w:rsidRPr="00063BEB">
              <w:t xml:space="preserve">: </w:t>
            </w:r>
            <w:r w:rsidRPr="00063BEB">
              <w:t xml:space="preserve">Dostawa </w:t>
            </w:r>
            <w:r w:rsidR="00063BEB" w:rsidRPr="00063BEB">
              <w:t>profili</w:t>
            </w:r>
            <w:r w:rsidRPr="00063BEB">
              <w:t xml:space="preserve"> </w:t>
            </w:r>
            <w:r w:rsidR="00063BEB" w:rsidRPr="00063BEB">
              <w:t>aluminiowych</w:t>
            </w:r>
            <w:r w:rsidRPr="00063BEB">
              <w:t xml:space="preserve">  wraz z akcesoriami montażowymi.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Wspólny Słownik Zamówień</w:t>
            </w:r>
            <w:r w:rsidRPr="00063BEB">
              <w:t>:</w:t>
            </w:r>
            <w:r w:rsidRPr="00063BEB">
              <w:rPr>
                <w:b/>
              </w:rPr>
              <w:t xml:space="preserve"> </w:t>
            </w:r>
            <w:r w:rsidRPr="00063BEB">
              <w:t>44212500-4 - Kątowniki i profile</w:t>
            </w:r>
            <w:r w:rsidRPr="00063BEB">
              <w:t xml:space="preserve">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rPr>
                <w:b/>
              </w:rPr>
              <w:t>Opis</w:t>
            </w:r>
            <w:r w:rsidRPr="00063BEB">
              <w:t xml:space="preserve">: 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Przedmiotem zamówienia są profile aluminiowe pocięte na wymiar wg poniższej specyfikacji wraz z akcesoriami montażowymi.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(nazwa | symbol | odcinki | ilość)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0,25 12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0,4 11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0,5 11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1 4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0,42 4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0,6 4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0,54 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0,26 2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0,43 2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0,47 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0,1 20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0,8 15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0,62 10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0,15 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30x30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AR3703 0,235 2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30x60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AR3704 0,2 2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 xml:space="preserve">Profil 20x20 </w:t>
            </w:r>
            <w:proofErr w:type="spellStart"/>
            <w:r w:rsidRPr="00063BEB">
              <w:t>Frexo</w:t>
            </w:r>
            <w:proofErr w:type="spellEnd"/>
            <w:r w:rsidRPr="00063BEB">
              <w:t xml:space="preserve"> AR3735 0,4 5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Profil 16x160 AR3716 1 6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Profil 16x160 AR3716 0,552 3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Profil 16x160 AR3716 0,32 5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Profil 40x40 AR3705 0,45 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Profil 40x40 AR3706 0,25 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Profil 40x40 AR3706 0,35 1</w:t>
            </w:r>
          </w:p>
          <w:p w:rsidR="00D958BF" w:rsidRPr="00A31282" w:rsidRDefault="00D958BF" w:rsidP="00672889">
            <w:pPr>
              <w:spacing w:after="120"/>
              <w:jc w:val="both"/>
            </w:pPr>
            <w:r w:rsidRPr="00063BEB">
              <w:t>Profil 40x40 AR3706 0,6 1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(nazwa | symbol | ilość)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lastRenderedPageBreak/>
              <w:t>Zaślepka 20x20 AR3812 4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Zaślepka 40x40 AR3712 5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Zaślepka 30x60 AR3711 2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Zaślepka 30x30 AR3710 110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Uchwyt do profili AR3371 10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Kątownik 30/30 zestaw AR3429Z 154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Kątownik 20x20 zestaw AR3816Z 5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Kątownik 40/40 [8] zestaw AR3439Z 7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Kątownik do zatrzasku kulowego AR3375 3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Śruba M6x14 AR3466 6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Śruba M4x8 AR3495 6</w:t>
            </w:r>
          </w:p>
          <w:p w:rsidR="00D958BF" w:rsidRPr="00063BEB" w:rsidRDefault="00D958BF" w:rsidP="00672889">
            <w:pPr>
              <w:spacing w:after="120"/>
              <w:jc w:val="both"/>
            </w:pPr>
            <w:r w:rsidRPr="00063BEB">
              <w:t>Wpusty AR3470 8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BEB">
              <w:rPr>
                <w:rFonts w:ascii="Times New Roman" w:hAnsi="Times New Roman"/>
                <w:sz w:val="24"/>
                <w:szCs w:val="24"/>
              </w:rPr>
              <w:t>.</w:t>
            </w: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1740D" w:rsidRPr="00FF38E6" w:rsidRDefault="00D1740D" w:rsidP="00D1740D">
      <w:pPr>
        <w:numPr>
          <w:ilvl w:val="0"/>
          <w:numId w:val="24"/>
        </w:numPr>
        <w:spacing w:after="120"/>
        <w:jc w:val="both"/>
      </w:pPr>
      <w:r w:rsidRPr="00FF38E6">
        <w:lastRenderedPageBreak/>
        <w:t>Części nie mogą być dzielone przez wykonawców, oferty nie zawierające pełnego zakresu przedmiotu zamówienia określonego w zadaniu częściowym zostaną odrzucone.</w:t>
      </w:r>
    </w:p>
    <w:p w:rsidR="00D1740D" w:rsidRPr="00FF38E6" w:rsidRDefault="00D1740D" w:rsidP="00D1740D">
      <w:pPr>
        <w:numPr>
          <w:ilvl w:val="0"/>
          <w:numId w:val="24"/>
        </w:numPr>
        <w:ind w:left="714" w:hanging="357"/>
        <w:jc w:val="both"/>
      </w:pPr>
      <w:r w:rsidRPr="00FF38E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D1740D" w:rsidRPr="00FF38E6" w:rsidRDefault="00D1740D" w:rsidP="00D1740D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D1740D" w:rsidRPr="00FF38E6" w:rsidRDefault="00D1740D" w:rsidP="00D1740D">
      <w:pPr>
        <w:numPr>
          <w:ilvl w:val="0"/>
          <w:numId w:val="24"/>
        </w:numPr>
        <w:jc w:val="both"/>
        <w:rPr>
          <w:spacing w:val="-6"/>
        </w:rPr>
      </w:pPr>
      <w:r w:rsidRPr="00FF38E6">
        <w:lastRenderedPageBreak/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D1740D" w:rsidRPr="00FF38E6" w:rsidRDefault="00D1740D" w:rsidP="00D1740D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D1740D" w:rsidRPr="00FF38E6" w:rsidRDefault="00D1740D" w:rsidP="00D1740D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D1740D" w:rsidRPr="00FF38E6" w:rsidRDefault="00D1740D" w:rsidP="00D1740D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D1740D" w:rsidRPr="00FF38E6" w:rsidRDefault="00D1740D" w:rsidP="00D1740D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D1740D" w:rsidRPr="00FF38E6" w:rsidRDefault="00D1740D" w:rsidP="00D1740D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607971" w:rsidRPr="00063BEB" w:rsidRDefault="00607971" w:rsidP="00607971">
      <w:pPr>
        <w:spacing w:before="120" w:after="120"/>
        <w:rPr>
          <w:b/>
          <w:bCs/>
          <w:color w:val="000000"/>
        </w:rPr>
      </w:pPr>
      <w:r w:rsidRPr="00063BEB">
        <w:rPr>
          <w:b/>
          <w:bCs/>
          <w:color w:val="000000"/>
        </w:rPr>
        <w:t>III. TERMIN REALIZACJI</w:t>
      </w:r>
    </w:p>
    <w:p w:rsidR="00607971" w:rsidRPr="00A31282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1740D" w:rsidRPr="00063BEB" w:rsidTr="00D1740D">
        <w:tc>
          <w:tcPr>
            <w:tcW w:w="8640" w:type="dxa"/>
          </w:tcPr>
          <w:p w:rsidR="00D1740D" w:rsidRPr="00063BEB" w:rsidRDefault="0045779A" w:rsidP="00672889">
            <w:pPr>
              <w:pStyle w:val="Tekstpodstawowy"/>
            </w:pPr>
            <w:r w:rsidRPr="00063BEB">
              <w:rPr>
                <w:b/>
              </w:rPr>
              <w:t>7 dni od daty udzielenia zamówienia</w:t>
            </w:r>
            <w:r w:rsidRPr="00063BEB">
              <w:t xml:space="preserve"> – dla zadania częściowego: 1</w:t>
            </w:r>
          </w:p>
        </w:tc>
      </w:tr>
      <w:tr w:rsidR="0045779A" w:rsidRPr="00063BEB" w:rsidTr="00D1740D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  <w:rPr>
                <w:b/>
              </w:rPr>
            </w:pPr>
            <w:r w:rsidRPr="00063BEB">
              <w:rPr>
                <w:b/>
              </w:rPr>
              <w:t>1 miesiąc od daty udzielenia zamówienia</w:t>
            </w:r>
            <w:r w:rsidRPr="00063BEB">
              <w:t xml:space="preserve"> – dla zadania częściowego: 2</w:t>
            </w:r>
          </w:p>
        </w:tc>
      </w:tr>
      <w:tr w:rsidR="0045779A" w:rsidRPr="00063BEB" w:rsidTr="00D1740D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  <w:rPr>
                <w:b/>
              </w:rPr>
            </w:pPr>
            <w:r w:rsidRPr="00063BEB">
              <w:rPr>
                <w:b/>
              </w:rPr>
              <w:t>14 dni od daty udzielenia zamówienia</w:t>
            </w:r>
            <w:r w:rsidRPr="00063BEB">
              <w:t xml:space="preserve"> – dla zadania częściowego: </w:t>
            </w:r>
            <w:r>
              <w:t>3</w:t>
            </w:r>
          </w:p>
        </w:tc>
      </w:tr>
      <w:tr w:rsidR="0045779A" w:rsidRPr="00063BEB" w:rsidTr="00D1740D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  <w:rPr>
                <w:b/>
              </w:rPr>
            </w:pPr>
            <w:r>
              <w:rPr>
                <w:b/>
                <w:lang w:val="pl-PL"/>
              </w:rPr>
              <w:t>21</w:t>
            </w:r>
            <w:r w:rsidRPr="00063BEB">
              <w:rPr>
                <w:b/>
              </w:rPr>
              <w:t xml:space="preserve"> dni od daty udzielenia zamówienia</w:t>
            </w:r>
            <w:r w:rsidRPr="00063BEB">
              <w:t xml:space="preserve"> – dla zadania częściowego: 4</w:t>
            </w:r>
          </w:p>
        </w:tc>
      </w:tr>
      <w:tr w:rsidR="00D1740D" w:rsidRPr="00063BEB" w:rsidTr="00D1740D">
        <w:tc>
          <w:tcPr>
            <w:tcW w:w="8640" w:type="dxa"/>
          </w:tcPr>
          <w:p w:rsidR="00D1740D" w:rsidRPr="00063BEB" w:rsidRDefault="0045779A" w:rsidP="00672889">
            <w:pPr>
              <w:pStyle w:val="Tekstpodstawowy"/>
            </w:pPr>
            <w:r w:rsidRPr="00063BEB">
              <w:rPr>
                <w:b/>
              </w:rPr>
              <w:t>14 dni od daty udzielenia zamówienia</w:t>
            </w:r>
            <w:r w:rsidRPr="00063BEB">
              <w:t xml:space="preserve"> – dla zadania częściowego: 5</w:t>
            </w:r>
          </w:p>
        </w:tc>
      </w:tr>
      <w:tr w:rsidR="00D1740D" w:rsidRPr="00063BEB" w:rsidTr="00D1740D">
        <w:tc>
          <w:tcPr>
            <w:tcW w:w="8640" w:type="dxa"/>
          </w:tcPr>
          <w:p w:rsidR="00D1740D" w:rsidRPr="00063BEB" w:rsidRDefault="0045779A" w:rsidP="00672889">
            <w:pPr>
              <w:pStyle w:val="Tekstpodstawowy"/>
            </w:pPr>
            <w:r w:rsidRPr="00063BEB">
              <w:rPr>
                <w:b/>
              </w:rPr>
              <w:t>4 dni od daty udzielenia zamówienia</w:t>
            </w:r>
            <w:r w:rsidRPr="00063BEB">
              <w:t xml:space="preserve"> – dla zadania częściowego: 6</w:t>
            </w:r>
          </w:p>
        </w:tc>
      </w:tr>
    </w:tbl>
    <w:p w:rsidR="00211900" w:rsidRPr="00A31282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063BEB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282" w:rsidRPr="00FF38E6" w:rsidRDefault="00A31282" w:rsidP="00A31282">
            <w:pPr>
              <w:spacing w:before="12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IV. OPIS SPOSOBU PRZYGOTOWANIA OFERTY</w:t>
            </w:r>
          </w:p>
          <w:p w:rsidR="00A31282" w:rsidRPr="00FF38E6" w:rsidRDefault="00A31282" w:rsidP="00A31282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F38E6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A31282" w:rsidRPr="00FF38E6" w:rsidRDefault="00A31282" w:rsidP="00A3128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A31282" w:rsidRPr="00FF38E6" w:rsidRDefault="00A31282" w:rsidP="00A3128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A31282" w:rsidRPr="00FF38E6" w:rsidRDefault="00A31282" w:rsidP="00A31282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A31282" w:rsidRPr="00FF38E6" w:rsidRDefault="00A31282" w:rsidP="00A31282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31282" w:rsidRPr="00FF38E6" w:rsidRDefault="00A31282" w:rsidP="00A31282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 xml:space="preserve">Do oferty należy dołączyć dokument potwierdzający, że nie otwarto jego likwidacji ani nie </w:t>
            </w:r>
            <w:r w:rsidRPr="00FF38E6">
              <w:rPr>
                <w:b/>
                <w:color w:val="000000"/>
              </w:rPr>
              <w:lastRenderedPageBreak/>
              <w:t>ogłoszono upadłości</w:t>
            </w:r>
          </w:p>
          <w:p w:rsidR="00A31282" w:rsidRPr="00FF38E6" w:rsidRDefault="00A31282" w:rsidP="00A3128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A31282" w:rsidRPr="00FF38E6" w:rsidRDefault="00A31282" w:rsidP="00A3128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31282" w:rsidRPr="00FF38E6" w:rsidRDefault="00A31282" w:rsidP="00A3128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A31282" w:rsidRPr="00FF38E6" w:rsidRDefault="00A31282" w:rsidP="00A3128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A31282" w:rsidRPr="00FF38E6" w:rsidRDefault="00A31282" w:rsidP="00A3128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A31282" w:rsidRPr="00FF38E6" w:rsidRDefault="00A31282" w:rsidP="00A31282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A31282" w:rsidRPr="00FF38E6" w:rsidRDefault="00A31282" w:rsidP="00A31282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A31282" w:rsidRPr="00FF38E6" w:rsidRDefault="00A31282" w:rsidP="00A3128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A31282" w:rsidRPr="00FF38E6" w:rsidRDefault="00A31282" w:rsidP="00A3128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A31282" w:rsidRPr="00FF38E6" w:rsidRDefault="00A31282" w:rsidP="00A3128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063BEB" w:rsidRDefault="00A31282" w:rsidP="00A31282">
            <w:pPr>
              <w:spacing w:before="120"/>
            </w:pPr>
            <w:r w:rsidRPr="00FF38E6">
              <w:t>Oferta złożona przez wykonawcę nie jest ofertą w rozumieniu KC..</w:t>
            </w:r>
          </w:p>
        </w:tc>
      </w:tr>
      <w:tr w:rsidR="00211900" w:rsidRPr="00063BE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63BE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63BEB">
              <w:rPr>
                <w:b/>
                <w:bCs/>
                <w:color w:val="000000"/>
              </w:rPr>
              <w:lastRenderedPageBreak/>
              <w:t>V</w:t>
            </w:r>
            <w:r w:rsidR="00211900" w:rsidRPr="00063BEB">
              <w:rPr>
                <w:b/>
                <w:bCs/>
                <w:color w:val="000000"/>
              </w:rPr>
              <w:t>. KRYTERIA OCENY OFERT</w:t>
            </w:r>
          </w:p>
          <w:p w:rsidR="008443B5" w:rsidRPr="00063BEB" w:rsidRDefault="008443B5" w:rsidP="008443B5">
            <w:pPr>
              <w:jc w:val="both"/>
              <w:rPr>
                <w:color w:val="000000"/>
              </w:rPr>
            </w:pPr>
            <w:r w:rsidRPr="00063BE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063BE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063BE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063BEB" w:rsidRDefault="008443B5" w:rsidP="008443B5">
            <w:pPr>
              <w:jc w:val="both"/>
              <w:rPr>
                <w:b/>
              </w:rPr>
            </w:pPr>
            <w:r w:rsidRPr="00063BEB">
              <w:rPr>
                <w:b/>
              </w:rPr>
              <w:t>Ocena złożonych ofert w zakresie kryterium „Cena”</w:t>
            </w:r>
            <w:r w:rsidRPr="00063BEB">
              <w:t xml:space="preserve"> zostanie dokonana na podstawie podanej przez Wykonawcę całkowitej ceny brutto. Oferty zostaną ocenione przy zastosowaniu poniższego wzoru:</w:t>
            </w:r>
          </w:p>
          <w:p w:rsidR="008443B5" w:rsidRPr="00063BEB" w:rsidRDefault="008443B5" w:rsidP="008443B5">
            <w:pPr>
              <w:jc w:val="both"/>
            </w:pPr>
            <w:r w:rsidRPr="00063BEB">
              <w:tab/>
              <w:t xml:space="preserve">                                                   cena najniższa</w:t>
            </w:r>
          </w:p>
          <w:p w:rsidR="008443B5" w:rsidRPr="00063BEB" w:rsidRDefault="008443B5" w:rsidP="008443B5">
            <w:pPr>
              <w:jc w:val="both"/>
            </w:pPr>
            <w:r w:rsidRPr="00063BEB">
              <w:t>Liczba pkt. oferty ocenianej =Kc = -------------------------------- x max liczby punktów</w:t>
            </w:r>
          </w:p>
          <w:p w:rsidR="008443B5" w:rsidRPr="00063BEB" w:rsidRDefault="008443B5" w:rsidP="008443B5">
            <w:pPr>
              <w:jc w:val="both"/>
            </w:pPr>
            <w:r w:rsidRPr="00063BEB">
              <w:t xml:space="preserve">                                                           cena oferty ocenianej</w:t>
            </w:r>
          </w:p>
          <w:p w:rsidR="008443B5" w:rsidRPr="00063BE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063BE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063BEB">
              <w:rPr>
                <w:color w:val="000000"/>
              </w:rPr>
              <w:t>.</w:t>
            </w:r>
          </w:p>
          <w:p w:rsidR="00211900" w:rsidRPr="00063BE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063BE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063BEB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63BE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63BEB">
              <w:rPr>
                <w:b/>
                <w:bCs/>
                <w:color w:val="000000"/>
              </w:rPr>
              <w:t>V</w:t>
            </w:r>
            <w:r w:rsidR="00211900" w:rsidRPr="00063BEB">
              <w:rPr>
                <w:b/>
                <w:bCs/>
                <w:color w:val="000000"/>
              </w:rPr>
              <w:t>I.TERMINY PŁATNOŚCI</w:t>
            </w:r>
          </w:p>
          <w:p w:rsidR="00211900" w:rsidRPr="00063BEB" w:rsidRDefault="00211900" w:rsidP="00D552B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63BEB">
              <w:rPr>
                <w:color w:val="000000"/>
              </w:rPr>
              <w:t xml:space="preserve">Wynagrodzenie zostanie wypłacone w terminie do </w:t>
            </w:r>
            <w:r w:rsidR="00D552B5">
              <w:rPr>
                <w:color w:val="000000"/>
              </w:rPr>
              <w:t>14</w:t>
            </w:r>
            <w:r w:rsidRPr="00063BE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063BE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63BE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63BEB">
              <w:rPr>
                <w:b/>
                <w:bCs/>
                <w:color w:val="000000"/>
              </w:rPr>
              <w:t>VI</w:t>
            </w:r>
            <w:r w:rsidR="00211900" w:rsidRPr="00063BEB">
              <w:rPr>
                <w:b/>
                <w:bCs/>
                <w:color w:val="000000"/>
              </w:rPr>
              <w:t>I. MIEJSCE I TERMIN SKŁADANIA OFERT</w:t>
            </w:r>
          </w:p>
          <w:p w:rsidR="00D1740D" w:rsidRPr="00063BEB" w:rsidRDefault="00211900" w:rsidP="00D1740D">
            <w:pPr>
              <w:jc w:val="both"/>
            </w:pPr>
            <w:r w:rsidRPr="00063BEB">
              <w:rPr>
                <w:color w:val="000000"/>
              </w:rPr>
              <w:t>Ofertę należy przygotować w wersji elektronicznej i przesłać odpowiednio drogą</w:t>
            </w:r>
            <w:r w:rsidRPr="00063BEB">
              <w:rPr>
                <w:rStyle w:val="apple-converted-space"/>
                <w:color w:val="000000"/>
              </w:rPr>
              <w:t> </w:t>
            </w:r>
            <w:r w:rsidRPr="00063BEB">
              <w:rPr>
                <w:rStyle w:val="apple-converted-space"/>
                <w:color w:val="000000"/>
              </w:rPr>
              <w:br/>
            </w:r>
            <w:r w:rsidRPr="00063BEB">
              <w:rPr>
                <w:color w:val="000000"/>
              </w:rPr>
              <w:t>e-mailową</w:t>
            </w:r>
            <w:r w:rsidRPr="00063BEB">
              <w:rPr>
                <w:rStyle w:val="apple-converted-space"/>
                <w:color w:val="000000"/>
              </w:rPr>
              <w:t> </w:t>
            </w:r>
            <w:r w:rsidRPr="00063BEB">
              <w:rPr>
                <w:color w:val="000000"/>
              </w:rPr>
              <w:t xml:space="preserve">na adres </w:t>
            </w:r>
            <w:r w:rsidR="00A14853" w:rsidRPr="00063BEB">
              <w:rPr>
                <w:sz w:val="22"/>
                <w:szCs w:val="22"/>
                <w:lang w:val="en-US"/>
              </w:rPr>
              <w:t xml:space="preserve">e-mail </w:t>
            </w:r>
            <w:r w:rsidR="00D958BF" w:rsidRPr="00063BEB">
              <w:rPr>
                <w:sz w:val="22"/>
                <w:szCs w:val="22"/>
                <w:lang w:val="en-US"/>
              </w:rPr>
              <w:t>msalamon@prz.edu.pl</w:t>
            </w:r>
            <w:r w:rsidR="00A14853" w:rsidRPr="00063BEB">
              <w:rPr>
                <w:sz w:val="22"/>
                <w:szCs w:val="22"/>
                <w:lang w:val="en-US"/>
              </w:rPr>
              <w:t xml:space="preserve"> </w:t>
            </w:r>
            <w:r w:rsidRPr="00063BEB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063BEB">
              <w:t xml:space="preserve">„Oferta na: </w:t>
            </w:r>
            <w:r w:rsidR="00D958BF" w:rsidRPr="00063BEB">
              <w:t xml:space="preserve"> </w:t>
            </w:r>
            <w:r w:rsidR="00D1740D" w:rsidRPr="00063BEB">
              <w:rPr>
                <w:b/>
              </w:rPr>
              <w:t>Dostawa odczynników. Dostawa drobnego sprzętu laboratoryjnego Dostawa profili aluminiowych  wraz z akcesoriami montażowymi.</w:t>
            </w:r>
          </w:p>
          <w:p w:rsidR="00211900" w:rsidRDefault="00D958BF" w:rsidP="003F4C0E">
            <w:pPr>
              <w:pStyle w:val="p38"/>
              <w:spacing w:before="0" w:beforeAutospacing="0" w:after="0" w:afterAutospacing="0"/>
              <w:jc w:val="both"/>
            </w:pPr>
            <w:r w:rsidRPr="00063BEB">
              <w:t>.</w:t>
            </w:r>
            <w:r w:rsidR="00393B64" w:rsidRPr="00063BEB">
              <w:t xml:space="preserve"> NIE OTWIERAĆ przed </w:t>
            </w:r>
            <w:r w:rsidRPr="00063BEB">
              <w:t>2019-03-21</w:t>
            </w:r>
            <w:r w:rsidR="00393B64" w:rsidRPr="00063BEB">
              <w:t xml:space="preserve"> godz. </w:t>
            </w:r>
            <w:r w:rsidRPr="00063BEB">
              <w:t>10:15</w:t>
            </w:r>
            <w:r w:rsidR="00393B64" w:rsidRPr="00063BEB">
              <w:t xml:space="preserve"> - </w:t>
            </w:r>
            <w:r w:rsidRPr="00063BEB">
              <w:rPr>
                <w:b/>
              </w:rPr>
              <w:t>NA/O/87/2019</w:t>
            </w:r>
            <w:r w:rsidR="00393B64" w:rsidRPr="00063BEB">
              <w:t>”</w:t>
            </w:r>
          </w:p>
          <w:p w:rsidR="00F46DF7" w:rsidRPr="00FF38E6" w:rsidRDefault="00F46DF7" w:rsidP="00F46DF7">
            <w:pPr>
              <w:pStyle w:val="p38"/>
              <w:spacing w:before="0" w:beforeAutospacing="0" w:after="0" w:afterAutospacing="0"/>
              <w:jc w:val="both"/>
            </w:pPr>
          </w:p>
          <w:p w:rsidR="00F46DF7" w:rsidRPr="00FF38E6" w:rsidRDefault="00F46DF7" w:rsidP="00F46DF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F46DF7" w:rsidRPr="00FF38E6" w:rsidRDefault="00F46DF7" w:rsidP="00F46DF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F46DF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b/>
                <w:color w:val="000000"/>
              </w:rPr>
            </w:pPr>
            <w:r w:rsidRPr="00F46DF7">
              <w:rPr>
                <w:b/>
                <w:color w:val="000000"/>
              </w:rPr>
              <w:lastRenderedPageBreak/>
              <w:t>Nieprzekraczalny termin dostarczenia oferty:</w:t>
            </w:r>
            <w:r w:rsidRPr="00F46DF7">
              <w:rPr>
                <w:rStyle w:val="apple-converted-space"/>
                <w:b/>
                <w:color w:val="000000"/>
              </w:rPr>
              <w:t> </w:t>
            </w:r>
          </w:p>
          <w:p w:rsidR="00EB415D" w:rsidRPr="00063BEB" w:rsidRDefault="00F46DF7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8" w:history="1">
              <w:r w:rsidRPr="00FF38E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</w:t>
            </w:r>
            <w:r w:rsidRPr="00F46DF7">
              <w:rPr>
                <w:rFonts w:ascii="Times New Roman" w:hAnsi="Times New Roman"/>
                <w:sz w:val="24"/>
                <w:szCs w:val="24"/>
              </w:rPr>
              <w:t>dnia</w:t>
            </w:r>
            <w:r w:rsidR="00D958BF" w:rsidRPr="00F46DF7">
              <w:rPr>
                <w:rFonts w:ascii="Times New Roman" w:hAnsi="Times New Roman"/>
                <w:sz w:val="24"/>
              </w:rPr>
              <w:t>2019-03-21</w:t>
            </w:r>
            <w:r w:rsidR="00EB415D" w:rsidRPr="00F46DF7">
              <w:rPr>
                <w:rFonts w:ascii="Times New Roman" w:hAnsi="Times New Roman"/>
                <w:sz w:val="24"/>
              </w:rPr>
              <w:t xml:space="preserve"> do godz. </w:t>
            </w:r>
            <w:r w:rsidR="00D958BF" w:rsidRPr="00F46DF7">
              <w:rPr>
                <w:rFonts w:ascii="Times New Roman" w:hAnsi="Times New Roman"/>
                <w:sz w:val="24"/>
              </w:rPr>
              <w:t>10:00</w:t>
            </w:r>
            <w:r w:rsidR="00EB415D" w:rsidRPr="00F46DF7">
              <w:rPr>
                <w:rFonts w:ascii="Times New Roman" w:hAnsi="Times New Roman"/>
                <w:sz w:val="24"/>
              </w:rPr>
              <w:t>.</w:t>
            </w:r>
          </w:p>
          <w:p w:rsidR="00EB415D" w:rsidRPr="00063BEB" w:rsidRDefault="00EB415D" w:rsidP="00EB415D">
            <w:pPr>
              <w:spacing w:after="120"/>
              <w:jc w:val="both"/>
              <w:rPr>
                <w:bCs/>
              </w:rPr>
            </w:pPr>
            <w:r w:rsidRPr="00063BEB">
              <w:rPr>
                <w:b/>
              </w:rPr>
              <w:t xml:space="preserve">Termin związania ofertą: </w:t>
            </w:r>
            <w:r w:rsidR="00D958BF" w:rsidRPr="00063BEB">
              <w:t>30</w:t>
            </w:r>
            <w:r w:rsidRPr="00063BEB">
              <w:t xml:space="preserve"> dn</w:t>
            </w:r>
            <w:r w:rsidRPr="00063BEB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063BE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958BF"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2019-03-21</w:t>
            </w:r>
            <w:r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958BF"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958BF"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958BF"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063B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70782D" w:rsidRDefault="0070782D" w:rsidP="0070782D"/>
          <w:p w:rsidR="0070782D" w:rsidRPr="00FF38E6" w:rsidRDefault="0070782D" w:rsidP="0070782D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70782D" w:rsidRPr="00FF38E6" w:rsidRDefault="0070782D" w:rsidP="0070782D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70782D" w:rsidRPr="00FF38E6" w:rsidRDefault="0070782D" w:rsidP="0070782D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70782D" w:rsidRPr="0070782D" w:rsidRDefault="0070782D" w:rsidP="0070782D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</w:tbl>
    <w:p w:rsidR="00FB1361" w:rsidRPr="00D1740D" w:rsidRDefault="00FB1361" w:rsidP="00D1740D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063BE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063BEB" w:rsidRDefault="00D1740D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63BEB">
              <w:rPr>
                <w:b/>
              </w:rPr>
              <w:t>VIII</w:t>
            </w:r>
            <w:r w:rsidR="008443B5" w:rsidRPr="00063BEB">
              <w:rPr>
                <w:bCs/>
                <w:color w:val="000000"/>
              </w:rPr>
              <w:t xml:space="preserve">. </w:t>
            </w:r>
            <w:r w:rsidR="008443B5" w:rsidRPr="00063BE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063BE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BE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063BE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958BF" w:rsidRPr="00063BEB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063BE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BEB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063BE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BE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063BE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BE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063BE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063BE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63BE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063BE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063BE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63BEB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063BEB" w:rsidRDefault="00FB1361" w:rsidP="001B541E">
      <w:pPr>
        <w:jc w:val="center"/>
        <w:rPr>
          <w:b/>
          <w:sz w:val="28"/>
          <w:szCs w:val="28"/>
        </w:rPr>
      </w:pPr>
    </w:p>
    <w:p w:rsidR="00FB1361" w:rsidRPr="00063BEB" w:rsidRDefault="00FB1361" w:rsidP="00FB1361">
      <w:pPr>
        <w:rPr>
          <w:b/>
          <w:sz w:val="28"/>
          <w:szCs w:val="28"/>
        </w:rPr>
      </w:pPr>
    </w:p>
    <w:p w:rsidR="00FB1361" w:rsidRPr="00063BEB" w:rsidRDefault="00FB1361" w:rsidP="001B541E">
      <w:pPr>
        <w:jc w:val="center"/>
        <w:rPr>
          <w:b/>
          <w:sz w:val="28"/>
          <w:szCs w:val="28"/>
        </w:rPr>
      </w:pPr>
    </w:p>
    <w:p w:rsidR="00FB1361" w:rsidRPr="00063BEB" w:rsidRDefault="00FB1361" w:rsidP="001B541E">
      <w:pPr>
        <w:jc w:val="center"/>
        <w:rPr>
          <w:b/>
          <w:sz w:val="28"/>
          <w:szCs w:val="28"/>
        </w:rPr>
      </w:pPr>
    </w:p>
    <w:p w:rsidR="00FB1361" w:rsidRPr="00063BEB" w:rsidRDefault="00FB1361" w:rsidP="001B541E">
      <w:pPr>
        <w:jc w:val="center"/>
        <w:rPr>
          <w:b/>
          <w:sz w:val="28"/>
          <w:szCs w:val="28"/>
        </w:rPr>
      </w:pPr>
    </w:p>
    <w:p w:rsidR="00FB1361" w:rsidRPr="00063BEB" w:rsidRDefault="00FB1361" w:rsidP="001B541E">
      <w:pPr>
        <w:jc w:val="center"/>
        <w:rPr>
          <w:b/>
          <w:sz w:val="28"/>
          <w:szCs w:val="28"/>
        </w:rPr>
      </w:pPr>
    </w:p>
    <w:p w:rsidR="00FB1361" w:rsidRPr="00063BEB" w:rsidRDefault="00FB1361" w:rsidP="001B541E">
      <w:pPr>
        <w:jc w:val="center"/>
        <w:rPr>
          <w:b/>
          <w:sz w:val="28"/>
          <w:szCs w:val="28"/>
        </w:rPr>
      </w:pPr>
    </w:p>
    <w:p w:rsidR="00D1740D" w:rsidRDefault="00D1740D" w:rsidP="001B541E">
      <w:pPr>
        <w:jc w:val="center"/>
        <w:rPr>
          <w:b/>
          <w:sz w:val="28"/>
          <w:szCs w:val="28"/>
        </w:rPr>
      </w:pPr>
    </w:p>
    <w:p w:rsidR="00D1740D" w:rsidRDefault="00D1740D" w:rsidP="001B541E">
      <w:pPr>
        <w:jc w:val="center"/>
        <w:rPr>
          <w:b/>
          <w:sz w:val="28"/>
          <w:szCs w:val="28"/>
        </w:rPr>
      </w:pPr>
    </w:p>
    <w:p w:rsidR="00D1740D" w:rsidRDefault="00D1740D" w:rsidP="001B541E">
      <w:pPr>
        <w:jc w:val="center"/>
        <w:rPr>
          <w:b/>
          <w:sz w:val="28"/>
          <w:szCs w:val="28"/>
        </w:rPr>
      </w:pPr>
    </w:p>
    <w:p w:rsidR="00D1740D" w:rsidRDefault="00D1740D" w:rsidP="001B541E">
      <w:pPr>
        <w:jc w:val="center"/>
        <w:rPr>
          <w:b/>
          <w:sz w:val="28"/>
          <w:szCs w:val="28"/>
        </w:rPr>
      </w:pPr>
    </w:p>
    <w:p w:rsidR="00D1740D" w:rsidRDefault="00D1740D" w:rsidP="0070782D">
      <w:pPr>
        <w:rPr>
          <w:b/>
          <w:sz w:val="28"/>
          <w:szCs w:val="28"/>
        </w:rPr>
      </w:pPr>
    </w:p>
    <w:p w:rsidR="00D1740D" w:rsidRPr="0070782D" w:rsidRDefault="00D1740D" w:rsidP="00D1740D">
      <w:pPr>
        <w:pStyle w:val="p2"/>
        <w:spacing w:line="360" w:lineRule="auto"/>
        <w:jc w:val="center"/>
        <w:rPr>
          <w:b/>
          <w:bCs/>
          <w:color w:val="000000"/>
          <w:sz w:val="16"/>
          <w:szCs w:val="16"/>
        </w:rPr>
      </w:pPr>
      <w:r w:rsidRPr="002C4073">
        <w:rPr>
          <w:noProof/>
        </w:rPr>
        <w:lastRenderedPageBreak/>
        <w:pict>
          <v:shape id="_x0000_i1027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D1740D" w:rsidRPr="00D552B5" w:rsidRDefault="00D1740D" w:rsidP="00D552B5">
      <w:pPr>
        <w:pStyle w:val="p2"/>
        <w:spacing w:before="0" w:beforeAutospacing="0" w:after="0" w:afterAutospacing="0" w:line="360" w:lineRule="auto"/>
        <w:jc w:val="center"/>
        <w:rPr>
          <w:bCs/>
          <w:color w:val="000000"/>
          <w:sz w:val="20"/>
          <w:szCs w:val="20"/>
        </w:rPr>
      </w:pPr>
      <w:r w:rsidRPr="00FF38E6">
        <w:rPr>
          <w:bCs/>
          <w:color w:val="000000"/>
          <w:sz w:val="20"/>
          <w:szCs w:val="20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</w:t>
      </w:r>
    </w:p>
    <w:p w:rsidR="00D1740D" w:rsidRPr="0070782D" w:rsidRDefault="00D1740D" w:rsidP="0070782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zapytania ofertowego </w:t>
      </w:r>
    </w:p>
    <w:p w:rsidR="001B541E" w:rsidRPr="00063BEB" w:rsidRDefault="001B541E" w:rsidP="001B541E">
      <w:pPr>
        <w:jc w:val="center"/>
        <w:rPr>
          <w:b/>
          <w:sz w:val="28"/>
          <w:szCs w:val="28"/>
        </w:rPr>
      </w:pPr>
      <w:r w:rsidRPr="00063BEB">
        <w:rPr>
          <w:b/>
          <w:sz w:val="28"/>
          <w:szCs w:val="28"/>
        </w:rPr>
        <w:t>FORMULARZ OFERTY</w:t>
      </w:r>
    </w:p>
    <w:p w:rsidR="001B541E" w:rsidRPr="00063BEB" w:rsidRDefault="001B541E" w:rsidP="001B541E">
      <w:pPr>
        <w:jc w:val="center"/>
        <w:rPr>
          <w:sz w:val="28"/>
          <w:szCs w:val="28"/>
          <w:u w:val="single"/>
        </w:rPr>
      </w:pPr>
      <w:r w:rsidRPr="00063BEB">
        <w:rPr>
          <w:sz w:val="28"/>
          <w:szCs w:val="28"/>
          <w:u w:val="single"/>
        </w:rPr>
        <w:t xml:space="preserve">na wykonanie </w:t>
      </w:r>
      <w:r w:rsidR="00D958BF" w:rsidRPr="00063BEB">
        <w:rPr>
          <w:sz w:val="28"/>
          <w:szCs w:val="28"/>
          <w:u w:val="single"/>
        </w:rPr>
        <w:t>Dostawy</w:t>
      </w:r>
      <w:r w:rsidRPr="00063BEB">
        <w:rPr>
          <w:sz w:val="28"/>
          <w:szCs w:val="28"/>
          <w:u w:val="single"/>
        </w:rPr>
        <w:t xml:space="preserve"> o wartości netto </w:t>
      </w:r>
      <w:r w:rsidRPr="00063BEB">
        <w:rPr>
          <w:b/>
          <w:sz w:val="28"/>
          <w:szCs w:val="28"/>
          <w:u w:val="single"/>
        </w:rPr>
        <w:t>poniżej 30 000</w:t>
      </w:r>
      <w:r w:rsidRPr="00063BEB">
        <w:rPr>
          <w:sz w:val="28"/>
          <w:szCs w:val="28"/>
          <w:u w:val="single"/>
        </w:rPr>
        <w:t xml:space="preserve"> €.</w:t>
      </w:r>
    </w:p>
    <w:p w:rsidR="001B541E" w:rsidRPr="00063BEB" w:rsidRDefault="001B541E" w:rsidP="001B541E">
      <w:pPr>
        <w:rPr>
          <w:sz w:val="22"/>
          <w:szCs w:val="22"/>
        </w:rPr>
      </w:pPr>
    </w:p>
    <w:p w:rsidR="001B541E" w:rsidRPr="00063BEB" w:rsidRDefault="001B541E" w:rsidP="001B541E">
      <w:pPr>
        <w:rPr>
          <w:b/>
        </w:rPr>
      </w:pPr>
      <w:r w:rsidRPr="00063BEB">
        <w:rPr>
          <w:b/>
        </w:rPr>
        <w:t>I. Nazwa i adres ZAMAWIAJĄCEGO:</w:t>
      </w:r>
    </w:p>
    <w:p w:rsidR="001B541E" w:rsidRPr="00063BEB" w:rsidRDefault="00D958BF" w:rsidP="001B541E">
      <w:pPr>
        <w:pStyle w:val="Tekstpodstawowy"/>
        <w:ind w:left="360"/>
        <w:jc w:val="center"/>
      </w:pPr>
      <w:r w:rsidRPr="00063BEB">
        <w:t>POLITECHNIKA RZESZOWSKA</w:t>
      </w:r>
    </w:p>
    <w:p w:rsidR="001B541E" w:rsidRPr="00063BEB" w:rsidRDefault="00D958BF" w:rsidP="001B541E">
      <w:pPr>
        <w:pStyle w:val="Tekstpodstawowy"/>
        <w:ind w:left="360"/>
        <w:jc w:val="center"/>
      </w:pPr>
      <w:r w:rsidRPr="00063BEB">
        <w:t>Al. Powstańców Warszawy</w:t>
      </w:r>
      <w:r w:rsidR="001B541E" w:rsidRPr="00063BEB">
        <w:t xml:space="preserve"> </w:t>
      </w:r>
      <w:r w:rsidRPr="00063BEB">
        <w:t>12</w:t>
      </w:r>
      <w:r w:rsidR="001B541E" w:rsidRPr="00063BEB">
        <w:t xml:space="preserve"> </w:t>
      </w:r>
    </w:p>
    <w:p w:rsidR="001B541E" w:rsidRPr="0070782D" w:rsidRDefault="00D958BF" w:rsidP="0070782D">
      <w:pPr>
        <w:pStyle w:val="Tekstpodstawowy"/>
        <w:ind w:left="360"/>
        <w:jc w:val="center"/>
      </w:pPr>
      <w:r w:rsidRPr="00063BEB">
        <w:t>35-959</w:t>
      </w:r>
      <w:r w:rsidR="001B541E" w:rsidRPr="00063BEB">
        <w:t xml:space="preserve"> </w:t>
      </w:r>
      <w:r w:rsidRPr="00063BEB">
        <w:t>Rzeszów</w:t>
      </w:r>
    </w:p>
    <w:p w:rsidR="001B541E" w:rsidRPr="00063BEB" w:rsidRDefault="0070782D" w:rsidP="001B541E">
      <w:pPr>
        <w:spacing w:before="240"/>
        <w:ind w:left="181"/>
      </w:pPr>
      <w:r>
        <w:t xml:space="preserve">Sprawę prowadzi: </w:t>
      </w:r>
      <w:r w:rsidR="001B541E" w:rsidRPr="00063BEB">
        <w:rPr>
          <w:vertAlign w:val="superscript"/>
        </w:rPr>
        <w:t xml:space="preserve"> </w:t>
      </w:r>
      <w:r w:rsidR="00D958BF" w:rsidRPr="0070782D">
        <w:t>mgr Magdalena</w:t>
      </w:r>
      <w:r w:rsidR="001B541E" w:rsidRPr="0070782D">
        <w:t xml:space="preserve"> </w:t>
      </w:r>
      <w:r w:rsidR="00D958BF" w:rsidRPr="0070782D">
        <w:t>Salamon</w:t>
      </w:r>
    </w:p>
    <w:p w:rsidR="001B541E" w:rsidRPr="0070782D" w:rsidRDefault="001B541E" w:rsidP="001B541E">
      <w:pPr>
        <w:rPr>
          <w:b/>
          <w:sz w:val="16"/>
          <w:szCs w:val="16"/>
        </w:rPr>
      </w:pPr>
    </w:p>
    <w:p w:rsidR="001B541E" w:rsidRPr="00063BEB" w:rsidRDefault="001B541E" w:rsidP="001B541E">
      <w:pPr>
        <w:rPr>
          <w:b/>
        </w:rPr>
      </w:pPr>
      <w:r w:rsidRPr="00063BEB">
        <w:rPr>
          <w:b/>
        </w:rPr>
        <w:t>II. Nazwa przedmiotu zamówienia:</w:t>
      </w:r>
    </w:p>
    <w:p w:rsidR="001B541E" w:rsidRPr="00063BEB" w:rsidRDefault="001B541E" w:rsidP="001B541E">
      <w:pPr>
        <w:ind w:left="142"/>
        <w:jc w:val="both"/>
      </w:pPr>
    </w:p>
    <w:p w:rsidR="001B541E" w:rsidRPr="00063BEB" w:rsidRDefault="00D958BF" w:rsidP="001B541E">
      <w:pPr>
        <w:ind w:left="142"/>
        <w:jc w:val="center"/>
      </w:pPr>
      <w:r w:rsidRPr="00063BEB">
        <w:rPr>
          <w:b/>
        </w:rPr>
        <w:t xml:space="preserve"> Dostawa odczynników. Dostawa </w:t>
      </w:r>
      <w:r w:rsidR="00D1740D" w:rsidRPr="00063BEB">
        <w:rPr>
          <w:b/>
        </w:rPr>
        <w:t>drobnego</w:t>
      </w:r>
      <w:r w:rsidRPr="00063BEB">
        <w:rPr>
          <w:b/>
        </w:rPr>
        <w:t xml:space="preserve"> sprzętu </w:t>
      </w:r>
      <w:r w:rsidR="00D1740D" w:rsidRPr="00063BEB">
        <w:rPr>
          <w:b/>
        </w:rPr>
        <w:t>laboratoryjnego</w:t>
      </w:r>
      <w:r w:rsidRPr="00063BEB">
        <w:rPr>
          <w:b/>
        </w:rPr>
        <w:t xml:space="preserve"> Dostawa </w:t>
      </w:r>
      <w:r w:rsidR="00D1740D" w:rsidRPr="00063BEB">
        <w:rPr>
          <w:b/>
        </w:rPr>
        <w:t>profili</w:t>
      </w:r>
      <w:r w:rsidRPr="00063BEB">
        <w:rPr>
          <w:b/>
        </w:rPr>
        <w:t xml:space="preserve"> </w:t>
      </w:r>
      <w:r w:rsidR="00D1740D" w:rsidRPr="00063BEB">
        <w:rPr>
          <w:b/>
        </w:rPr>
        <w:t>aluminiowych</w:t>
      </w:r>
      <w:r w:rsidRPr="00063BEB">
        <w:rPr>
          <w:b/>
        </w:rPr>
        <w:t xml:space="preserve">  wraz z akcesoriami montażowymi.</w:t>
      </w:r>
    </w:p>
    <w:p w:rsidR="001B541E" w:rsidRPr="00063BEB" w:rsidRDefault="001B541E" w:rsidP="001B541E"/>
    <w:p w:rsidR="001B541E" w:rsidRPr="00063BEB" w:rsidRDefault="001B541E" w:rsidP="001B541E">
      <w:pPr>
        <w:rPr>
          <w:b/>
        </w:rPr>
      </w:pPr>
      <w:r w:rsidRPr="00063BEB">
        <w:rPr>
          <w:b/>
        </w:rPr>
        <w:t>III. Tryb postępowania: Zapytanie ofertowe.</w:t>
      </w:r>
    </w:p>
    <w:p w:rsidR="001B541E" w:rsidRPr="00063BEB" w:rsidRDefault="001B541E" w:rsidP="001B541E"/>
    <w:p w:rsidR="001B541E" w:rsidRPr="00063BEB" w:rsidRDefault="001B541E" w:rsidP="001B541E">
      <w:pPr>
        <w:rPr>
          <w:b/>
        </w:rPr>
      </w:pPr>
      <w:r w:rsidRPr="00063BEB">
        <w:rPr>
          <w:noProof/>
        </w:rPr>
        <w:pict>
          <v:rect id="_x0000_s1026" style="position:absolute;margin-left:266.15pt;margin-top:5.35pt;width:189pt;height:90pt;z-index:251657728"/>
        </w:pict>
      </w:r>
      <w:r w:rsidRPr="00063BEB">
        <w:rPr>
          <w:b/>
        </w:rPr>
        <w:t>IV. Nazwa i adres WYKONAWCY</w:t>
      </w:r>
    </w:p>
    <w:p w:rsidR="001B541E" w:rsidRPr="00063BEB" w:rsidRDefault="001B541E" w:rsidP="001B541E"/>
    <w:p w:rsidR="001B541E" w:rsidRPr="00063BEB" w:rsidRDefault="001B541E" w:rsidP="001B541E">
      <w:pPr>
        <w:spacing w:line="360" w:lineRule="auto"/>
      </w:pPr>
      <w:r w:rsidRPr="00063BEB">
        <w:t>...........................................................</w:t>
      </w:r>
    </w:p>
    <w:p w:rsidR="001B541E" w:rsidRPr="00063BEB" w:rsidRDefault="001B541E" w:rsidP="001B541E">
      <w:pPr>
        <w:spacing w:line="360" w:lineRule="auto"/>
      </w:pPr>
      <w:r w:rsidRPr="00063BEB">
        <w:t>............................................................</w:t>
      </w:r>
    </w:p>
    <w:p w:rsidR="001B541E" w:rsidRPr="00063BEB" w:rsidRDefault="001B541E" w:rsidP="001B541E">
      <w:pPr>
        <w:spacing w:line="360" w:lineRule="auto"/>
      </w:pPr>
      <w:r w:rsidRPr="00063BEB">
        <w:t>..........................................................................</w:t>
      </w:r>
    </w:p>
    <w:p w:rsidR="001B541E" w:rsidRPr="00063BEB" w:rsidRDefault="001B541E" w:rsidP="001B541E">
      <w:pPr>
        <w:spacing w:line="360" w:lineRule="auto"/>
      </w:pPr>
      <w:r w:rsidRPr="00063BEB">
        <w:t>...........................................................................</w:t>
      </w:r>
    </w:p>
    <w:p w:rsidR="001B541E" w:rsidRPr="00063BEB" w:rsidRDefault="001B541E" w:rsidP="001B541E">
      <w:pPr>
        <w:spacing w:line="360" w:lineRule="auto"/>
      </w:pPr>
      <w:r w:rsidRPr="00063BEB">
        <w:t>...........................................................................</w:t>
      </w:r>
    </w:p>
    <w:p w:rsidR="001B541E" w:rsidRPr="00063BEB" w:rsidRDefault="001B541E" w:rsidP="001B541E">
      <w:pPr>
        <w:rPr>
          <w:i/>
          <w:sz w:val="16"/>
          <w:szCs w:val="16"/>
        </w:rPr>
      </w:pPr>
      <w:r w:rsidRPr="00063BE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D552B5" w:rsidRDefault="00D552B5" w:rsidP="00D552B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Proszę uzupełnić </w:t>
      </w:r>
    </w:p>
    <w:p w:rsidR="00D552B5" w:rsidRDefault="00D552B5" w:rsidP="00D552B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D552B5" w:rsidRDefault="00D552B5" w:rsidP="00D552B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D552B5" w:rsidRPr="00A84898" w:rsidRDefault="00D552B5" w:rsidP="00D552B5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D552B5" w:rsidRPr="00063BEB" w:rsidRDefault="00D552B5" w:rsidP="001B541E"/>
    <w:p w:rsidR="00B10D7D" w:rsidRPr="00063BEB" w:rsidRDefault="001B541E" w:rsidP="0070782D">
      <w:pPr>
        <w:numPr>
          <w:ilvl w:val="0"/>
          <w:numId w:val="21"/>
        </w:numPr>
        <w:spacing w:line="360" w:lineRule="auto"/>
      </w:pPr>
      <w:r w:rsidRPr="00063BEB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063BEB" w:rsidTr="006D01AC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B10D7D" w:rsidRPr="00063BEB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63BEB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063BEB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958BF" w:rsidRPr="00063BEB" w:rsidTr="00672889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D958BF" w:rsidRPr="00063BEB" w:rsidRDefault="00D958BF" w:rsidP="00672889">
            <w:pPr>
              <w:spacing w:line="360" w:lineRule="auto"/>
              <w:rPr>
                <w:b/>
                <w:sz w:val="22"/>
                <w:szCs w:val="22"/>
              </w:rPr>
            </w:pPr>
            <w:r w:rsidRPr="00063BEB">
              <w:rPr>
                <w:b/>
                <w:sz w:val="22"/>
                <w:szCs w:val="22"/>
              </w:rPr>
              <w:t>Dostawa drobnego sprzętu- pakiet I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netto:....................................zł.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netto: ..........................</w:t>
            </w:r>
            <w:r w:rsidR="00D1740D">
              <w:t>...............................</w:t>
            </w:r>
            <w:r w:rsidRPr="00063BEB">
              <w:t>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brutto:..................................zł.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brutto: ..........................................................................................................................zł.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podatek VAT:...............................zł.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958BF" w:rsidRPr="00063BEB" w:rsidTr="00672889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D958BF" w:rsidRPr="00063BEB" w:rsidRDefault="00D958BF" w:rsidP="00672889">
            <w:pPr>
              <w:spacing w:line="360" w:lineRule="auto"/>
              <w:rPr>
                <w:b/>
                <w:sz w:val="22"/>
                <w:szCs w:val="22"/>
              </w:rPr>
            </w:pPr>
            <w:r w:rsidRPr="00063BEB">
              <w:rPr>
                <w:b/>
                <w:sz w:val="22"/>
                <w:szCs w:val="22"/>
              </w:rPr>
              <w:t>Dostawa drobnego sprzętu- pakiet II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netto:....................................zł.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netto: .......................................................................................................................zł.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brutto:..................................zł.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brutto: ......................................................................................................................zł.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podatek VAT:...............................zł.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958BF" w:rsidRPr="00063BEB" w:rsidTr="00672889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D958BF" w:rsidRPr="00063BEB" w:rsidRDefault="00D958BF" w:rsidP="00672889">
            <w:pPr>
              <w:spacing w:line="360" w:lineRule="auto"/>
              <w:rPr>
                <w:b/>
                <w:sz w:val="22"/>
                <w:szCs w:val="22"/>
              </w:rPr>
            </w:pPr>
            <w:r w:rsidRPr="00063BEB">
              <w:rPr>
                <w:b/>
                <w:sz w:val="22"/>
                <w:szCs w:val="22"/>
              </w:rPr>
              <w:t>Dostawa odczynników pakiet I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netto:....................................zł.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netto: ......................................................................................................................zł.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brutto:..................................zł.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brutto: .........................................................................................................................zł.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podatek VAT:...............................zł.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958BF" w:rsidRPr="00063BEB" w:rsidTr="00672889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D958BF" w:rsidRPr="00063BEB" w:rsidRDefault="00D958BF" w:rsidP="00672889">
            <w:pPr>
              <w:spacing w:line="360" w:lineRule="auto"/>
              <w:rPr>
                <w:b/>
                <w:sz w:val="22"/>
                <w:szCs w:val="22"/>
              </w:rPr>
            </w:pPr>
            <w:r w:rsidRPr="00063BEB">
              <w:rPr>
                <w:b/>
                <w:sz w:val="22"/>
                <w:szCs w:val="22"/>
              </w:rPr>
              <w:t>Dostawa odczynników i drobnego sprzętu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netto:....................................zł.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netto: .......................................</w:t>
            </w:r>
            <w:r w:rsidR="00D1740D">
              <w:t>.............................</w:t>
            </w:r>
            <w:r w:rsidRPr="00063BEB">
              <w:t>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brutto:..................................zł.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lastRenderedPageBreak/>
              <w:t>słownie brutto: .......................................</w:t>
            </w:r>
            <w:r w:rsidR="00D1740D">
              <w:t>...............................</w:t>
            </w:r>
            <w:r w:rsidRPr="00063BEB">
              <w:t>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podatek VAT:...............................zł.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958BF" w:rsidRPr="00063BEB" w:rsidTr="00672889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D958BF" w:rsidRPr="00063BEB" w:rsidRDefault="00D958BF" w:rsidP="00672889">
            <w:pPr>
              <w:spacing w:line="360" w:lineRule="auto"/>
              <w:rPr>
                <w:b/>
                <w:sz w:val="22"/>
                <w:szCs w:val="22"/>
              </w:rPr>
            </w:pPr>
            <w:r w:rsidRPr="00063BEB">
              <w:rPr>
                <w:b/>
                <w:sz w:val="22"/>
                <w:szCs w:val="22"/>
              </w:rPr>
              <w:t>Dostawa odczynników pakiet I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netto:....................................zł.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netto: ........................................</w:t>
            </w:r>
            <w:r w:rsidR="00D1740D">
              <w:t>...............................</w:t>
            </w:r>
            <w:r w:rsidRPr="00063BEB">
              <w:t>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brutto:..................................zł.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brutto: ....................................................................................................................zł.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podatek VAT:...............................zł.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D958BF" w:rsidRPr="00063BEB" w:rsidTr="00672889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D958BF" w:rsidRPr="00063BEB" w:rsidRDefault="00D958BF" w:rsidP="00672889">
            <w:pPr>
              <w:spacing w:line="360" w:lineRule="auto"/>
              <w:rPr>
                <w:b/>
                <w:sz w:val="22"/>
                <w:szCs w:val="22"/>
              </w:rPr>
            </w:pPr>
            <w:r w:rsidRPr="00063BEB">
              <w:rPr>
                <w:b/>
                <w:sz w:val="22"/>
                <w:szCs w:val="22"/>
              </w:rPr>
              <w:t xml:space="preserve">Dostawa </w:t>
            </w:r>
            <w:r w:rsidR="00D1740D" w:rsidRPr="00063BEB">
              <w:rPr>
                <w:b/>
                <w:sz w:val="22"/>
                <w:szCs w:val="22"/>
              </w:rPr>
              <w:t>profili</w:t>
            </w:r>
            <w:r w:rsidRPr="00063BEB">
              <w:rPr>
                <w:b/>
                <w:sz w:val="22"/>
                <w:szCs w:val="22"/>
              </w:rPr>
              <w:t xml:space="preserve"> </w:t>
            </w:r>
            <w:r w:rsidR="00D1740D" w:rsidRPr="00063BEB">
              <w:rPr>
                <w:b/>
                <w:sz w:val="22"/>
                <w:szCs w:val="22"/>
              </w:rPr>
              <w:t>aluminiowych</w:t>
            </w:r>
            <w:r w:rsidRPr="00063BEB">
              <w:rPr>
                <w:b/>
                <w:sz w:val="22"/>
                <w:szCs w:val="22"/>
              </w:rPr>
              <w:t xml:space="preserve">  wraz z akcesoriami montażowymi.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netto:....................................zł.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netto: .................................................................................................................zł.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cenę brutto:..................................zł.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słownie brutto: ............................................................................................................zł.</w:t>
            </w:r>
          </w:p>
          <w:p w:rsidR="00D958BF" w:rsidRPr="00063BEB" w:rsidRDefault="00D958BF" w:rsidP="00672889">
            <w:pPr>
              <w:spacing w:line="360" w:lineRule="auto"/>
            </w:pPr>
            <w:r w:rsidRPr="00063BEB">
              <w:t>podatek VAT:...............................zł.</w:t>
            </w:r>
          </w:p>
          <w:p w:rsidR="00D958BF" w:rsidRPr="00063BEB" w:rsidRDefault="00D958BF" w:rsidP="0067288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BE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063BEB" w:rsidRDefault="001B541E" w:rsidP="001B541E">
      <w:pPr>
        <w:spacing w:line="360" w:lineRule="auto"/>
      </w:pPr>
      <w:r w:rsidRPr="00D552B5">
        <w:t>zgodnie z wypełnionym formularzem cenowym.</w:t>
      </w:r>
    </w:p>
    <w:p w:rsidR="001B541E" w:rsidRPr="00D552B5" w:rsidRDefault="001B541E" w:rsidP="001B541E">
      <w:pPr>
        <w:spacing w:line="360" w:lineRule="auto"/>
        <w:rPr>
          <w:b/>
          <w:sz w:val="16"/>
          <w:szCs w:val="16"/>
        </w:rPr>
      </w:pPr>
    </w:p>
    <w:p w:rsidR="001B541E" w:rsidRPr="00063BEB" w:rsidRDefault="001B541E" w:rsidP="001B541E">
      <w:pPr>
        <w:spacing w:before="120"/>
      </w:pPr>
      <w:r w:rsidRPr="00063BEB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063BEB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5779A" w:rsidRPr="00063BEB" w:rsidTr="00672889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</w:pPr>
            <w:r w:rsidRPr="00063BEB">
              <w:rPr>
                <w:b/>
              </w:rPr>
              <w:t>7 dni od daty udzielenia zamówienia</w:t>
            </w:r>
            <w:r w:rsidRPr="00063BEB">
              <w:t xml:space="preserve"> – dla zadania częściowego: 1</w:t>
            </w:r>
          </w:p>
        </w:tc>
      </w:tr>
      <w:tr w:rsidR="0045779A" w:rsidRPr="00063BEB" w:rsidTr="00672889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  <w:rPr>
                <w:b/>
              </w:rPr>
            </w:pPr>
            <w:r w:rsidRPr="00063BEB">
              <w:rPr>
                <w:b/>
              </w:rPr>
              <w:t>1 miesiąc od daty udzielenia zamówienia</w:t>
            </w:r>
            <w:r w:rsidRPr="00063BEB">
              <w:t xml:space="preserve"> – dla zadania częściowego: 2</w:t>
            </w:r>
          </w:p>
        </w:tc>
      </w:tr>
      <w:tr w:rsidR="0045779A" w:rsidRPr="00063BEB" w:rsidTr="00672889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  <w:rPr>
                <w:b/>
              </w:rPr>
            </w:pPr>
            <w:r w:rsidRPr="00063BEB">
              <w:rPr>
                <w:b/>
              </w:rPr>
              <w:t>14 dni od daty udzielenia zamówienia</w:t>
            </w:r>
            <w:r w:rsidRPr="00063BEB">
              <w:t xml:space="preserve"> – dla zadania częściowego: </w:t>
            </w:r>
            <w:r>
              <w:t>3</w:t>
            </w:r>
          </w:p>
        </w:tc>
      </w:tr>
      <w:tr w:rsidR="0045779A" w:rsidRPr="00063BEB" w:rsidTr="00672889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  <w:rPr>
                <w:b/>
              </w:rPr>
            </w:pPr>
            <w:r>
              <w:rPr>
                <w:b/>
                <w:lang w:val="pl-PL"/>
              </w:rPr>
              <w:t>21</w:t>
            </w:r>
            <w:r w:rsidRPr="00063BEB">
              <w:rPr>
                <w:b/>
              </w:rPr>
              <w:t xml:space="preserve"> dni od daty udzielenia zamówienia</w:t>
            </w:r>
            <w:r w:rsidRPr="00063BEB">
              <w:t xml:space="preserve"> – dla zadania częściowego: 4</w:t>
            </w:r>
          </w:p>
        </w:tc>
      </w:tr>
      <w:tr w:rsidR="0045779A" w:rsidRPr="00063BEB" w:rsidTr="00672889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</w:pPr>
            <w:r w:rsidRPr="00063BEB">
              <w:rPr>
                <w:b/>
              </w:rPr>
              <w:t>14 dni od daty udzielenia zamówienia</w:t>
            </w:r>
            <w:r w:rsidRPr="00063BEB">
              <w:t xml:space="preserve"> – dla zadania częściowego: 5</w:t>
            </w:r>
          </w:p>
        </w:tc>
      </w:tr>
      <w:tr w:rsidR="0045779A" w:rsidRPr="00063BEB" w:rsidTr="00672889">
        <w:tc>
          <w:tcPr>
            <w:tcW w:w="8640" w:type="dxa"/>
          </w:tcPr>
          <w:p w:rsidR="0045779A" w:rsidRPr="00063BEB" w:rsidRDefault="0045779A" w:rsidP="00672889">
            <w:pPr>
              <w:pStyle w:val="Tekstpodstawowy"/>
            </w:pPr>
            <w:r w:rsidRPr="00063BEB">
              <w:rPr>
                <w:b/>
              </w:rPr>
              <w:t>4 dni od daty udzielenia zamówienia</w:t>
            </w:r>
            <w:r w:rsidRPr="00063BEB">
              <w:t xml:space="preserve"> – dla zadania częściowego: 6</w:t>
            </w:r>
          </w:p>
        </w:tc>
      </w:tr>
    </w:tbl>
    <w:p w:rsidR="0045779A" w:rsidRPr="00D552B5" w:rsidRDefault="0045779A" w:rsidP="0045779A">
      <w:pPr>
        <w:spacing w:before="120" w:line="360" w:lineRule="auto"/>
        <w:ind w:left="658"/>
        <w:rPr>
          <w:sz w:val="16"/>
          <w:szCs w:val="16"/>
        </w:rPr>
      </w:pPr>
    </w:p>
    <w:p w:rsidR="001B541E" w:rsidRPr="00063BE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63BEB">
        <w:t xml:space="preserve">warunki płatności </w:t>
      </w:r>
      <w:r w:rsidR="0045779A">
        <w:t xml:space="preserve"> 14 dni</w:t>
      </w:r>
    </w:p>
    <w:p w:rsidR="001B541E" w:rsidRPr="00063BE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63BEB">
        <w:t>okres gwarancji</w:t>
      </w:r>
      <w:r w:rsidR="0045779A">
        <w:t xml:space="preserve">: zgodny z gwarancją producenta – dla zadania 1-6 </w:t>
      </w:r>
    </w:p>
    <w:p w:rsidR="001B541E" w:rsidRPr="00063BE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63BEB">
        <w:t>...................................................................,</w:t>
      </w:r>
    </w:p>
    <w:p w:rsidR="001B541E" w:rsidRPr="00063BEB" w:rsidRDefault="001B541E" w:rsidP="000A5345">
      <w:pPr>
        <w:jc w:val="both"/>
      </w:pPr>
      <w:r w:rsidRPr="00063BEB">
        <w:t>3. Oświadczam, że:</w:t>
      </w:r>
    </w:p>
    <w:p w:rsidR="001B541E" w:rsidRPr="00063BEB" w:rsidRDefault="001B541E" w:rsidP="000A5345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63BEB">
        <w:t xml:space="preserve">zapoznałem się z opisem przedmiotu zamówienia i nie wnoszę do niego zastrzeżeń.  </w:t>
      </w:r>
    </w:p>
    <w:p w:rsidR="001B541E" w:rsidRPr="00063BEB" w:rsidRDefault="001B541E" w:rsidP="000A5345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63BEB">
        <w:t>zapoznaliśmy się z projektem umowy i nie wnosimy do niego uwag</w:t>
      </w:r>
    </w:p>
    <w:p w:rsidR="001B541E" w:rsidRPr="00063BEB" w:rsidRDefault="001B541E" w:rsidP="000A5345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63BEB">
        <w:t xml:space="preserve">związani jesteśmy ofertą do </w:t>
      </w:r>
      <w:r w:rsidR="00D958BF" w:rsidRPr="00063BEB">
        <w:t>30</w:t>
      </w:r>
    </w:p>
    <w:p w:rsidR="001B541E" w:rsidRPr="00063BEB" w:rsidRDefault="001B541E" w:rsidP="000A5345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63BEB">
        <w:t>w razie wybrania naszej oferty zobowiązujemy się do podpisania umowy na warunkach zawartych w specyfikacji, w miejscu i terminie określonym przez Zamawiającego.</w:t>
      </w:r>
    </w:p>
    <w:p w:rsidR="00FE25FF" w:rsidRPr="00063BEB" w:rsidRDefault="00FE25FF" w:rsidP="000A5345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63BEB">
        <w:rPr>
          <w:color w:val="000000"/>
        </w:rPr>
        <w:t xml:space="preserve">Oświadczam, że wypełniłem obowiązki informacyjne przewidziane w art. 13 lub art. 14 RODO wobec osób fizycznych, </w:t>
      </w:r>
      <w:r w:rsidRPr="00063BEB">
        <w:t>od których dane osobowe bezpośrednio lub pośrednio pozyskałem</w:t>
      </w:r>
      <w:r w:rsidRPr="00063BEB">
        <w:rPr>
          <w:color w:val="000000"/>
        </w:rPr>
        <w:t xml:space="preserve"> w celu ubiegania się o udzielenie zamówienia publicznego w niniejszym postępowaniu</w:t>
      </w:r>
      <w:r w:rsidRPr="00063BEB">
        <w:t>.*</w:t>
      </w:r>
      <w:r w:rsidRPr="00063BEB">
        <w:rPr>
          <w:i/>
          <w:color w:val="000000"/>
        </w:rPr>
        <w:t xml:space="preserve"> /Jeśli nie dotyczy wykreślić/</w:t>
      </w:r>
    </w:p>
    <w:p w:rsidR="00FE25FF" w:rsidRPr="00063BEB" w:rsidRDefault="00FE25FF" w:rsidP="000A5345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063BEB">
        <w:rPr>
          <w:i/>
          <w:color w:val="000000"/>
          <w:sz w:val="20"/>
          <w:szCs w:val="20"/>
        </w:rPr>
        <w:t xml:space="preserve">* W przypadku gdy wykonawca </w:t>
      </w:r>
      <w:r w:rsidRPr="00063BE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</w:t>
      </w:r>
      <w:bookmarkStart w:id="0" w:name="_GoBack"/>
      <w:bookmarkEnd w:id="0"/>
      <w:r w:rsidRPr="00063BEB">
        <w:rPr>
          <w:i/>
          <w:sz w:val="20"/>
          <w:szCs w:val="20"/>
        </w:rPr>
        <w:t xml:space="preserve">nie składa </w:t>
      </w:r>
      <w:r w:rsidRPr="00063BEB">
        <w:rPr>
          <w:b/>
          <w:i/>
          <w:sz w:val="20"/>
          <w:szCs w:val="20"/>
        </w:rPr>
        <w:t>(usunięcie treści oświadczenia przez jego wykreślenie).</w:t>
      </w:r>
    </w:p>
    <w:p w:rsidR="00FE25FF" w:rsidRPr="00063BEB" w:rsidRDefault="00FE25FF" w:rsidP="000A5345">
      <w:pPr>
        <w:jc w:val="both"/>
      </w:pPr>
    </w:p>
    <w:p w:rsidR="001B541E" w:rsidRPr="00063BEB" w:rsidRDefault="001B541E" w:rsidP="001B541E">
      <w:pPr>
        <w:spacing w:before="120"/>
        <w:jc w:val="both"/>
      </w:pPr>
      <w:r w:rsidRPr="00063BEB">
        <w:t>4. Ofertę niniejszą składam na kolejno ponumerowanych stronach.</w:t>
      </w:r>
    </w:p>
    <w:p w:rsidR="001B541E" w:rsidRPr="00063BEB" w:rsidRDefault="001B541E" w:rsidP="001B541E">
      <w:pPr>
        <w:spacing w:before="240"/>
        <w:jc w:val="both"/>
      </w:pPr>
      <w:r w:rsidRPr="00063BEB">
        <w:t>5. Załącznikami do niniejszego formularza stanowiącymi integralną część oferty są:</w:t>
      </w:r>
    </w:p>
    <w:p w:rsidR="001B541E" w:rsidRPr="00063BEB" w:rsidRDefault="001B541E" w:rsidP="001B541E">
      <w:pPr>
        <w:spacing w:before="240"/>
        <w:jc w:val="both"/>
      </w:pPr>
    </w:p>
    <w:p w:rsidR="001B541E" w:rsidRPr="00063BE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63BEB">
        <w:t>....................................................................</w:t>
      </w:r>
    </w:p>
    <w:p w:rsidR="001B541E" w:rsidRPr="00063BE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63BEB">
        <w:t>...................................................................</w:t>
      </w:r>
    </w:p>
    <w:p w:rsidR="001B541E" w:rsidRPr="00063BE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63BEB">
        <w:t>...................................................................</w:t>
      </w:r>
    </w:p>
    <w:p w:rsidR="001B541E" w:rsidRPr="00063BEB" w:rsidRDefault="001B541E" w:rsidP="001B541E">
      <w:pPr>
        <w:spacing w:before="120"/>
        <w:jc w:val="both"/>
        <w:rPr>
          <w:sz w:val="16"/>
          <w:szCs w:val="16"/>
        </w:rPr>
      </w:pPr>
      <w:r w:rsidRPr="00063BEB">
        <w:rPr>
          <w:sz w:val="16"/>
          <w:szCs w:val="16"/>
        </w:rPr>
        <w:t>*) niepotrzebne skreślić</w:t>
      </w:r>
    </w:p>
    <w:p w:rsidR="001B541E" w:rsidRPr="00063BEB" w:rsidRDefault="001B541E" w:rsidP="001B541E"/>
    <w:p w:rsidR="001B541E" w:rsidRPr="00063BEB" w:rsidRDefault="001B541E" w:rsidP="001B541E">
      <w:pPr>
        <w:jc w:val="right"/>
      </w:pPr>
      <w:r w:rsidRPr="00063BEB">
        <w:t xml:space="preserve">................................dn. ............................           </w:t>
      </w:r>
    </w:p>
    <w:p w:rsidR="001B541E" w:rsidRPr="00063BEB" w:rsidRDefault="001B541E" w:rsidP="001B541E">
      <w:pPr>
        <w:jc w:val="right"/>
      </w:pPr>
    </w:p>
    <w:p w:rsidR="001B541E" w:rsidRPr="00063BEB" w:rsidRDefault="001B541E" w:rsidP="001B541E"/>
    <w:p w:rsidR="001B541E" w:rsidRPr="00063BEB" w:rsidRDefault="001B541E" w:rsidP="001B541E">
      <w:r w:rsidRPr="00063BEB">
        <w:t xml:space="preserve">..............................................................           </w:t>
      </w:r>
    </w:p>
    <w:p w:rsidR="001B541E" w:rsidRPr="00063BEB" w:rsidRDefault="001B541E" w:rsidP="001B541E">
      <w:pPr>
        <w:pStyle w:val="Tekstpodstawowywcity"/>
        <w:rPr>
          <w:sz w:val="20"/>
          <w:szCs w:val="20"/>
        </w:rPr>
      </w:pPr>
      <w:r w:rsidRPr="00063BEB">
        <w:rPr>
          <w:sz w:val="20"/>
          <w:szCs w:val="20"/>
        </w:rPr>
        <w:t>podpisy i pieczęcie osób upoważnionych</w:t>
      </w:r>
    </w:p>
    <w:p w:rsidR="001B541E" w:rsidRPr="00063BEB" w:rsidRDefault="001B541E" w:rsidP="001B541E">
      <w:pPr>
        <w:pStyle w:val="Tekstpodstawowywcity"/>
        <w:rPr>
          <w:sz w:val="20"/>
          <w:szCs w:val="20"/>
        </w:rPr>
      </w:pPr>
      <w:r w:rsidRPr="00063BEB">
        <w:rPr>
          <w:sz w:val="20"/>
          <w:szCs w:val="20"/>
        </w:rPr>
        <w:t>do reprezentowania Wykonawcy</w:t>
      </w:r>
    </w:p>
    <w:p w:rsidR="001B541E" w:rsidRPr="00063BEB" w:rsidRDefault="001B541E" w:rsidP="001B541E">
      <w:pPr>
        <w:jc w:val="right"/>
        <w:rPr>
          <w:sz w:val="20"/>
          <w:szCs w:val="20"/>
        </w:rPr>
      </w:pPr>
    </w:p>
    <w:p w:rsidR="001B541E" w:rsidRPr="00063BEB" w:rsidRDefault="001B541E" w:rsidP="001B541E"/>
    <w:p w:rsidR="001B541E" w:rsidRPr="00063BEB" w:rsidRDefault="001B541E" w:rsidP="00583EF9">
      <w:pPr>
        <w:spacing w:line="360" w:lineRule="auto"/>
        <w:rPr>
          <w:b/>
        </w:rPr>
      </w:pPr>
    </w:p>
    <w:sectPr w:rsidR="001B541E" w:rsidRPr="00063B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578" w:rsidRDefault="00E82578">
      <w:r>
        <w:separator/>
      </w:r>
    </w:p>
  </w:endnote>
  <w:endnote w:type="continuationSeparator" w:id="0">
    <w:p w:rsidR="00E82578" w:rsidRDefault="00E82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345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345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257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578" w:rsidRDefault="00E82578">
      <w:r>
        <w:separator/>
      </w:r>
    </w:p>
  </w:footnote>
  <w:footnote w:type="continuationSeparator" w:id="0">
    <w:p w:rsidR="00E82578" w:rsidRDefault="00E825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8BF" w:rsidRDefault="00D958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8BF" w:rsidRDefault="00D958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8BF" w:rsidRDefault="00D958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578"/>
    <w:rsid w:val="00006B5B"/>
    <w:rsid w:val="00014627"/>
    <w:rsid w:val="000600B5"/>
    <w:rsid w:val="00063BEB"/>
    <w:rsid w:val="000A534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5779A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782D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31282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1740D"/>
    <w:rsid w:val="00D3354F"/>
    <w:rsid w:val="00D552B5"/>
    <w:rsid w:val="00D63505"/>
    <w:rsid w:val="00D958BF"/>
    <w:rsid w:val="00DF2457"/>
    <w:rsid w:val="00DF73C7"/>
    <w:rsid w:val="00E00FE8"/>
    <w:rsid w:val="00E31B55"/>
    <w:rsid w:val="00E57B92"/>
    <w:rsid w:val="00E67674"/>
    <w:rsid w:val="00E77CD7"/>
    <w:rsid w:val="00E82578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6DF7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E10681-0D16-437D-9787-733839DEB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70782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0782D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2482</Words>
  <Characters>19602</Characters>
  <Application>Microsoft Office Word</Application>
  <DocSecurity>0</DocSecurity>
  <Lines>163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22040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2019-03-15T16:04:00Z</dcterms:created>
  <dcterms:modified xsi:type="dcterms:W3CDTF">2019-03-15T16:04:00Z</dcterms:modified>
</cp:coreProperties>
</file>