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75D" w:rsidRPr="00772DDF" w:rsidRDefault="0063075D" w:rsidP="00772DDF">
      <w:pPr>
        <w:spacing w:line="360" w:lineRule="auto"/>
        <w:jc w:val="right"/>
        <w:rPr>
          <w:b/>
        </w:rPr>
      </w:pPr>
      <w:r w:rsidRPr="0063075D">
        <w:rPr>
          <w:b/>
        </w:rPr>
        <w:t xml:space="preserve">Zał. nr 1 do SIWZ </w:t>
      </w:r>
    </w:p>
    <w:p w:rsidR="006F12F2" w:rsidRPr="00772DDF" w:rsidRDefault="006F12F2" w:rsidP="00772DDF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6D1CF7"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5F3387" w:rsidRPr="005F3387" w:rsidRDefault="005F3387" w:rsidP="006F12F2">
      <w:pPr>
        <w:ind w:firstLine="3969"/>
        <w:rPr>
          <w:b/>
        </w:rPr>
      </w:pPr>
      <w:r w:rsidRPr="005F3387">
        <w:rPr>
          <w:b/>
        </w:rPr>
        <w:t>Politechnika Rzeszowska</w:t>
      </w:r>
    </w:p>
    <w:p w:rsidR="006F12F2" w:rsidRPr="00205D5A" w:rsidRDefault="005F3387" w:rsidP="006F12F2">
      <w:pPr>
        <w:ind w:firstLine="3969"/>
        <w:rPr>
          <w:b/>
        </w:rPr>
      </w:pPr>
      <w:r w:rsidRPr="005F3387">
        <w:rPr>
          <w:b/>
        </w:rPr>
        <w:t>Dział Logistyki i Zamówień Publicznych</w:t>
      </w:r>
    </w:p>
    <w:p w:rsidR="006F12F2" w:rsidRPr="00205D5A" w:rsidRDefault="005F3387" w:rsidP="006F12F2">
      <w:pPr>
        <w:ind w:left="3969"/>
        <w:rPr>
          <w:b/>
        </w:rPr>
      </w:pPr>
      <w:r w:rsidRPr="005F338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F3387">
        <w:rPr>
          <w:b/>
        </w:rPr>
        <w:t>12</w:t>
      </w:r>
    </w:p>
    <w:p w:rsidR="006F12F2" w:rsidRPr="0063075D" w:rsidRDefault="005F3387" w:rsidP="0063075D">
      <w:pPr>
        <w:ind w:firstLine="3969"/>
        <w:rPr>
          <w:b/>
        </w:rPr>
      </w:pPr>
      <w:r w:rsidRPr="005F3387">
        <w:rPr>
          <w:b/>
        </w:rPr>
        <w:t>35-959</w:t>
      </w:r>
      <w:r w:rsidR="006F12F2" w:rsidRPr="00205D5A">
        <w:rPr>
          <w:b/>
        </w:rPr>
        <w:t xml:space="preserve"> </w:t>
      </w:r>
      <w:r w:rsidRPr="005F3387">
        <w:rPr>
          <w:b/>
        </w:rPr>
        <w:t>Rzeszów</w:t>
      </w:r>
    </w:p>
    <w:p w:rsidR="006F12F2" w:rsidRPr="00205D5A" w:rsidRDefault="006F12F2" w:rsidP="00772DDF">
      <w:pPr>
        <w:jc w:val="both"/>
      </w:pPr>
      <w:r w:rsidRPr="00205D5A">
        <w:t>Nawiązując do ogłoszonego przetargu w trybie „</w:t>
      </w:r>
      <w:r w:rsidR="005F3387" w:rsidRPr="005F3387">
        <w:rPr>
          <w:b/>
        </w:rPr>
        <w:t>przetarg nieograniczony</w:t>
      </w:r>
      <w:r w:rsidRPr="00205D5A">
        <w:t>” na:</w:t>
      </w:r>
    </w:p>
    <w:p w:rsidR="006F12F2" w:rsidRPr="0078698D" w:rsidRDefault="0078698D" w:rsidP="00772DDF">
      <w:pPr>
        <w:jc w:val="both"/>
        <w:rPr>
          <w:b/>
        </w:rPr>
      </w:pPr>
      <w:r w:rsidRPr="0078698D">
        <w:rPr>
          <w:b/>
        </w:rPr>
        <w:t>Dostawa k</w:t>
      </w:r>
      <w:r>
        <w:rPr>
          <w:b/>
        </w:rPr>
        <w:t xml:space="preserve">omputerów przenośnych do </w:t>
      </w:r>
      <w:r w:rsidR="00772DDF">
        <w:rPr>
          <w:b/>
        </w:rPr>
        <w:t xml:space="preserve">jednostek </w:t>
      </w:r>
      <w:r w:rsidRPr="0078698D">
        <w:rPr>
          <w:b/>
        </w:rPr>
        <w:t xml:space="preserve"> Politechniki Rzeszowskiej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46"/>
        <w:gridCol w:w="5948"/>
      </w:tblGrid>
      <w:tr w:rsidR="0078698D" w:rsidRPr="00205D5A" w:rsidTr="00C56E3A">
        <w:trPr>
          <w:jc w:val="center"/>
        </w:trPr>
        <w:tc>
          <w:tcPr>
            <w:tcW w:w="5246" w:type="dxa"/>
            <w:shd w:val="clear" w:color="auto" w:fill="F3F3F3"/>
            <w:vAlign w:val="center"/>
          </w:tcPr>
          <w:p w:rsidR="0078698D" w:rsidRPr="00205D5A" w:rsidRDefault="0078698D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5948" w:type="dxa"/>
            <w:shd w:val="clear" w:color="auto" w:fill="F3F3F3"/>
            <w:vAlign w:val="center"/>
          </w:tcPr>
          <w:p w:rsidR="0078698D" w:rsidRDefault="0078698D" w:rsidP="0063075D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Nazwa producenta oraz nazwa modelu oferowanego urządzenia. Parametry techniczne oferowanego przez Wykonawcę produktu w odniesieniu do parametrów zawartych w Szczegółowym opisie przedmiotu zamówienia/zał. nr 2 do SIWZ </w:t>
            </w:r>
          </w:p>
          <w:p w:rsidR="0078698D" w:rsidRPr="00205D5A" w:rsidRDefault="0078698D" w:rsidP="0063075D">
            <w:pPr>
              <w:pStyle w:val="Tekstpodstawowy"/>
              <w:jc w:val="center"/>
              <w:rPr>
                <w:b/>
              </w:rPr>
            </w:pPr>
            <w:r w:rsidRPr="00487411">
              <w:rPr>
                <w:b/>
                <w:i/>
                <w:color w:val="FF0000"/>
                <w:sz w:val="20"/>
                <w:szCs w:val="20"/>
              </w:rPr>
              <w:t>(proszę podać opisy oferowanego sprzętu  z uwzględnieniem parametrów – oferty bez opisu, lub tyko z zapisem w kolumnie „zgodnie z SIWZ”  będą podlegały odrzuceniu jako niezgodne z treścią SIWZ)</w:t>
            </w:r>
          </w:p>
        </w:tc>
      </w:tr>
      <w:tr w:rsidR="0078698D" w:rsidRPr="00205D5A" w:rsidTr="00C56E3A">
        <w:trPr>
          <w:trHeight w:val="976"/>
          <w:jc w:val="center"/>
        </w:trPr>
        <w:tc>
          <w:tcPr>
            <w:tcW w:w="5246" w:type="dxa"/>
          </w:tcPr>
          <w:p w:rsidR="0078698D" w:rsidRPr="00527DB5" w:rsidRDefault="0078698D" w:rsidP="00527DB5">
            <w:pPr>
              <w:spacing w:line="360" w:lineRule="auto"/>
              <w:jc w:val="both"/>
              <w:rPr>
                <w:b/>
              </w:rPr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="00772DDF" w:rsidRPr="0078698D">
              <w:rPr>
                <w:b/>
              </w:rPr>
              <w:t>Dostawa k</w:t>
            </w:r>
            <w:r w:rsidR="00772DDF">
              <w:rPr>
                <w:b/>
              </w:rPr>
              <w:t xml:space="preserve">omputerów przenośnych do jednostek </w:t>
            </w:r>
            <w:bookmarkStart w:id="0" w:name="_GoBack"/>
            <w:bookmarkEnd w:id="0"/>
            <w:r w:rsidR="00772DDF" w:rsidRPr="0078698D">
              <w:rPr>
                <w:b/>
              </w:rPr>
              <w:t xml:space="preserve"> Politechniki Rzeszowskiej</w:t>
            </w:r>
            <w:r w:rsidR="008D7438">
              <w:t xml:space="preserve">- 6 sztuk </w:t>
            </w:r>
          </w:p>
        </w:tc>
        <w:tc>
          <w:tcPr>
            <w:tcW w:w="5948" w:type="dxa"/>
          </w:tcPr>
          <w:p w:rsidR="0078698D" w:rsidRPr="00205D5A" w:rsidRDefault="0078698D" w:rsidP="00062FBF">
            <w:pPr>
              <w:pStyle w:val="Tekstpodstawowy"/>
              <w:rPr>
                <w:b/>
              </w:rPr>
            </w:pPr>
          </w:p>
        </w:tc>
      </w:tr>
      <w:tr w:rsidR="00993C5E" w:rsidRPr="00205D5A" w:rsidTr="00C56E3A">
        <w:trPr>
          <w:jc w:val="center"/>
        </w:trPr>
        <w:tc>
          <w:tcPr>
            <w:tcW w:w="11194" w:type="dxa"/>
            <w:gridSpan w:val="2"/>
          </w:tcPr>
          <w:p w:rsidR="00993C5E" w:rsidRPr="00772DDF" w:rsidRDefault="00993C5E" w:rsidP="00772DDF">
            <w:pPr>
              <w:spacing w:line="360" w:lineRule="auto"/>
              <w:jc w:val="both"/>
              <w:rPr>
                <w:b/>
              </w:rPr>
            </w:pPr>
            <w:r w:rsidRPr="00830EA5">
              <w:rPr>
                <w:b/>
                <w:spacing w:val="-4"/>
              </w:rPr>
              <w:t>Temat:</w:t>
            </w:r>
            <w:r w:rsidRPr="00830EA5">
              <w:rPr>
                <w:spacing w:val="-4"/>
              </w:rPr>
              <w:t xml:space="preserve"> </w:t>
            </w:r>
            <w:r w:rsidR="00772DDF" w:rsidRPr="0078698D">
              <w:rPr>
                <w:b/>
              </w:rPr>
              <w:t>Dostawa k</w:t>
            </w:r>
            <w:r w:rsidR="00772DDF">
              <w:rPr>
                <w:b/>
              </w:rPr>
              <w:t xml:space="preserve">omputerów przenośnych do jednostek </w:t>
            </w:r>
            <w:r w:rsidR="00772DDF" w:rsidRPr="0078698D">
              <w:rPr>
                <w:b/>
              </w:rPr>
              <w:t xml:space="preserve"> Politechniki Rzeszowskiej</w:t>
            </w:r>
            <w:r w:rsidR="008D7438" w:rsidRPr="00527DB5">
              <w:rPr>
                <w:spacing w:val="-8"/>
              </w:rPr>
              <w:t>–</w:t>
            </w:r>
            <w:r w:rsidRPr="00527DB5">
              <w:rPr>
                <w:spacing w:val="-8"/>
              </w:rPr>
              <w:t xml:space="preserve"> </w:t>
            </w:r>
            <w:r w:rsidR="008D7438" w:rsidRPr="00527DB5">
              <w:rPr>
                <w:spacing w:val="-8"/>
              </w:rPr>
              <w:t xml:space="preserve">6 </w:t>
            </w:r>
            <w:r w:rsidRPr="00527DB5">
              <w:rPr>
                <w:spacing w:val="-8"/>
              </w:rPr>
              <w:t>szt.</w:t>
            </w:r>
            <w:r w:rsidRPr="00830EA5">
              <w:rPr>
                <w:spacing w:val="-4"/>
              </w:rPr>
              <w:t xml:space="preserve"> </w:t>
            </w:r>
          </w:p>
          <w:p w:rsidR="00993C5E" w:rsidRDefault="00993C5E" w:rsidP="00062FBF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993C5E" w:rsidRDefault="00993C5E" w:rsidP="00115D1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Okres gwarancji: ……………………. miesięcy (od 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24 miesiące do  48 miesięcy)</w:t>
            </w:r>
          </w:p>
          <w:p w:rsidR="00993C5E" w:rsidRDefault="00993C5E" w:rsidP="00115D1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993C5E" w:rsidRPr="00205D5A" w:rsidRDefault="00993C5E" w:rsidP="00115D13">
            <w:pPr>
              <w:spacing w:line="360" w:lineRule="auto"/>
              <w:jc w:val="both"/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</w:tbl>
    <w:p w:rsidR="00805D79" w:rsidRPr="00527DB5" w:rsidRDefault="00805D79" w:rsidP="00B55F5E">
      <w:pPr>
        <w:spacing w:line="276" w:lineRule="auto"/>
        <w:jc w:val="both"/>
        <w:rPr>
          <w:b/>
          <w:i/>
          <w:sz w:val="16"/>
          <w:szCs w:val="16"/>
        </w:rPr>
      </w:pPr>
    </w:p>
    <w:p w:rsidR="00805D79" w:rsidRPr="00527DB5" w:rsidRDefault="00A92E78" w:rsidP="00B55F5E">
      <w:pPr>
        <w:spacing w:line="276" w:lineRule="auto"/>
        <w:jc w:val="both"/>
        <w:rPr>
          <w:b/>
          <w:i/>
          <w:sz w:val="28"/>
          <w:szCs w:val="28"/>
        </w:rPr>
      </w:pPr>
      <w:r w:rsidRPr="00A92E78">
        <w:rPr>
          <w:b/>
          <w:i/>
          <w:sz w:val="28"/>
          <w:szCs w:val="28"/>
        </w:rPr>
        <w:t>Do niniejszego formularza należy dołączyć szczegółową wycenę</w:t>
      </w:r>
      <w:r w:rsidR="00C56708">
        <w:rPr>
          <w:b/>
          <w:i/>
          <w:sz w:val="28"/>
          <w:szCs w:val="28"/>
        </w:rPr>
        <w:t xml:space="preserve">. </w:t>
      </w:r>
      <w:r w:rsidRPr="00A92E78">
        <w:rPr>
          <w:b/>
          <w:i/>
          <w:sz w:val="28"/>
          <w:szCs w:val="28"/>
        </w:rPr>
        <w:t>Szczegóło</w:t>
      </w:r>
      <w:r w:rsidR="00772DDF">
        <w:rPr>
          <w:b/>
          <w:i/>
          <w:sz w:val="28"/>
          <w:szCs w:val="28"/>
        </w:rPr>
        <w:t xml:space="preserve">wa wycena musi zawierać minimum cenę jednostkową, </w:t>
      </w:r>
      <w:r w:rsidRPr="00A92E78">
        <w:rPr>
          <w:b/>
          <w:i/>
          <w:sz w:val="28"/>
          <w:szCs w:val="28"/>
        </w:rPr>
        <w:t>ceny jednostkowe netto dla poszczególnych elementów składających się</w:t>
      </w:r>
      <w:r>
        <w:rPr>
          <w:b/>
          <w:i/>
          <w:sz w:val="28"/>
          <w:szCs w:val="28"/>
        </w:rPr>
        <w:t xml:space="preserve"> na całość </w:t>
      </w:r>
      <w:r w:rsidRPr="00A92E78">
        <w:rPr>
          <w:b/>
          <w:i/>
          <w:sz w:val="28"/>
          <w:szCs w:val="28"/>
        </w:rPr>
        <w:t xml:space="preserve">(w odniesieniu do elementów wyszczególnionych wg. szczegółowego opisu przedmiotu zamówienia) </w:t>
      </w:r>
    </w:p>
    <w:p w:rsidR="00B55F5E" w:rsidRPr="000378D0" w:rsidRDefault="00B55F5E" w:rsidP="00B55F5E">
      <w:pPr>
        <w:spacing w:line="276" w:lineRule="auto"/>
        <w:jc w:val="both"/>
      </w:pPr>
      <w:r w:rsidRPr="000378D0">
        <w:t xml:space="preserve">2)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B55F5E" w:rsidRPr="000378D0" w:rsidRDefault="00B55F5E" w:rsidP="00B55F5E">
      <w:pPr>
        <w:spacing w:line="276" w:lineRule="auto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częściową na czas wskazany w specyfikacji istotnych warunków zamówienia,</w:t>
      </w:r>
    </w:p>
    <w:p w:rsidR="00B55F5E" w:rsidRPr="000378D0" w:rsidRDefault="00B55F5E" w:rsidP="00B55F5E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378D0">
        <w:lastRenderedPageBreak/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B55F5E" w:rsidRPr="000378D0" w:rsidRDefault="00B55F5E" w:rsidP="00B55F5E">
      <w:pPr>
        <w:autoSpaceDE w:val="0"/>
        <w:autoSpaceDN w:val="0"/>
        <w:adjustRightInd w:val="0"/>
        <w:spacing w:line="276" w:lineRule="auto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B55F5E" w:rsidRPr="000378D0" w:rsidRDefault="00B55F5E" w:rsidP="00B55F5E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B55F5E" w:rsidRPr="000378D0" w:rsidTr="0019719A">
        <w:tc>
          <w:tcPr>
            <w:tcW w:w="1257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B55F5E" w:rsidRPr="000378D0" w:rsidTr="0019719A">
        <w:tc>
          <w:tcPr>
            <w:tcW w:w="1257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</w:tr>
      <w:tr w:rsidR="00B55F5E" w:rsidRPr="000378D0" w:rsidTr="0019719A">
        <w:tc>
          <w:tcPr>
            <w:tcW w:w="1257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B55F5E" w:rsidRPr="000378D0" w:rsidRDefault="00B55F5E" w:rsidP="0019719A">
            <w:pPr>
              <w:autoSpaceDE w:val="0"/>
              <w:autoSpaceDN w:val="0"/>
              <w:adjustRightInd w:val="0"/>
            </w:pPr>
          </w:p>
        </w:tc>
      </w:tr>
    </w:tbl>
    <w:p w:rsidR="00B55F5E" w:rsidRPr="009847E2" w:rsidRDefault="00B55F5E" w:rsidP="00B55F5E">
      <w:pPr>
        <w:autoSpaceDE w:val="0"/>
        <w:autoSpaceDN w:val="0"/>
        <w:adjustRightInd w:val="0"/>
        <w:rPr>
          <w:sz w:val="16"/>
          <w:szCs w:val="16"/>
        </w:rPr>
      </w:pPr>
    </w:p>
    <w:p w:rsidR="00B55F5E" w:rsidRPr="000378D0" w:rsidRDefault="00B55F5E" w:rsidP="00B55F5E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B55F5E" w:rsidRPr="009847E2" w:rsidRDefault="00B55F5E" w:rsidP="00B55F5E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B55F5E" w:rsidRPr="000378D0" w:rsidRDefault="00B55F5E" w:rsidP="00B55F5E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B55F5E" w:rsidRPr="000378D0" w:rsidRDefault="00B55F5E" w:rsidP="00B55F5E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B55F5E" w:rsidRPr="009847E2" w:rsidRDefault="00B55F5E" w:rsidP="00B55F5E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B55F5E" w:rsidRPr="000378D0" w:rsidRDefault="00B55F5E" w:rsidP="00B55F5E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C56E3A">
        <w:rPr>
          <w:b/>
          <w:sz w:val="32"/>
          <w:szCs w:val="32"/>
        </w:rPr>
      </w:r>
      <w:r w:rsidR="00C56E3A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C56E3A">
        <w:rPr>
          <w:b/>
          <w:sz w:val="32"/>
          <w:szCs w:val="32"/>
        </w:rPr>
      </w:r>
      <w:r w:rsidR="00C56E3A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B55F5E" w:rsidRPr="00830EA5" w:rsidRDefault="00B55F5E" w:rsidP="00830EA5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B55F5E" w:rsidRPr="00747257" w:rsidRDefault="00830EA5" w:rsidP="00B55F5E">
      <w:pPr>
        <w:spacing w:line="360" w:lineRule="auto"/>
        <w:ind w:hanging="284"/>
        <w:jc w:val="both"/>
      </w:pPr>
      <w:r>
        <w:t>8</w:t>
      </w:r>
      <w:r w:rsidR="00B55F5E">
        <w:t xml:space="preserve">) </w:t>
      </w:r>
      <w:r w:rsidR="00B55F5E" w:rsidRPr="00747257">
        <w:rPr>
          <w:color w:val="000000"/>
        </w:rPr>
        <w:t xml:space="preserve">Oświadczam, że wypełniłem obowiązki informacyjne przewidziane w art. 13 lub art. 14 RODO wobec osób fizycznych, </w:t>
      </w:r>
      <w:r w:rsidR="00B55F5E" w:rsidRPr="00747257">
        <w:t>od których dane osobowe bezpośrednio lub pośrednio pozyskałem</w:t>
      </w:r>
      <w:r w:rsidR="00B55F5E" w:rsidRPr="00747257">
        <w:rPr>
          <w:color w:val="000000"/>
        </w:rPr>
        <w:t xml:space="preserve"> w celu ubiegania się o udzielenie zamówienia publicznego w niniejszym postępowaniu</w:t>
      </w:r>
      <w:r w:rsidR="00B55F5E" w:rsidRPr="00747257">
        <w:t>.*</w:t>
      </w:r>
      <w:r w:rsidR="00B55F5E" w:rsidRPr="00747257">
        <w:rPr>
          <w:rFonts w:ascii="Arial" w:hAnsi="Arial" w:cs="Arial"/>
          <w:i/>
          <w:color w:val="000000"/>
        </w:rPr>
        <w:t xml:space="preserve"> /Jeśli nie dotyczy wykreślić/</w:t>
      </w:r>
    </w:p>
    <w:p w:rsidR="00B55F5E" w:rsidRPr="00830EA5" w:rsidRDefault="00B55F5E" w:rsidP="00830EA5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 w:rsidRPr="00747257">
        <w:rPr>
          <w:rFonts w:ascii="Arial" w:eastAsia="Calibri" w:hAnsi="Arial" w:cs="Arial"/>
          <w:i/>
          <w:color w:val="000000"/>
          <w:sz w:val="20"/>
          <w:szCs w:val="20"/>
        </w:rPr>
        <w:t xml:space="preserve">* W przypadku gdy wykonawca </w:t>
      </w:r>
      <w:r w:rsidRPr="00747257"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7257"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B55F5E" w:rsidRPr="000378D0" w:rsidRDefault="00830EA5" w:rsidP="00B55F5E">
      <w:pPr>
        <w:spacing w:line="360" w:lineRule="auto"/>
        <w:ind w:hanging="284"/>
        <w:jc w:val="both"/>
      </w:pPr>
      <w:r>
        <w:t>9</w:t>
      </w:r>
      <w:r w:rsidR="00B55F5E">
        <w:t xml:space="preserve">) </w:t>
      </w:r>
      <w:r w:rsidR="00B55F5E" w:rsidRPr="000378D0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B55F5E" w:rsidRPr="000378D0" w:rsidTr="0019719A">
        <w:tc>
          <w:tcPr>
            <w:tcW w:w="727" w:type="dxa"/>
          </w:tcPr>
          <w:p w:rsidR="00B55F5E" w:rsidRPr="000378D0" w:rsidRDefault="00B55F5E" w:rsidP="0019719A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B55F5E" w:rsidRPr="000378D0" w:rsidRDefault="00B55F5E" w:rsidP="0019719A">
            <w:pPr>
              <w:spacing w:line="360" w:lineRule="auto"/>
              <w:ind w:firstLine="496"/>
              <w:jc w:val="both"/>
            </w:pPr>
          </w:p>
        </w:tc>
      </w:tr>
    </w:tbl>
    <w:p w:rsidR="00B55F5E" w:rsidRPr="000378D0" w:rsidRDefault="00B55F5E" w:rsidP="00B55F5E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B55F5E" w:rsidRPr="000378D0" w:rsidRDefault="00B55F5E" w:rsidP="00B55F5E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B55F5E" w:rsidRPr="0082346A" w:rsidRDefault="00B55F5E" w:rsidP="00B55F5E">
      <w:pPr>
        <w:jc w:val="both"/>
        <w:rPr>
          <w:b/>
          <w:bCs/>
          <w:sz w:val="16"/>
          <w:szCs w:val="16"/>
        </w:rPr>
      </w:pP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B55F5E" w:rsidRPr="0082346A" w:rsidRDefault="00B55F5E" w:rsidP="00B55F5E">
      <w:pPr>
        <w:jc w:val="both"/>
        <w:rPr>
          <w:b/>
          <w:bCs/>
          <w:sz w:val="16"/>
          <w:szCs w:val="16"/>
        </w:rPr>
      </w:pP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B55F5E" w:rsidRPr="00127899" w:rsidRDefault="00B55F5E" w:rsidP="00B55F5E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B55F5E" w:rsidRPr="002316BB" w:rsidRDefault="00B55F5E" w:rsidP="00B55F5E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B55F5E" w:rsidRPr="002316BB" w:rsidRDefault="00B55F5E" w:rsidP="00B55F5E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B55F5E" w:rsidRPr="002316BB" w:rsidRDefault="00B55F5E" w:rsidP="00B55F5E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B55F5E" w:rsidRPr="002316BB" w:rsidRDefault="00B55F5E" w:rsidP="00B55F5E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B55F5E" w:rsidRPr="002316BB" w:rsidRDefault="00B55F5E" w:rsidP="00B55F5E">
      <w:pPr>
        <w:jc w:val="both"/>
        <w:rPr>
          <w:b/>
          <w:bCs/>
          <w:sz w:val="16"/>
          <w:szCs w:val="16"/>
          <w:lang w:val="de-DE"/>
        </w:rPr>
      </w:pPr>
    </w:p>
    <w:p w:rsidR="00B55F5E" w:rsidRPr="00127899" w:rsidRDefault="00B55F5E" w:rsidP="00B55F5E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B55F5E" w:rsidRPr="0082346A" w:rsidRDefault="00B55F5E" w:rsidP="00B55F5E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B55F5E" w:rsidRPr="00205D5A" w:rsidRDefault="00B55F5E" w:rsidP="00DA130F">
      <w:pPr>
        <w:pStyle w:val="Tekstpodstawowywcity"/>
        <w:spacing w:line="360" w:lineRule="auto"/>
        <w:ind w:left="0" w:firstLine="0"/>
        <w:rPr>
          <w:szCs w:val="24"/>
        </w:rPr>
      </w:pPr>
    </w:p>
    <w:sectPr w:rsidR="00B55F5E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018" w:rsidRDefault="00780018">
      <w:r>
        <w:separator/>
      </w:r>
    </w:p>
  </w:endnote>
  <w:endnote w:type="continuationSeparator" w:id="0">
    <w:p w:rsidR="00780018" w:rsidRDefault="0078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6E3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018" w:rsidRDefault="00780018">
      <w:r>
        <w:separator/>
      </w:r>
    </w:p>
  </w:footnote>
  <w:footnote w:type="continuationSeparator" w:id="0">
    <w:p w:rsidR="00780018" w:rsidRDefault="00780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387" w:rsidRDefault="005F33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618"/>
    <w:rsid w:val="00016D63"/>
    <w:rsid w:val="00017F64"/>
    <w:rsid w:val="00115D13"/>
    <w:rsid w:val="00193A65"/>
    <w:rsid w:val="00205D5A"/>
    <w:rsid w:val="00245ADA"/>
    <w:rsid w:val="00264B92"/>
    <w:rsid w:val="00275899"/>
    <w:rsid w:val="00280050"/>
    <w:rsid w:val="002B3932"/>
    <w:rsid w:val="00345612"/>
    <w:rsid w:val="003E3EB0"/>
    <w:rsid w:val="004368E0"/>
    <w:rsid w:val="00464E3C"/>
    <w:rsid w:val="004B11F7"/>
    <w:rsid w:val="004C4264"/>
    <w:rsid w:val="00527DB5"/>
    <w:rsid w:val="00554A2B"/>
    <w:rsid w:val="0058146E"/>
    <w:rsid w:val="005A3802"/>
    <w:rsid w:val="005F3387"/>
    <w:rsid w:val="006033A5"/>
    <w:rsid w:val="00604962"/>
    <w:rsid w:val="0063075D"/>
    <w:rsid w:val="006D1CF7"/>
    <w:rsid w:val="006F12F2"/>
    <w:rsid w:val="006F2D32"/>
    <w:rsid w:val="006F5451"/>
    <w:rsid w:val="00772DDF"/>
    <w:rsid w:val="00773C71"/>
    <w:rsid w:val="00780018"/>
    <w:rsid w:val="0078698D"/>
    <w:rsid w:val="00805D79"/>
    <w:rsid w:val="00830EA5"/>
    <w:rsid w:val="00831B3D"/>
    <w:rsid w:val="0085366D"/>
    <w:rsid w:val="00887E6F"/>
    <w:rsid w:val="008B0507"/>
    <w:rsid w:val="008B2454"/>
    <w:rsid w:val="008D7438"/>
    <w:rsid w:val="00935CA5"/>
    <w:rsid w:val="00957E1B"/>
    <w:rsid w:val="00993C5E"/>
    <w:rsid w:val="009A4ABA"/>
    <w:rsid w:val="009C24E5"/>
    <w:rsid w:val="00A92E78"/>
    <w:rsid w:val="00A97DF6"/>
    <w:rsid w:val="00AA23A4"/>
    <w:rsid w:val="00B55F5E"/>
    <w:rsid w:val="00B5672E"/>
    <w:rsid w:val="00BC16BF"/>
    <w:rsid w:val="00BD0C7B"/>
    <w:rsid w:val="00C214D6"/>
    <w:rsid w:val="00C56708"/>
    <w:rsid w:val="00C56E3A"/>
    <w:rsid w:val="00CE1EC2"/>
    <w:rsid w:val="00D21922"/>
    <w:rsid w:val="00D67BAD"/>
    <w:rsid w:val="00D77E08"/>
    <w:rsid w:val="00D860B2"/>
    <w:rsid w:val="00DA130F"/>
    <w:rsid w:val="00E0656B"/>
    <w:rsid w:val="00E55618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8C5E9C-C431-431E-81BC-B3AAC9BDD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6307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3075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55F5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6E630-AEA2-49A9-825D-153221FD2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3992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2019-03-18T13:00:00Z</cp:lastPrinted>
  <dcterms:created xsi:type="dcterms:W3CDTF">2019-03-18T13:00:00Z</dcterms:created>
  <dcterms:modified xsi:type="dcterms:W3CDTF">2019-03-18T13:00:00Z</dcterms:modified>
</cp:coreProperties>
</file>