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C40FF3" w:rsidRPr="00C40FF3">
        <w:rPr>
          <w:b/>
          <w:i w:val="0"/>
          <w:sz w:val="22"/>
          <w:szCs w:val="22"/>
        </w:rPr>
        <w:t>3</w:t>
      </w:r>
      <w:r w:rsidR="00E35866">
        <w:rPr>
          <w:b/>
          <w:i w:val="0"/>
          <w:sz w:val="22"/>
          <w:szCs w:val="22"/>
        </w:rPr>
        <w:t xml:space="preserve"> do SIWZ </w:t>
      </w:r>
    </w:p>
    <w:p w:rsidR="006676AE" w:rsidRPr="005103B9" w:rsidRDefault="005103B9" w:rsidP="00E35866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40FF3" w:rsidRPr="00C40FF3">
        <w:rPr>
          <w:rFonts w:ascii="Times New Roman" w:hAnsi="Times New Roman"/>
          <w:b/>
        </w:rPr>
        <w:t>NA/P/89/2019</w:t>
      </w:r>
    </w:p>
    <w:p w:rsidR="00C4103F" w:rsidRPr="00E24546" w:rsidRDefault="006676AE" w:rsidP="00E35866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3586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40FF3" w:rsidRPr="00C40FF3">
        <w:rPr>
          <w:sz w:val="22"/>
          <w:szCs w:val="22"/>
        </w:rPr>
        <w:t>POLITECHNIKA RZESZOWSKA</w:t>
      </w:r>
    </w:p>
    <w:p w:rsidR="006676AE" w:rsidRPr="00E24546" w:rsidRDefault="006676AE" w:rsidP="00E3586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40FF3" w:rsidRPr="00C40FF3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C40FF3" w:rsidRPr="00C40FF3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C4103F" w:rsidRPr="00F90CD1" w:rsidRDefault="006676AE" w:rsidP="00E3586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40FF3" w:rsidRPr="00C40FF3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C40FF3" w:rsidRPr="00C40FF3">
        <w:rPr>
          <w:sz w:val="22"/>
          <w:szCs w:val="22"/>
        </w:rPr>
        <w:t>Rzeszów</w:t>
      </w:r>
      <w:r w:rsidRPr="00E24546">
        <w:rPr>
          <w:i/>
        </w:rPr>
        <w:t xml:space="preserve"> </w:t>
      </w:r>
    </w:p>
    <w:p w:rsidR="00C4103F" w:rsidRPr="00E24546" w:rsidRDefault="007118F0" w:rsidP="00E3586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E35866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B34079" w:rsidRPr="00E35866" w:rsidRDefault="007936D6" w:rsidP="00E3586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="00E35866">
        <w:rPr>
          <w:rFonts w:ascii="Times New Roman" w:hAnsi="Times New Roman"/>
          <w:i/>
          <w:sz w:val="16"/>
          <w:szCs w:val="16"/>
        </w:rPr>
        <w:t>)</w:t>
      </w: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C40FF3" w:rsidRPr="00C40FF3">
        <w:rPr>
          <w:rFonts w:ascii="Times New Roman" w:hAnsi="Times New Roman"/>
        </w:rPr>
        <w:t>(t.j. Dz. U. z  2018 r. poz. 1986)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4C4854" w:rsidRPr="00E35866" w:rsidRDefault="00313417" w:rsidP="00E35866">
      <w:pPr>
        <w:spacing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203A40" w:rsidRPr="00F90CD1" w:rsidRDefault="001F027E" w:rsidP="00E35866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C40FF3" w:rsidRPr="00C40FF3">
        <w:rPr>
          <w:rFonts w:ascii="Times New Roman" w:hAnsi="Times New Roman"/>
          <w:b/>
        </w:rPr>
        <w:t>Dostawa komputerów przenośnych do jednostek Politechniki Rzeszowskiej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C40FF3" w:rsidRPr="00C40FF3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E35866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E35866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E35866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E35866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Default="00023477" w:rsidP="00E35866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E35866" w:rsidRDefault="00023477" w:rsidP="00E35866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E35866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E3586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E35866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E35866" w:rsidRDefault="00C113BF" w:rsidP="00E35866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</w:t>
      </w:r>
      <w:bookmarkStart w:id="0" w:name="_GoBack"/>
      <w:bookmarkEnd w:id="0"/>
      <w:r w:rsidRPr="00023477">
        <w:rPr>
          <w:rFonts w:ascii="Times New Roman" w:hAnsi="Times New Roman"/>
        </w:rPr>
        <w:t>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Pr="00E35866" w:rsidRDefault="00023477" w:rsidP="00E35866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E35866" w:rsidRDefault="00E35866" w:rsidP="00E3586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lastRenderedPageBreak/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2B3B" w:rsidRDefault="00062B3B" w:rsidP="0038231F">
      <w:pPr>
        <w:spacing w:after="0" w:line="240" w:lineRule="auto"/>
      </w:pPr>
      <w:r>
        <w:separator/>
      </w:r>
    </w:p>
  </w:endnote>
  <w:endnote w:type="continuationSeparator" w:id="0">
    <w:p w:rsidR="00062B3B" w:rsidRDefault="00062B3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0FF3" w:rsidRDefault="00C40FF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E552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E552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0FF3" w:rsidRDefault="00C40FF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2B3B" w:rsidRDefault="00062B3B" w:rsidP="0038231F">
      <w:pPr>
        <w:spacing w:after="0" w:line="240" w:lineRule="auto"/>
      </w:pPr>
      <w:r>
        <w:separator/>
      </w:r>
    </w:p>
  </w:footnote>
  <w:footnote w:type="continuationSeparator" w:id="0">
    <w:p w:rsidR="00062B3B" w:rsidRDefault="00062B3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0FF3" w:rsidRDefault="00C40FF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0FF3" w:rsidRDefault="00C40FF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0FF3" w:rsidRDefault="00C40FF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2B3B"/>
    <w:rsid w:val="00023477"/>
    <w:rsid w:val="000247FF"/>
    <w:rsid w:val="00025C8D"/>
    <w:rsid w:val="000303EE"/>
    <w:rsid w:val="0005473D"/>
    <w:rsid w:val="00062B3B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0FF3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35866"/>
    <w:rsid w:val="00E60C28"/>
    <w:rsid w:val="00E64482"/>
    <w:rsid w:val="00E65685"/>
    <w:rsid w:val="00E73190"/>
    <w:rsid w:val="00E73CEB"/>
    <w:rsid w:val="00EB7CDE"/>
    <w:rsid w:val="00EE1FBF"/>
    <w:rsid w:val="00EE40F5"/>
    <w:rsid w:val="00EE552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855AD66-7386-494A-9B7E-629815111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8652BC-2785-450A-B312-ED287BC2D2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523</Words>
  <Characters>3142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2019-03-18T12:52:00Z</cp:lastPrinted>
  <dcterms:created xsi:type="dcterms:W3CDTF">2019-03-18T12:53:00Z</dcterms:created>
  <dcterms:modified xsi:type="dcterms:W3CDTF">2019-03-18T12:53:00Z</dcterms:modified>
</cp:coreProperties>
</file>