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D97D65" w:rsidP="001A443E">
      <w:pPr>
        <w:jc w:val="right"/>
        <w:rPr>
          <w:b/>
          <w:bCs/>
          <w:sz w:val="24"/>
        </w:rPr>
      </w:pPr>
      <w:r w:rsidRPr="00D97D65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97D65">
        <w:rPr>
          <w:sz w:val="24"/>
        </w:rPr>
        <w:t>2019-03-21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97D65" w:rsidP="0018613E">
      <w:pPr>
        <w:spacing w:after="40"/>
        <w:rPr>
          <w:b/>
          <w:bCs/>
          <w:sz w:val="24"/>
        </w:rPr>
      </w:pPr>
      <w:r w:rsidRPr="00D97D65">
        <w:rPr>
          <w:b/>
          <w:bCs/>
          <w:sz w:val="24"/>
        </w:rPr>
        <w:t>Sekcja Zamówień Publicznych</w:t>
      </w:r>
    </w:p>
    <w:p w:rsidR="00A80738" w:rsidRPr="0018613E" w:rsidRDefault="00D97D65" w:rsidP="00A80738">
      <w:pPr>
        <w:rPr>
          <w:bCs/>
          <w:sz w:val="24"/>
        </w:rPr>
      </w:pPr>
      <w:r w:rsidRPr="00D97D65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D97D65">
        <w:rPr>
          <w:bCs/>
          <w:sz w:val="24"/>
        </w:rPr>
        <w:t>66</w:t>
      </w:r>
    </w:p>
    <w:p w:rsidR="00A80738" w:rsidRPr="0018613E" w:rsidRDefault="00D97D65" w:rsidP="00A80738">
      <w:pPr>
        <w:rPr>
          <w:bCs/>
          <w:sz w:val="24"/>
        </w:rPr>
      </w:pPr>
      <w:r w:rsidRPr="00D97D65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97D65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97D65" w:rsidRPr="00D97D65">
        <w:rPr>
          <w:b/>
          <w:sz w:val="24"/>
          <w:szCs w:val="24"/>
        </w:rPr>
        <w:t>ZP</w:t>
      </w:r>
      <w:r w:rsidR="00544B09">
        <w:rPr>
          <w:b/>
          <w:sz w:val="24"/>
          <w:szCs w:val="24"/>
        </w:rPr>
        <w:t>.271 – 103.</w:t>
      </w:r>
      <w:r w:rsidR="00D97D65" w:rsidRPr="00D97D65">
        <w:rPr>
          <w:b/>
          <w:sz w:val="24"/>
          <w:szCs w:val="24"/>
        </w:rPr>
        <w:t>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97D65" w:rsidRPr="00D97D6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97D65" w:rsidP="00CB5EDB">
      <w:pPr>
        <w:pStyle w:val="Tekstpodstawowywcity"/>
        <w:spacing w:before="120" w:after="240"/>
        <w:ind w:firstLine="0"/>
        <w:jc w:val="center"/>
      </w:pPr>
      <w:r w:rsidRPr="00D97D65">
        <w:rPr>
          <w:b/>
        </w:rPr>
        <w:t xml:space="preserve">Dostawa materiałów opatrunkowych, opatrunków specjalistycznych,  spray do usuwania plastrów,  roztworu do leczenia ran, gazików oraz zestawu do dezynfekcji skóry, preparatów do leczenia ran oraz </w:t>
      </w:r>
      <w:proofErr w:type="spellStart"/>
      <w:r w:rsidRPr="00D97D65">
        <w:rPr>
          <w:b/>
        </w:rPr>
        <w:t>natrium</w:t>
      </w:r>
      <w:proofErr w:type="spellEnd"/>
      <w:r w:rsidRPr="00D97D65">
        <w:rPr>
          <w:b/>
        </w:rPr>
        <w:t xml:space="preserve"> </w:t>
      </w:r>
      <w:proofErr w:type="spellStart"/>
      <w:r w:rsidRPr="00D97D65">
        <w:rPr>
          <w:b/>
        </w:rPr>
        <w:t>hydricum</w:t>
      </w:r>
      <w:proofErr w:type="spellEnd"/>
      <w:r w:rsidRPr="00D97D65">
        <w:rPr>
          <w:b/>
        </w:rPr>
        <w:t xml:space="preserve"> cum calce.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97D65" w:rsidRPr="00D97D65">
        <w:rPr>
          <w:sz w:val="24"/>
          <w:szCs w:val="24"/>
        </w:rPr>
        <w:t>(</w:t>
      </w:r>
      <w:proofErr w:type="spellStart"/>
      <w:r w:rsidR="00D97D65" w:rsidRPr="00D97D65">
        <w:rPr>
          <w:sz w:val="24"/>
          <w:szCs w:val="24"/>
        </w:rPr>
        <w:t>t.j</w:t>
      </w:r>
      <w:proofErr w:type="spellEnd"/>
      <w:r w:rsidR="00D97D65" w:rsidRPr="00D97D65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97D65" w:rsidRPr="00D97D65">
        <w:rPr>
          <w:sz w:val="24"/>
          <w:szCs w:val="24"/>
        </w:rPr>
        <w:t>21/03/2019</w:t>
      </w:r>
      <w:r w:rsidRPr="00FF4AB1">
        <w:rPr>
          <w:sz w:val="24"/>
          <w:szCs w:val="24"/>
        </w:rPr>
        <w:t xml:space="preserve"> o godz. </w:t>
      </w:r>
      <w:r w:rsidR="00D97D65" w:rsidRPr="00D97D65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1 zamówienia w wysokości 19 875.46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2 zamówienia w wysokości 35 138.88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3 zamówienia w wysokości 5 602.61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4 zamówienia w wysokości 71 415.00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5 zamówienia w wysokości 83 916.00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6 zamówienia w wysokości 9 271.80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7 zamówienia w wysokości 27 691.20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8 zamówienia w wysokości 5 940.00 zł brutto;</w:t>
            </w:r>
          </w:p>
        </w:tc>
      </w:tr>
      <w:tr w:rsidR="00D97D65" w:rsidRPr="006646D9" w:rsidTr="00DD71A5">
        <w:trPr>
          <w:trHeight w:val="70"/>
        </w:trPr>
        <w:tc>
          <w:tcPr>
            <w:tcW w:w="9214" w:type="dxa"/>
          </w:tcPr>
          <w:p w:rsidR="00D97D65" w:rsidRPr="00A3048A" w:rsidRDefault="00D97D65" w:rsidP="00DD71A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97D65">
              <w:rPr>
                <w:sz w:val="24"/>
                <w:szCs w:val="24"/>
              </w:rPr>
              <w:t>części 9 zamówienia w wysokości 11 226.82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Skamex</w:t>
            </w:r>
            <w:proofErr w:type="spellEnd"/>
            <w:r w:rsidRPr="00D97D65">
              <w:t xml:space="preserve"> Sp. z o. o. Sp. K.</w:t>
            </w:r>
          </w:p>
          <w:p w:rsidR="00D97D65" w:rsidRPr="00CB5EDB" w:rsidRDefault="00D97D65" w:rsidP="00DD71A5">
            <w:r w:rsidRPr="00D97D65">
              <w:t>Częstochowska</w:t>
            </w:r>
            <w:r w:rsidRPr="00CB5EDB">
              <w:t xml:space="preserve"> </w:t>
            </w:r>
            <w:r w:rsidRPr="00D97D65">
              <w:t>38/52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93-121</w:t>
            </w:r>
            <w:r w:rsidRPr="00CB5EDB">
              <w:t xml:space="preserve"> </w:t>
            </w:r>
            <w:r w:rsidRPr="00D97D65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30 166.56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5610F" w:rsidP="0035610F">
            <w:pPr>
              <w:spacing w:before="120" w:after="120"/>
              <w:jc w:val="center"/>
            </w:pPr>
            <w:r>
              <w:t>24 miesię</w:t>
            </w:r>
            <w:r w:rsidR="00D97D65" w:rsidRPr="00D97D65">
              <w:t>c</w:t>
            </w:r>
            <w:r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Skamex</w:t>
            </w:r>
            <w:proofErr w:type="spellEnd"/>
            <w:r w:rsidRPr="00D97D65">
              <w:t xml:space="preserve"> Sp. z o. o. Sp. K.</w:t>
            </w:r>
          </w:p>
          <w:p w:rsidR="00D97D65" w:rsidRPr="00CB5EDB" w:rsidRDefault="00D97D65" w:rsidP="00DD71A5">
            <w:r w:rsidRPr="00D97D65">
              <w:t>Częstochowska</w:t>
            </w:r>
            <w:r w:rsidRPr="00CB5EDB">
              <w:t xml:space="preserve"> </w:t>
            </w:r>
            <w:r w:rsidRPr="00D97D65">
              <w:t>38/52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93-121</w:t>
            </w:r>
            <w:r w:rsidRPr="00CB5EDB">
              <w:t xml:space="preserve"> </w:t>
            </w:r>
            <w:r w:rsidRPr="00D97D65">
              <w:t>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5 227.20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5610F" w:rsidP="0035610F">
            <w:pPr>
              <w:spacing w:before="120" w:after="120"/>
              <w:jc w:val="center"/>
            </w:pPr>
            <w:r>
              <w:t>24 miesię</w:t>
            </w:r>
            <w:r w:rsidR="00D97D65" w:rsidRPr="00D97D65">
              <w:t>c</w:t>
            </w:r>
            <w:r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4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Kikgel</w:t>
            </w:r>
            <w:proofErr w:type="spellEnd"/>
            <w:r w:rsidRPr="00D97D65">
              <w:t xml:space="preserve"> Sp. z o.o.</w:t>
            </w:r>
          </w:p>
          <w:p w:rsidR="00D97D65" w:rsidRPr="00CB5EDB" w:rsidRDefault="00D97D65" w:rsidP="00DD71A5">
            <w:r w:rsidRPr="00D97D65">
              <w:t>Skłodowskiej</w:t>
            </w:r>
            <w:r w:rsidRPr="00CB5EDB">
              <w:t xml:space="preserve"> </w:t>
            </w:r>
            <w:r w:rsidRPr="00D97D65">
              <w:t>7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97-225</w:t>
            </w:r>
            <w:r w:rsidRPr="00CB5EDB">
              <w:t xml:space="preserve"> </w:t>
            </w:r>
            <w:r w:rsidRPr="00D97D65">
              <w:t>Ujazd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50 652.00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 xml:space="preserve">przez okres 24 miesięcy dostawa </w:t>
            </w:r>
            <w:r w:rsidRPr="00D97D65">
              <w:lastRenderedPageBreak/>
              <w:t>jednostkowa w ciągu 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D97D65" w:rsidP="0035610F">
            <w:pPr>
              <w:spacing w:before="120" w:after="120"/>
              <w:jc w:val="center"/>
            </w:pPr>
            <w:r w:rsidRPr="00D97D65">
              <w:lastRenderedPageBreak/>
              <w:t>13 miesi</w:t>
            </w:r>
            <w:r w:rsidR="0035610F">
              <w:t>ę</w:t>
            </w:r>
            <w:r w:rsidRPr="00D97D65">
              <w:t>c</w:t>
            </w:r>
            <w:r w:rsidR="003F4B83"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r w:rsidRPr="00D97D65">
              <w:t>Euro Trade Technology Sp. z o.o.</w:t>
            </w:r>
          </w:p>
          <w:p w:rsidR="00D97D65" w:rsidRPr="00CB5EDB" w:rsidRDefault="00D97D65" w:rsidP="00DD71A5">
            <w:r w:rsidRPr="00D97D65">
              <w:t>Siemiradzkiego</w:t>
            </w:r>
            <w:r w:rsidRPr="00CB5EDB">
              <w:t xml:space="preserve"> </w:t>
            </w:r>
            <w:r w:rsidRPr="00D97D65">
              <w:t>19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64-920</w:t>
            </w:r>
            <w:r w:rsidRPr="00CB5EDB">
              <w:t xml:space="preserve"> </w:t>
            </w:r>
            <w:r w:rsidRPr="00D97D65">
              <w:t>Piła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75 924.00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5610F" w:rsidP="0035610F">
            <w:pPr>
              <w:spacing w:before="120" w:after="120"/>
              <w:jc w:val="center"/>
            </w:pPr>
            <w:r>
              <w:t>24 miesię</w:t>
            </w:r>
            <w:r w:rsidR="00D97D65" w:rsidRPr="00D97D65">
              <w:t>c</w:t>
            </w:r>
            <w:r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9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r w:rsidRPr="00D97D65">
              <w:t>MEDICUS Sp. z o.o. Sp. komandytowo - akcyjna</w:t>
            </w:r>
          </w:p>
          <w:p w:rsidR="00D97D65" w:rsidRPr="00CB5EDB" w:rsidRDefault="00D97D65" w:rsidP="00DD71A5">
            <w:r w:rsidRPr="00D97D65">
              <w:t>Browarowa</w:t>
            </w:r>
            <w:r w:rsidRPr="00CB5EDB">
              <w:t xml:space="preserve"> </w:t>
            </w:r>
            <w:r w:rsidRPr="00D97D65">
              <w:t>21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43-100</w:t>
            </w:r>
            <w:r w:rsidRPr="00CB5EDB">
              <w:t xml:space="preserve"> </w:t>
            </w:r>
            <w:r w:rsidRPr="00D97D65">
              <w:t>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7 152.36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24 miesiące od udzielenia zamówienia, termin dostawy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D97D65" w:rsidP="003F4B83">
            <w:pPr>
              <w:spacing w:before="120" w:after="120"/>
              <w:jc w:val="center"/>
            </w:pPr>
            <w:r w:rsidRPr="00D97D65">
              <w:t>12 miesi</w:t>
            </w:r>
            <w:r w:rsidR="003F4B83">
              <w:t>ę</w:t>
            </w:r>
            <w:r w:rsidRPr="00D97D65">
              <w:t>c</w:t>
            </w:r>
            <w:r w:rsidR="003F4B83"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9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r w:rsidRPr="00D97D65">
              <w:t>PROMED S.A.</w:t>
            </w:r>
          </w:p>
          <w:p w:rsidR="00D97D65" w:rsidRPr="00CB5EDB" w:rsidRDefault="00D97D65" w:rsidP="00DD71A5">
            <w:r w:rsidRPr="00D97D65">
              <w:t>Działkowa</w:t>
            </w:r>
            <w:r w:rsidRPr="00CB5EDB">
              <w:t xml:space="preserve"> </w:t>
            </w:r>
            <w:r w:rsidRPr="00D97D65">
              <w:t>56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02-234</w:t>
            </w:r>
            <w:r w:rsidRPr="00CB5EDB">
              <w:t xml:space="preserve"> </w:t>
            </w:r>
            <w:r w:rsidRPr="00D97D65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7 257.60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F4B83" w:rsidP="003F4B83">
            <w:pPr>
              <w:spacing w:before="120" w:after="120"/>
              <w:jc w:val="center"/>
            </w:pPr>
            <w:r>
              <w:t>12 miesię</w:t>
            </w:r>
            <w:r w:rsidR="00D97D65" w:rsidRPr="00D97D65">
              <w:t>c</w:t>
            </w:r>
            <w:r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1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r w:rsidRPr="00D97D65">
              <w:t>MEDIA-MED Sp. z o.o.</w:t>
            </w:r>
          </w:p>
          <w:p w:rsidR="00D97D65" w:rsidRPr="00CB5EDB" w:rsidRDefault="00D97D65" w:rsidP="00DD71A5">
            <w:r w:rsidRPr="00D97D65">
              <w:t>Promienistych</w:t>
            </w:r>
            <w:r w:rsidRPr="00CB5EDB">
              <w:t xml:space="preserve"> </w:t>
            </w:r>
            <w:r w:rsidRPr="00D97D65">
              <w:t>7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31-481</w:t>
            </w:r>
            <w:r w:rsidRPr="00CB5EDB">
              <w:t xml:space="preserve"> </w:t>
            </w:r>
            <w:r w:rsidRPr="00D97D65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20 107.54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F4B83" w:rsidP="003F4B83">
            <w:pPr>
              <w:spacing w:before="120" w:after="120"/>
              <w:jc w:val="center"/>
            </w:pPr>
            <w:r>
              <w:t>12 miesię</w:t>
            </w:r>
            <w:r w:rsidR="00D97D65" w:rsidRPr="00D97D65">
              <w:t>c</w:t>
            </w:r>
            <w:r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Salus</w:t>
            </w:r>
            <w:proofErr w:type="spellEnd"/>
            <w:r w:rsidRPr="00D97D65">
              <w:t xml:space="preserve"> International Sp. z o. o.</w:t>
            </w:r>
          </w:p>
          <w:p w:rsidR="00D97D65" w:rsidRPr="00CB5EDB" w:rsidRDefault="00D97D65" w:rsidP="00DD71A5">
            <w:r w:rsidRPr="00D97D65">
              <w:t>Pułaskiego</w:t>
            </w:r>
            <w:r w:rsidRPr="00CB5EDB">
              <w:t xml:space="preserve"> </w:t>
            </w:r>
            <w:r w:rsidRPr="00D97D65">
              <w:t>9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40-273</w:t>
            </w:r>
            <w:r w:rsidRPr="00CB5EDB">
              <w:t xml:space="preserve"> </w:t>
            </w:r>
            <w:r w:rsidRPr="00D97D65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5 645.38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3F4B83" w:rsidP="00DD71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7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Salus</w:t>
            </w:r>
            <w:proofErr w:type="spellEnd"/>
            <w:r w:rsidRPr="00D97D65">
              <w:t xml:space="preserve"> International Sp. z o. o.</w:t>
            </w:r>
          </w:p>
          <w:p w:rsidR="00D97D65" w:rsidRPr="00CB5EDB" w:rsidRDefault="00D97D65" w:rsidP="00DD71A5">
            <w:r w:rsidRPr="00D97D65">
              <w:t>Pułaskiego</w:t>
            </w:r>
            <w:r w:rsidRPr="00CB5EDB">
              <w:t xml:space="preserve"> </w:t>
            </w:r>
            <w:r w:rsidRPr="00D97D65">
              <w:t>9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40-273</w:t>
            </w:r>
            <w:r w:rsidRPr="00CB5EDB">
              <w:t xml:space="preserve"> </w:t>
            </w:r>
            <w:r w:rsidRPr="00D97D65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31 052.16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3F4B83">
            <w:pPr>
              <w:spacing w:before="120" w:after="120"/>
              <w:jc w:val="center"/>
            </w:pPr>
            <w:r w:rsidRPr="00D97D65">
              <w:t xml:space="preserve">24 </w:t>
            </w:r>
            <w:r w:rsidR="003F4B83">
              <w:t>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D97D65" w:rsidP="003F4B83">
            <w:pPr>
              <w:spacing w:before="120" w:after="120"/>
              <w:jc w:val="center"/>
            </w:pPr>
            <w:r w:rsidRPr="00D97D65">
              <w:t>12 miesi</w:t>
            </w:r>
            <w:r w:rsidR="003F4B83">
              <w:t>ę</w:t>
            </w:r>
            <w:r w:rsidRPr="00D97D65">
              <w:t>c</w:t>
            </w:r>
            <w:r w:rsidR="003F4B83"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4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6137D9" w:rsidP="00DD71A5">
            <w:pPr>
              <w:spacing w:before="40"/>
            </w:pPr>
            <w:r>
              <w:t xml:space="preserve">Konsorcjum firm: </w:t>
            </w:r>
            <w:r w:rsidR="00D97D65" w:rsidRPr="00D97D65">
              <w:t>URTICA Sp. z o.o.</w:t>
            </w:r>
          </w:p>
          <w:p w:rsidR="00D97D65" w:rsidRPr="00CB5EDB" w:rsidRDefault="00D97D65" w:rsidP="00DD71A5">
            <w:r w:rsidRPr="00D97D65">
              <w:t>Krzemieniecka</w:t>
            </w:r>
            <w:r w:rsidRPr="00CB5EDB">
              <w:t xml:space="preserve"> </w:t>
            </w:r>
            <w:r w:rsidRPr="00D97D65">
              <w:t>120</w:t>
            </w:r>
            <w:r w:rsidRPr="00CB5EDB">
              <w:t xml:space="preserve"> </w:t>
            </w:r>
          </w:p>
          <w:p w:rsidR="00D97D65" w:rsidRDefault="00D97D65" w:rsidP="00DD71A5">
            <w:pPr>
              <w:spacing w:before="40" w:after="40"/>
              <w:jc w:val="both"/>
            </w:pPr>
            <w:r w:rsidRPr="00D97D65">
              <w:t>54-613</w:t>
            </w:r>
            <w:r w:rsidRPr="00CB5EDB">
              <w:t xml:space="preserve"> </w:t>
            </w:r>
            <w:r w:rsidRPr="00D97D65">
              <w:t>Wrocław</w:t>
            </w:r>
          </w:p>
          <w:p w:rsidR="006137D9" w:rsidRPr="00CB5EDB" w:rsidRDefault="006137D9" w:rsidP="00DD71A5">
            <w:pPr>
              <w:spacing w:before="40" w:after="40"/>
              <w:jc w:val="both"/>
            </w:pPr>
            <w:r>
              <w:t>PGF S.A. ul. Zbąszyńska 3, 91-342 Łódź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61 716.60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</w:p>
        </w:tc>
      </w:tr>
      <w:tr w:rsidR="00D97D65" w:rsidRPr="00075CD0" w:rsidTr="00DD71A5">
        <w:tc>
          <w:tcPr>
            <w:tcW w:w="824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8</w:t>
            </w:r>
          </w:p>
        </w:tc>
        <w:tc>
          <w:tcPr>
            <w:tcW w:w="2295" w:type="dxa"/>
            <w:shd w:val="clear" w:color="auto" w:fill="auto"/>
          </w:tcPr>
          <w:p w:rsidR="00D97D65" w:rsidRPr="00CB5EDB" w:rsidRDefault="00D97D65" w:rsidP="00DD71A5">
            <w:pPr>
              <w:spacing w:before="40"/>
            </w:pPr>
            <w:proofErr w:type="spellStart"/>
            <w:r w:rsidRPr="00D97D65">
              <w:t>Kadefarm</w:t>
            </w:r>
            <w:proofErr w:type="spellEnd"/>
            <w:r w:rsidRPr="00D97D65">
              <w:t xml:space="preserve"> Sp. z o.o.</w:t>
            </w:r>
          </w:p>
          <w:p w:rsidR="00D97D65" w:rsidRPr="00CB5EDB" w:rsidRDefault="00D97D65" w:rsidP="00DD71A5">
            <w:r w:rsidRPr="00D97D65">
              <w:t>Sierosław, Gipsowa</w:t>
            </w:r>
            <w:r w:rsidRPr="00CB5EDB">
              <w:t xml:space="preserve"> </w:t>
            </w:r>
            <w:r w:rsidRPr="00D97D65">
              <w:t>18</w:t>
            </w:r>
            <w:r w:rsidRPr="00CB5EDB">
              <w:t xml:space="preserve"> </w:t>
            </w:r>
          </w:p>
          <w:p w:rsidR="00D97D65" w:rsidRPr="00CB5EDB" w:rsidRDefault="00D97D65" w:rsidP="00DD71A5">
            <w:pPr>
              <w:spacing w:before="40" w:after="40"/>
              <w:jc w:val="both"/>
            </w:pPr>
            <w:r w:rsidRPr="00D97D65">
              <w:t>62-080</w:t>
            </w:r>
            <w:r w:rsidRPr="00CB5EDB">
              <w:t xml:space="preserve"> </w:t>
            </w:r>
            <w:r w:rsidRPr="00D97D65">
              <w:t>Tarnowo Podgórne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5 396.76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3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97D65" w:rsidRPr="00CB5EDB" w:rsidRDefault="00D97D65" w:rsidP="003F4B83">
            <w:pPr>
              <w:spacing w:before="120" w:after="120"/>
              <w:jc w:val="center"/>
            </w:pPr>
            <w:r w:rsidRPr="00D97D65">
              <w:t>12 miesi</w:t>
            </w:r>
            <w:r w:rsidR="003F4B83">
              <w:t>ę</w:t>
            </w:r>
            <w:r w:rsidRPr="00D97D65">
              <w:t>c</w:t>
            </w:r>
            <w:r w:rsidR="003F4B83">
              <w:t>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97D65" w:rsidRPr="00CB5EDB" w:rsidRDefault="00D97D65" w:rsidP="00DD71A5">
            <w:pPr>
              <w:spacing w:before="120" w:after="120"/>
              <w:jc w:val="center"/>
            </w:pPr>
            <w:r w:rsidRPr="00D97D65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AB4" w:rsidRDefault="00B86AB4">
      <w:r>
        <w:separator/>
      </w:r>
    </w:p>
  </w:endnote>
  <w:endnote w:type="continuationSeparator" w:id="0">
    <w:p w:rsidR="00B86AB4" w:rsidRDefault="00B8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6137D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7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37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6A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AB4" w:rsidRDefault="00B86AB4">
      <w:r>
        <w:separator/>
      </w:r>
    </w:p>
  </w:footnote>
  <w:footnote w:type="continuationSeparator" w:id="0">
    <w:p w:rsidR="00B86AB4" w:rsidRDefault="00B86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D65" w:rsidRDefault="00D97D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D65" w:rsidRDefault="00D97D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D65" w:rsidRDefault="00D97D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6AB4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5610F"/>
    <w:rsid w:val="003B044E"/>
    <w:rsid w:val="003F4B83"/>
    <w:rsid w:val="004C7E9B"/>
    <w:rsid w:val="005028C0"/>
    <w:rsid w:val="00544B09"/>
    <w:rsid w:val="006137D9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86AB4"/>
    <w:rsid w:val="00C236D3"/>
    <w:rsid w:val="00C94D43"/>
    <w:rsid w:val="00CB5EDB"/>
    <w:rsid w:val="00D97D65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A2FE8"/>
  <w15:chartTrackingRefBased/>
  <w15:docId w15:val="{B33A6046-D6AE-45BC-9915-4099584C9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462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dcterms:created xsi:type="dcterms:W3CDTF">2019-03-21T11:44:00Z</dcterms:created>
  <dcterms:modified xsi:type="dcterms:W3CDTF">2019-03-21T12:37:00Z</dcterms:modified>
</cp:coreProperties>
</file>