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F04069" w:rsidP="001A443E">
      <w:pPr>
        <w:jc w:val="right"/>
        <w:rPr>
          <w:b/>
          <w:bCs/>
          <w:sz w:val="24"/>
        </w:rPr>
      </w:pPr>
      <w:r w:rsidRPr="00F0406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F04069">
        <w:rPr>
          <w:sz w:val="24"/>
        </w:rPr>
        <w:t>2019-03-26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F04069" w:rsidP="0018613E">
      <w:pPr>
        <w:spacing w:after="40"/>
        <w:rPr>
          <w:b/>
          <w:bCs/>
          <w:sz w:val="24"/>
        </w:rPr>
      </w:pPr>
      <w:r w:rsidRPr="00F04069">
        <w:rPr>
          <w:b/>
          <w:bCs/>
          <w:sz w:val="24"/>
        </w:rPr>
        <w:t>Sekcja Zamówień Publicznych</w:t>
      </w:r>
    </w:p>
    <w:p w:rsidR="00A80738" w:rsidRPr="0018613E" w:rsidRDefault="00F04069" w:rsidP="00A80738">
      <w:pPr>
        <w:rPr>
          <w:bCs/>
          <w:sz w:val="24"/>
        </w:rPr>
      </w:pPr>
      <w:r w:rsidRPr="00F04069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F04069">
        <w:rPr>
          <w:bCs/>
          <w:sz w:val="24"/>
        </w:rPr>
        <w:t>66</w:t>
      </w:r>
    </w:p>
    <w:p w:rsidR="00A80738" w:rsidRPr="0018613E" w:rsidRDefault="00F04069" w:rsidP="00A80738">
      <w:pPr>
        <w:rPr>
          <w:bCs/>
          <w:sz w:val="24"/>
        </w:rPr>
      </w:pPr>
      <w:r w:rsidRPr="00F04069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F0406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04069" w:rsidRPr="00F04069">
        <w:rPr>
          <w:b/>
          <w:sz w:val="24"/>
          <w:szCs w:val="24"/>
        </w:rPr>
        <w:t>ZP</w:t>
      </w:r>
      <w:r w:rsidR="002D58EE">
        <w:rPr>
          <w:b/>
          <w:sz w:val="24"/>
          <w:szCs w:val="24"/>
        </w:rPr>
        <w:t>.271- 104.</w:t>
      </w:r>
      <w:r w:rsidR="00F04069" w:rsidRPr="00F04069">
        <w:rPr>
          <w:b/>
          <w:sz w:val="24"/>
          <w:szCs w:val="24"/>
        </w:rPr>
        <w:t>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04069" w:rsidRPr="00F0406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04069" w:rsidP="00CB5EDB">
      <w:pPr>
        <w:pStyle w:val="Tekstpodstawowywcity"/>
        <w:spacing w:before="120" w:after="240"/>
        <w:ind w:firstLine="0"/>
        <w:jc w:val="center"/>
      </w:pPr>
      <w:r w:rsidRPr="00F04069">
        <w:rPr>
          <w:b/>
        </w:rPr>
        <w:t>Dostawa leków w ramach programów lekowych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04069" w:rsidRPr="00F04069">
        <w:rPr>
          <w:sz w:val="24"/>
          <w:szCs w:val="24"/>
        </w:rPr>
        <w:t>(</w:t>
      </w:r>
      <w:proofErr w:type="spellStart"/>
      <w:r w:rsidR="00F04069" w:rsidRPr="00F04069">
        <w:rPr>
          <w:sz w:val="24"/>
          <w:szCs w:val="24"/>
        </w:rPr>
        <w:t>t.j</w:t>
      </w:r>
      <w:proofErr w:type="spellEnd"/>
      <w:r w:rsidR="00F04069" w:rsidRPr="00F04069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04069" w:rsidRPr="00F04069">
        <w:rPr>
          <w:sz w:val="24"/>
          <w:szCs w:val="24"/>
        </w:rPr>
        <w:t>25/03/2019</w:t>
      </w:r>
      <w:r w:rsidRPr="00FF4AB1">
        <w:rPr>
          <w:sz w:val="24"/>
          <w:szCs w:val="24"/>
        </w:rPr>
        <w:t xml:space="preserve"> o godz. </w:t>
      </w:r>
      <w:r w:rsidR="00F04069" w:rsidRPr="00F04069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 zamówienia w wysokości 525 966.21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2 zamówienia w wysokości 740 706.12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3 zamówienia w wysokości 199 300.50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4 zamówienia w wysokości 3 572.25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5 zamówienia w wysokości 287 469.00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6 zamówienia w wysokości 33 847.35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7 zamówienia w wysokości 6 132 134.16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8 zamówienia w wysokości 17 030 412.00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9 zamówienia w wysokości 6 251 809.82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10 zamówienia w wysokości 3 632 428.80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11 zamówienia w wysokości 2 476 656.00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12 zamówienia w wysokości 239 842.61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13 zamówienia w wysokości 63 078.75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14 zamówienia w wysokości 730 154.25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15 zamówienia w wysokości 392 920.31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16 zamówienia w wysokości 880 170.52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17 zamówienia w wysokości 221 538.24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18 zamówienia w wysokości 564 085.62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19 zamówienia w wysokości 1 168 280.82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20 zamówienia w wysokości 57 834.00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lastRenderedPageBreak/>
              <w:t>części 21 zamówienia w wysokości 31 905.90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22 zamówienia w wysokości 64 800.00 zł brutto;</w:t>
            </w:r>
          </w:p>
        </w:tc>
      </w:tr>
      <w:tr w:rsidR="00F04069" w:rsidRPr="006646D9" w:rsidTr="00841D18">
        <w:trPr>
          <w:trHeight w:val="70"/>
        </w:trPr>
        <w:tc>
          <w:tcPr>
            <w:tcW w:w="9214" w:type="dxa"/>
          </w:tcPr>
          <w:p w:rsidR="00F04069" w:rsidRPr="00A3048A" w:rsidRDefault="00F04069" w:rsidP="00841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części 23 zamówienia w wysokości 79 626.24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417"/>
        <w:gridCol w:w="1134"/>
        <w:gridCol w:w="1134"/>
      </w:tblGrid>
      <w:tr w:rsidR="00C94D43" w:rsidRPr="00075CD0" w:rsidTr="002D58EE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NEUCA S.A.</w:t>
            </w:r>
          </w:p>
          <w:p w:rsidR="00F04069" w:rsidRPr="00CB5EDB" w:rsidRDefault="00F04069" w:rsidP="00841D18">
            <w:r w:rsidRPr="00F04069">
              <w:t>Szosa Bydgoska</w:t>
            </w:r>
            <w:r w:rsidRPr="00CB5EDB">
              <w:t xml:space="preserve"> </w:t>
            </w:r>
            <w:r w:rsidRPr="00F04069">
              <w:t>58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87-100</w:t>
            </w:r>
            <w:r w:rsidRPr="00CB5EDB">
              <w:t xml:space="preserve"> </w:t>
            </w:r>
            <w:r w:rsidRPr="00F04069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11 148.84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19 343.34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4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B9306B" w:rsidP="00841D18">
            <w:pPr>
              <w:spacing w:before="120" w:after="120"/>
              <w:jc w:val="center"/>
            </w:pPr>
            <w:r>
              <w:t xml:space="preserve">3 </w:t>
            </w:r>
            <w:bookmarkStart w:id="0" w:name="_GoBack"/>
            <w:bookmarkEnd w:id="0"/>
            <w:r>
              <w:t>023,70</w:t>
            </w:r>
            <w:r w:rsidR="00F04069" w:rsidRPr="00F04069"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12 088.44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14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35 085.96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15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209 000.09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16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358 119.25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20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Farmacol-Logistyka Sp. z o.o.</w:t>
            </w:r>
          </w:p>
          <w:p w:rsidR="00F04069" w:rsidRPr="00CB5EDB" w:rsidRDefault="00F04069" w:rsidP="00841D18">
            <w:r w:rsidRPr="00F04069">
              <w:t>Szopienicka</w:t>
            </w:r>
            <w:r w:rsidRPr="00CB5EDB">
              <w:t xml:space="preserve"> </w:t>
            </w:r>
            <w:r w:rsidRPr="00F04069">
              <w:t>77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40-431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26 395.20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proofErr w:type="spellStart"/>
            <w:r w:rsidRPr="00F04069">
              <w:t>Sanofi-Aventis</w:t>
            </w:r>
            <w:proofErr w:type="spellEnd"/>
            <w:r w:rsidRPr="00F04069">
              <w:t xml:space="preserve"> Sp. z o.o.</w:t>
            </w:r>
          </w:p>
          <w:p w:rsidR="00F04069" w:rsidRPr="00CB5EDB" w:rsidRDefault="00F04069" w:rsidP="00841D18">
            <w:r w:rsidRPr="00F04069">
              <w:t>Bonifraterska</w:t>
            </w:r>
            <w:r w:rsidRPr="00CB5EDB">
              <w:t xml:space="preserve"> </w:t>
            </w:r>
            <w:r w:rsidRPr="00F04069">
              <w:t>17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00-203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45 722.88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19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proofErr w:type="spellStart"/>
            <w:r w:rsidRPr="00F04069">
              <w:t>Janssen-Cilag</w:t>
            </w:r>
            <w:proofErr w:type="spellEnd"/>
            <w:r w:rsidRPr="00F04069">
              <w:t xml:space="preserve"> Polska Sp. z o.o.</w:t>
            </w:r>
          </w:p>
          <w:p w:rsidR="00F04069" w:rsidRPr="00CB5EDB" w:rsidRDefault="00F04069" w:rsidP="00841D18">
            <w:r w:rsidRPr="00F04069">
              <w:t>Iłżecka</w:t>
            </w:r>
            <w:r w:rsidRPr="00CB5EDB">
              <w:t xml:space="preserve"> </w:t>
            </w:r>
            <w:r w:rsidRPr="00F04069">
              <w:t>24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02-135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838 252.80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 od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PROFARM PS Sp. z o.o.</w:t>
            </w:r>
          </w:p>
          <w:p w:rsidR="00F04069" w:rsidRPr="00CB5EDB" w:rsidRDefault="00F04069" w:rsidP="00841D18">
            <w:r w:rsidRPr="00F04069">
              <w:t>Słoneczna</w:t>
            </w:r>
            <w:r w:rsidRPr="00CB5EDB">
              <w:t xml:space="preserve"> </w:t>
            </w:r>
            <w:r w:rsidRPr="00F04069">
              <w:t>96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05-500</w:t>
            </w:r>
            <w:r w:rsidRPr="00CB5EDB">
              <w:t xml:space="preserve"> </w:t>
            </w:r>
            <w:r w:rsidRPr="00F04069">
              <w:t>Stara Iwiczna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33 397.23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Centrala farmaceutyczna CEFARM S.A.</w:t>
            </w:r>
          </w:p>
          <w:p w:rsidR="00F04069" w:rsidRPr="00CB5EDB" w:rsidRDefault="00F04069" w:rsidP="00841D18">
            <w:r w:rsidRPr="00F04069">
              <w:t>Jana Kazimierza</w:t>
            </w:r>
            <w:r w:rsidRPr="00CB5EDB">
              <w:t xml:space="preserve"> </w:t>
            </w:r>
            <w:r w:rsidRPr="00F04069">
              <w:t>16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01-248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14 893.63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Centrala farmaceutyczna CEFARM S.A.</w:t>
            </w:r>
          </w:p>
          <w:p w:rsidR="00F04069" w:rsidRPr="00CB5EDB" w:rsidRDefault="00F04069" w:rsidP="00841D18">
            <w:r w:rsidRPr="00F04069">
              <w:t>Jana Kazimierza</w:t>
            </w:r>
            <w:r w:rsidRPr="00CB5EDB">
              <w:t xml:space="preserve"> </w:t>
            </w:r>
            <w:r w:rsidRPr="00F04069">
              <w:t>16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lastRenderedPageBreak/>
              <w:t>01-248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lastRenderedPageBreak/>
              <w:t>60 074.78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Roche polska Sp. z o.o.</w:t>
            </w:r>
          </w:p>
          <w:p w:rsidR="00F04069" w:rsidRPr="00CB5EDB" w:rsidRDefault="00F04069" w:rsidP="00841D18">
            <w:r w:rsidRPr="00F04069">
              <w:t>Domaniewska</w:t>
            </w:r>
            <w:r w:rsidRPr="00CB5EDB">
              <w:t xml:space="preserve"> </w:t>
            </w:r>
            <w:r w:rsidRPr="00F04069">
              <w:t>39b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02-672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199 741.14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4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proofErr w:type="spellStart"/>
            <w:r w:rsidRPr="00F04069">
              <w:t>Salus</w:t>
            </w:r>
            <w:proofErr w:type="spellEnd"/>
            <w:r w:rsidRPr="00F04069">
              <w:t xml:space="preserve"> International Sp. z o. o.</w:t>
            </w:r>
          </w:p>
          <w:p w:rsidR="00F04069" w:rsidRPr="00CB5EDB" w:rsidRDefault="00F04069" w:rsidP="00841D18">
            <w:r w:rsidRPr="00F04069">
              <w:t>Pułaskiego</w:t>
            </w:r>
            <w:r w:rsidRPr="00CB5EDB">
              <w:t xml:space="preserve"> </w:t>
            </w:r>
            <w:r w:rsidRPr="00F04069">
              <w:t>9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40-273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3 504.21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8816CA" w:rsidP="00841D18">
            <w:pPr>
              <w:spacing w:before="120" w:after="120"/>
              <w:jc w:val="center"/>
            </w:pPr>
            <w:r>
              <w:t>24 miesią</w:t>
            </w:r>
            <w:r w:rsidR="00F04069" w:rsidRPr="00F04069">
              <w:t>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proofErr w:type="spellStart"/>
            <w:r w:rsidRPr="00F04069">
              <w:t>Salus</w:t>
            </w:r>
            <w:proofErr w:type="spellEnd"/>
            <w:r w:rsidRPr="00F04069">
              <w:t xml:space="preserve"> International Sp. z o. o.</w:t>
            </w:r>
          </w:p>
          <w:p w:rsidR="00F04069" w:rsidRPr="00CB5EDB" w:rsidRDefault="00F04069" w:rsidP="00841D18">
            <w:r w:rsidRPr="00F04069">
              <w:t>Pułaskiego</w:t>
            </w:r>
            <w:r w:rsidRPr="00CB5EDB">
              <w:t xml:space="preserve"> </w:t>
            </w:r>
            <w:r w:rsidRPr="00F04069">
              <w:t>9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40-273</w:t>
            </w:r>
            <w:r w:rsidRPr="00CB5EDB">
              <w:t xml:space="preserve"> </w:t>
            </w:r>
            <w:r w:rsidRPr="00F0406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33 564.30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22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TRAMCO Sp. z o.o.</w:t>
            </w:r>
          </w:p>
          <w:p w:rsidR="00F04069" w:rsidRPr="00CB5EDB" w:rsidRDefault="00F04069" w:rsidP="00841D18">
            <w:r w:rsidRPr="00F04069">
              <w:t>Wolskie, Wolska</w:t>
            </w:r>
            <w:r w:rsidRPr="00CB5EDB">
              <w:t xml:space="preserve"> </w:t>
            </w:r>
            <w:r w:rsidRPr="00F04069">
              <w:t>14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05-860</w:t>
            </w:r>
            <w:r w:rsidRPr="00CB5EDB">
              <w:t xml:space="preserve"> </w:t>
            </w:r>
            <w:r w:rsidRPr="00F04069">
              <w:t>Płochocin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54 657.72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18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Komtur Polska Sp. z o.o.</w:t>
            </w:r>
          </w:p>
          <w:p w:rsidR="00F04069" w:rsidRPr="00CB5EDB" w:rsidRDefault="00F04069" w:rsidP="00841D18">
            <w:r w:rsidRPr="00F04069">
              <w:t>Plac Farmacji</w:t>
            </w:r>
            <w:r w:rsidRPr="00CB5EDB">
              <w:t xml:space="preserve"> </w:t>
            </w:r>
            <w:r w:rsidRPr="00F04069">
              <w:t>1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02-699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184 101.66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8816CA" w:rsidP="008816CA">
            <w:pPr>
              <w:spacing w:before="120" w:after="120"/>
              <w:jc w:val="center"/>
            </w:pPr>
            <w:r>
              <w:t>24 miesią</w:t>
            </w:r>
            <w:r w:rsidR="00F04069" w:rsidRPr="00F04069">
              <w:t>ce od ud</w:t>
            </w:r>
            <w:r>
              <w:t>zielenia zamówienia, dostawy czą</w:t>
            </w:r>
            <w:r w:rsidR="00F04069" w:rsidRPr="00F04069">
              <w:t>stkowe do 3 dni rob</w:t>
            </w:r>
            <w:r>
              <w:t>.</w:t>
            </w:r>
            <w:r w:rsidR="00F04069" w:rsidRPr="00F04069">
              <w:t>, z zastrze</w:t>
            </w:r>
            <w:r>
              <w:t>ż</w:t>
            </w:r>
            <w:r w:rsidR="00F04069" w:rsidRPr="00F04069">
              <w:t>eniem pilne do 12 godz.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20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Komtur Polska Sp. z o.o.</w:t>
            </w:r>
          </w:p>
          <w:p w:rsidR="00F04069" w:rsidRPr="00CB5EDB" w:rsidRDefault="00F04069" w:rsidP="00841D18">
            <w:r w:rsidRPr="00F04069">
              <w:t>Plac Farmacji</w:t>
            </w:r>
            <w:r w:rsidRPr="00CB5EDB">
              <w:t xml:space="preserve"> </w:t>
            </w:r>
            <w:r w:rsidRPr="00F04069">
              <w:t>1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02-699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28 922.40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8816CA" w:rsidP="008816CA">
            <w:pPr>
              <w:spacing w:before="120" w:after="120"/>
              <w:jc w:val="center"/>
            </w:pPr>
            <w:r>
              <w:t>24 miesią</w:t>
            </w:r>
            <w:r w:rsidR="00F04069" w:rsidRPr="00F04069">
              <w:t>ce od udzielenia zamówienia, dostawy cz</w:t>
            </w:r>
            <w:r>
              <w:t>ą</w:t>
            </w:r>
            <w:r w:rsidR="00F04069" w:rsidRPr="00F04069">
              <w:t>stkowe do 3 dni rob</w:t>
            </w:r>
            <w:r>
              <w:t>.</w:t>
            </w:r>
            <w:r w:rsidR="00F04069" w:rsidRPr="00F04069">
              <w:t>, z zastrze</w:t>
            </w:r>
            <w:r>
              <w:t>ż</w:t>
            </w:r>
            <w:r w:rsidR="00F04069" w:rsidRPr="00F04069">
              <w:t>eniem pilne do 12 godz.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373 970.52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19 334.27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36 506.81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 xml:space="preserve">, PGF S.A., ul. Zbąszyńska 3, </w:t>
            </w:r>
            <w:r w:rsidR="00F72FE8">
              <w:lastRenderedPageBreak/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lastRenderedPageBreak/>
              <w:t>33 364.38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8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17 030 412.00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9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974 870.21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2 476 656.00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36 482.56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14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519 679.80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17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218 346.32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20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23 544.00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21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Konsorcjum URTICA Sp. z o.o.</w:t>
            </w:r>
          </w:p>
          <w:p w:rsidR="00F04069" w:rsidRPr="00CB5EDB" w:rsidRDefault="00F04069" w:rsidP="00841D18">
            <w:r w:rsidRPr="00F04069">
              <w:t>Krzemieniecka</w:t>
            </w:r>
            <w:r w:rsidRPr="00CB5EDB">
              <w:t xml:space="preserve"> </w:t>
            </w:r>
            <w:r w:rsidRPr="00F04069">
              <w:t>120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54-613</w:t>
            </w:r>
            <w:r w:rsidRPr="00CB5EDB">
              <w:t xml:space="preserve"> </w:t>
            </w:r>
            <w:r w:rsidRPr="00F04069">
              <w:t>Wrocław</w:t>
            </w:r>
            <w:r w:rsidR="00F72FE8">
              <w:t>, PGF S.A., ul. Zbąszyńska 3, 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18 076.50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3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ASCLEPIOS S.A.</w:t>
            </w:r>
          </w:p>
          <w:p w:rsidR="00F04069" w:rsidRPr="00CB5EDB" w:rsidRDefault="00F04069" w:rsidP="00841D18">
            <w:proofErr w:type="spellStart"/>
            <w:r w:rsidRPr="00F04069">
              <w:t>Hubska</w:t>
            </w:r>
            <w:proofErr w:type="spellEnd"/>
            <w:r w:rsidRPr="00CB5EDB">
              <w:t xml:space="preserve"> </w:t>
            </w:r>
            <w:r w:rsidRPr="00F04069">
              <w:t>44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50-502</w:t>
            </w:r>
            <w:r w:rsidRPr="00CB5EDB">
              <w:t xml:space="preserve"> </w:t>
            </w:r>
            <w:r w:rsidRPr="00F04069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20 298.60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5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ASCLEPIOS S.A.</w:t>
            </w:r>
          </w:p>
          <w:p w:rsidR="00F04069" w:rsidRPr="00CB5EDB" w:rsidRDefault="00F04069" w:rsidP="00841D18">
            <w:proofErr w:type="spellStart"/>
            <w:r w:rsidRPr="00F04069">
              <w:t>Hubska</w:t>
            </w:r>
            <w:proofErr w:type="spellEnd"/>
            <w:r w:rsidRPr="00CB5EDB">
              <w:t xml:space="preserve"> </w:t>
            </w:r>
            <w:r w:rsidRPr="00F04069">
              <w:t>44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50-502</w:t>
            </w:r>
            <w:r w:rsidRPr="00CB5EDB">
              <w:t xml:space="preserve"> </w:t>
            </w:r>
            <w:r w:rsidRPr="00F04069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12 029.47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14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ASCLEPIOS S.A.</w:t>
            </w:r>
          </w:p>
          <w:p w:rsidR="00F04069" w:rsidRPr="00CB5EDB" w:rsidRDefault="00F04069" w:rsidP="00841D18">
            <w:proofErr w:type="spellStart"/>
            <w:r w:rsidRPr="00F04069">
              <w:t>Hubska</w:t>
            </w:r>
            <w:proofErr w:type="spellEnd"/>
            <w:r w:rsidRPr="00CB5EDB">
              <w:t xml:space="preserve"> </w:t>
            </w:r>
            <w:r w:rsidRPr="00F04069">
              <w:t>44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lastRenderedPageBreak/>
              <w:t>50-502</w:t>
            </w:r>
            <w:r w:rsidRPr="00CB5EDB">
              <w:t xml:space="preserve"> </w:t>
            </w:r>
            <w:r w:rsidRPr="00F04069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lastRenderedPageBreak/>
              <w:t>514 584.90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 xml:space="preserve">12 </w:t>
            </w:r>
            <w:r w:rsidRPr="00F04069">
              <w:lastRenderedPageBreak/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lastRenderedPageBreak/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18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ASCLEPIOS S.A.</w:t>
            </w:r>
          </w:p>
          <w:p w:rsidR="00F04069" w:rsidRPr="00CB5EDB" w:rsidRDefault="00F04069" w:rsidP="00841D18">
            <w:proofErr w:type="spellStart"/>
            <w:r w:rsidRPr="00F04069">
              <w:t>Hubska</w:t>
            </w:r>
            <w:proofErr w:type="spellEnd"/>
            <w:r w:rsidRPr="00CB5EDB">
              <w:t xml:space="preserve"> </w:t>
            </w:r>
            <w:r w:rsidRPr="00F04069">
              <w:t>44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50-502</w:t>
            </w:r>
            <w:r w:rsidRPr="00CB5EDB">
              <w:t xml:space="preserve"> </w:t>
            </w:r>
            <w:r w:rsidRPr="00F04069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242 217.54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21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ASCLEPIOS S.A.</w:t>
            </w:r>
          </w:p>
          <w:p w:rsidR="00F04069" w:rsidRPr="00CB5EDB" w:rsidRDefault="00F04069" w:rsidP="00841D18">
            <w:proofErr w:type="spellStart"/>
            <w:r w:rsidRPr="00F04069">
              <w:t>Hubska</w:t>
            </w:r>
            <w:proofErr w:type="spellEnd"/>
            <w:r w:rsidRPr="00CB5EDB">
              <w:t xml:space="preserve"> </w:t>
            </w:r>
            <w:r w:rsidRPr="00F04069">
              <w:t>44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50-502</w:t>
            </w:r>
            <w:r w:rsidRPr="00CB5EDB">
              <w:t xml:space="preserve"> </w:t>
            </w:r>
            <w:r w:rsidRPr="00F04069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12 621.96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10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proofErr w:type="spellStart"/>
            <w:r w:rsidRPr="00F04069">
              <w:t>Abbvie</w:t>
            </w:r>
            <w:proofErr w:type="spellEnd"/>
            <w:r w:rsidRPr="00F04069">
              <w:t xml:space="preserve"> Sp. z o.o.</w:t>
            </w:r>
          </w:p>
          <w:p w:rsidR="00F04069" w:rsidRPr="00CB5EDB" w:rsidRDefault="00F04069" w:rsidP="00841D18">
            <w:r w:rsidRPr="00F04069">
              <w:t>Postępu</w:t>
            </w:r>
            <w:r w:rsidRPr="00CB5EDB">
              <w:t xml:space="preserve"> </w:t>
            </w:r>
            <w:r w:rsidRPr="00F04069">
              <w:t>21B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02-676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649 999.77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4C6EA1" w:rsidP="00841D18">
            <w:pPr>
              <w:spacing w:before="120" w:after="120"/>
              <w:jc w:val="center"/>
            </w:pPr>
            <w:r>
              <w:t>60</w:t>
            </w:r>
            <w:r w:rsidR="00F04069" w:rsidRPr="00F04069">
              <w:t xml:space="preserve">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18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proofErr w:type="spellStart"/>
            <w:r w:rsidRPr="00F04069">
              <w:t>Abbvie</w:t>
            </w:r>
            <w:proofErr w:type="spellEnd"/>
            <w:r w:rsidRPr="00F04069">
              <w:t xml:space="preserve"> Sp. z o.o.</w:t>
            </w:r>
          </w:p>
          <w:p w:rsidR="00F04069" w:rsidRPr="00CB5EDB" w:rsidRDefault="00F04069" w:rsidP="00841D18">
            <w:r w:rsidRPr="00F04069">
              <w:t>Postępu</w:t>
            </w:r>
            <w:r w:rsidRPr="00CB5EDB">
              <w:t xml:space="preserve"> </w:t>
            </w:r>
            <w:r w:rsidRPr="00F04069">
              <w:t>21B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02-676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218 991.60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3E04F9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 xml:space="preserve"> Konsorcjum Bayer</w:t>
            </w:r>
            <w:r w:rsidR="003E04F9">
              <w:t xml:space="preserve"> Sp. z o.o.</w:t>
            </w:r>
            <w:r w:rsidRPr="00F04069">
              <w:t xml:space="preserve">, </w:t>
            </w:r>
            <w:proofErr w:type="spellStart"/>
            <w:r w:rsidRPr="00F04069">
              <w:t>Urtica</w:t>
            </w:r>
            <w:proofErr w:type="spellEnd"/>
            <w:r w:rsidRPr="00F04069">
              <w:t xml:space="preserve"> </w:t>
            </w:r>
            <w:r w:rsidR="003E04F9">
              <w:t xml:space="preserve">Sp. z o.o. </w:t>
            </w:r>
            <w:r w:rsidRPr="00F04069">
              <w:t>(lider: Bayer Sp. z o.o.)</w:t>
            </w:r>
          </w:p>
          <w:p w:rsidR="00F04069" w:rsidRPr="00CB5EDB" w:rsidRDefault="00F04069" w:rsidP="00841D18">
            <w:r w:rsidRPr="00F04069">
              <w:t>al. Jerozolimskie</w:t>
            </w:r>
            <w:r w:rsidRPr="00CB5EDB">
              <w:t xml:space="preserve"> </w:t>
            </w:r>
            <w:r w:rsidRPr="00F04069">
              <w:t>158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02-326</w:t>
            </w:r>
            <w:r w:rsidRPr="00CB5EDB">
              <w:t xml:space="preserve"> </w:t>
            </w:r>
            <w:r w:rsidRPr="00F0406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290 400.07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  <w:tr w:rsidR="00F04069" w:rsidRPr="00075CD0" w:rsidTr="002D58EE">
        <w:tc>
          <w:tcPr>
            <w:tcW w:w="82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18</w:t>
            </w:r>
          </w:p>
        </w:tc>
        <w:tc>
          <w:tcPr>
            <w:tcW w:w="2295" w:type="dxa"/>
            <w:shd w:val="clear" w:color="auto" w:fill="auto"/>
          </w:tcPr>
          <w:p w:rsidR="00F04069" w:rsidRPr="00CB5EDB" w:rsidRDefault="00F04069" w:rsidP="00841D18">
            <w:pPr>
              <w:spacing w:before="40"/>
            </w:pPr>
            <w:r w:rsidRPr="00F04069">
              <w:t>LEK S.A.</w:t>
            </w:r>
          </w:p>
          <w:p w:rsidR="00F04069" w:rsidRPr="00CB5EDB" w:rsidRDefault="00F04069" w:rsidP="00841D18">
            <w:r w:rsidRPr="00F04069">
              <w:t>Podlipie</w:t>
            </w:r>
            <w:r w:rsidRPr="00CB5EDB">
              <w:t xml:space="preserve"> </w:t>
            </w:r>
            <w:r w:rsidRPr="00F04069">
              <w:t>16</w:t>
            </w:r>
            <w:r w:rsidRPr="00CB5EDB">
              <w:t xml:space="preserve"> </w:t>
            </w:r>
          </w:p>
          <w:p w:rsidR="00F04069" w:rsidRPr="00CB5EDB" w:rsidRDefault="00F04069" w:rsidP="00841D18">
            <w:pPr>
              <w:spacing w:before="40" w:after="40"/>
              <w:jc w:val="both"/>
            </w:pPr>
            <w:r w:rsidRPr="00F04069">
              <w:t>95-010</w:t>
            </w:r>
            <w:r w:rsidRPr="00CB5EDB">
              <w:t xml:space="preserve"> </w:t>
            </w:r>
            <w:r w:rsidRPr="00F04069">
              <w:t>Stryków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212 868.00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69" w:rsidRPr="00CB5EDB" w:rsidRDefault="00F04069" w:rsidP="003E04F9">
            <w:pPr>
              <w:spacing w:before="120" w:after="120"/>
              <w:jc w:val="center"/>
            </w:pPr>
            <w:r w:rsidRPr="00F04069">
              <w:t>24 miesi</w:t>
            </w:r>
            <w:r w:rsidR="003E04F9">
              <w:t>ą</w:t>
            </w:r>
            <w:r w:rsidRPr="00F04069">
              <w:t>ce od udzielenia zamówienia ( dostaw cząstkowych 3 dni)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069" w:rsidRPr="00CB5EDB" w:rsidRDefault="00F04069" w:rsidP="00841D18">
            <w:pPr>
              <w:spacing w:before="120" w:after="120"/>
              <w:jc w:val="center"/>
            </w:pPr>
            <w:r w:rsidRPr="00F04069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681" w:rsidRDefault="00284681">
      <w:r>
        <w:separator/>
      </w:r>
    </w:p>
  </w:endnote>
  <w:endnote w:type="continuationSeparator" w:id="0">
    <w:p w:rsidR="00284681" w:rsidRDefault="00284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B930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306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306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306B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681" w:rsidRDefault="00284681">
      <w:r>
        <w:separator/>
      </w:r>
    </w:p>
  </w:footnote>
  <w:footnote w:type="continuationSeparator" w:id="0">
    <w:p w:rsidR="00284681" w:rsidRDefault="00284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69" w:rsidRDefault="00F04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69" w:rsidRDefault="00F04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69" w:rsidRDefault="00F040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681"/>
    <w:rsid w:val="0001764B"/>
    <w:rsid w:val="0003529D"/>
    <w:rsid w:val="00075CD0"/>
    <w:rsid w:val="00092C61"/>
    <w:rsid w:val="0014428B"/>
    <w:rsid w:val="0018613E"/>
    <w:rsid w:val="001A443E"/>
    <w:rsid w:val="002628C2"/>
    <w:rsid w:val="00284681"/>
    <w:rsid w:val="002D58EE"/>
    <w:rsid w:val="00342653"/>
    <w:rsid w:val="0035216A"/>
    <w:rsid w:val="003B044E"/>
    <w:rsid w:val="003E04F9"/>
    <w:rsid w:val="004C6EA1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816CA"/>
    <w:rsid w:val="008B02BA"/>
    <w:rsid w:val="009F189D"/>
    <w:rsid w:val="00A3048A"/>
    <w:rsid w:val="00A80738"/>
    <w:rsid w:val="00AC7F83"/>
    <w:rsid w:val="00B50940"/>
    <w:rsid w:val="00B9306B"/>
    <w:rsid w:val="00C236D3"/>
    <w:rsid w:val="00C94D43"/>
    <w:rsid w:val="00CB5EDB"/>
    <w:rsid w:val="00E314E0"/>
    <w:rsid w:val="00EB7963"/>
    <w:rsid w:val="00F04069"/>
    <w:rsid w:val="00F273AC"/>
    <w:rsid w:val="00F72FE8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3CF770"/>
  <w15:chartTrackingRefBased/>
  <w15:docId w15:val="{710CE02E-ADD2-4016-974A-22122D017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30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30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5</Pages>
  <Words>1223</Words>
  <Characters>5905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8</cp:revision>
  <cp:lastPrinted>2019-03-26T13:02:00Z</cp:lastPrinted>
  <dcterms:created xsi:type="dcterms:W3CDTF">2019-03-26T12:41:00Z</dcterms:created>
  <dcterms:modified xsi:type="dcterms:W3CDTF">2019-03-26T13:09:00Z</dcterms:modified>
</cp:coreProperties>
</file>